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1EF8FA" w14:textId="02937FBA" w:rsidR="00A443E6" w:rsidRDefault="00974D28">
      <w:r>
        <w:rPr>
          <w:noProof/>
        </w:rPr>
        <mc:AlternateContent>
          <mc:Choice Requires="wps">
            <w:drawing>
              <wp:anchor distT="0" distB="0" distL="114300" distR="114300" simplePos="0" relativeHeight="251665570" behindDoc="0" locked="0" layoutInCell="1" allowOverlap="1" wp14:anchorId="5A78BAF1" wp14:editId="6F97AE8D">
                <wp:simplePos x="0" y="0"/>
                <wp:positionH relativeFrom="margin">
                  <wp:align>center</wp:align>
                </wp:positionH>
                <wp:positionV relativeFrom="margin">
                  <wp:posOffset>-2710180</wp:posOffset>
                </wp:positionV>
                <wp:extent cx="6561455" cy="1621790"/>
                <wp:effectExtent l="0" t="0" r="0" b="0"/>
                <wp:wrapTight wrapText="bothSides">
                  <wp:wrapPolygon edited="0">
                    <wp:start x="188" y="761"/>
                    <wp:lineTo x="188" y="20805"/>
                    <wp:lineTo x="21385" y="20805"/>
                    <wp:lineTo x="21385" y="761"/>
                    <wp:lineTo x="188" y="761"/>
                  </wp:wrapPolygon>
                </wp:wrapTight>
                <wp:docPr id="18" name="Text Box 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1455" cy="162179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1E4A0DB8" w14:textId="3A47A546" w:rsidR="00CF0B40" w:rsidRPr="00974D28" w:rsidRDefault="00CF0B40" w:rsidP="00CF0B40">
                            <w:pPr>
                              <w:spacing w:after="0" w:line="300" w:lineRule="atLeast"/>
                              <w:rPr>
                                <w:rFonts w:ascii="Letter-join No-Lead 4" w:eastAsia="Times New Roman" w:hAnsi="Letter-join No-Lead 4" w:cs="Calibri"/>
                                <w:sz w:val="22"/>
                                <w:szCs w:val="22"/>
                                <w:lang w:val="en-GB" w:eastAsia="en-GB"/>
                              </w:rPr>
                            </w:pPr>
                            <w:r w:rsidRPr="00974D28">
                              <w:rPr>
                                <w:rFonts w:ascii="Letter-join No-Lead 4" w:eastAsia="Times New Roman" w:hAnsi="Letter-join No-Lead 4" w:cs="Calibri"/>
                                <w:b/>
                                <w:bCs/>
                                <w:sz w:val="22"/>
                                <w:szCs w:val="22"/>
                                <w:lang w:val="en-GB" w:eastAsia="en-GB"/>
                              </w:rPr>
                              <w:t>Year 5</w:t>
                            </w:r>
                            <w:r w:rsidRPr="00974D28">
                              <w:rPr>
                                <w:rFonts w:ascii="Letter-join No-Lead 4" w:eastAsia="Times New Roman" w:hAnsi="Letter-join No-Lead 4" w:cs="Calibri"/>
                                <w:sz w:val="22"/>
                                <w:szCs w:val="22"/>
                                <w:lang w:val="en-GB" w:eastAsia="en-GB"/>
                              </w:rPr>
                              <w:t xml:space="preserve"> pupils will have the opportunity to take part in an exciting workshop delivered by </w:t>
                            </w:r>
                            <w:r w:rsidRPr="00974D28">
                              <w:rPr>
                                <w:rFonts w:ascii="Letter-join No-Lead 4" w:eastAsia="Times New Roman" w:hAnsi="Letter-join No-Lead 4" w:cs="Calibri"/>
                                <w:b/>
                                <w:bCs/>
                                <w:sz w:val="22"/>
                                <w:szCs w:val="22"/>
                                <w:lang w:val="en-GB" w:eastAsia="en-GB"/>
                              </w:rPr>
                              <w:t>Into University</w:t>
                            </w:r>
                            <w:r w:rsidRPr="00974D28">
                              <w:rPr>
                                <w:rFonts w:ascii="Letter-join No-Lead 4" w:eastAsia="Times New Roman" w:hAnsi="Letter-join No-Lead 4" w:cs="Calibri"/>
                                <w:sz w:val="22"/>
                                <w:szCs w:val="22"/>
                                <w:lang w:val="en-GB" w:eastAsia="en-GB"/>
                              </w:rPr>
                              <w:t xml:space="preserve"> on </w:t>
                            </w:r>
                            <w:r w:rsidRPr="00974D28">
                              <w:rPr>
                                <w:rFonts w:ascii="Letter-join No-Lead 4" w:eastAsia="Times New Roman" w:hAnsi="Letter-join No-Lead 4" w:cs="Calibri"/>
                                <w:b/>
                                <w:bCs/>
                                <w:sz w:val="22"/>
                                <w:szCs w:val="22"/>
                                <w:lang w:val="en-GB" w:eastAsia="en-GB"/>
                              </w:rPr>
                              <w:t>13th May</w:t>
                            </w:r>
                            <w:r w:rsidRPr="00974D28">
                              <w:rPr>
                                <w:rFonts w:ascii="Letter-join No-Lead 4" w:eastAsia="Times New Roman" w:hAnsi="Letter-join No-Lead 4" w:cs="Calibri"/>
                                <w:sz w:val="22"/>
                                <w:szCs w:val="22"/>
                                <w:lang w:val="en-GB" w:eastAsia="en-GB"/>
                              </w:rPr>
                              <w:t>. Into University supports young people to raise aspirations and develop confidence through engaging, age</w:t>
                            </w:r>
                            <w:r w:rsidRPr="00974D28">
                              <w:rPr>
                                <w:rFonts w:ascii="Letter-join No-Lead 4" w:eastAsia="Times New Roman" w:hAnsi="Letter-join No-Lead 4" w:cs="Calibri"/>
                                <w:sz w:val="22"/>
                                <w:szCs w:val="22"/>
                                <w:lang w:val="en-GB" w:eastAsia="en-GB"/>
                              </w:rPr>
                              <w:noBreakHyphen/>
                              <w:t>appropriate activities. The workshop will introduce pupils to learning beyond primary school, encourage positive attitudes towards education and help them develop key skills for the future. This session will take place during the school day and all pupils will be involved.</w:t>
                            </w:r>
                          </w:p>
                          <w:p w14:paraId="64032005" w14:textId="77777777" w:rsidR="00A443E6" w:rsidRPr="00974D28" w:rsidRDefault="00A443E6" w:rsidP="00476209">
                            <w:pPr>
                              <w:spacing w:after="0"/>
                              <w:rPr>
                                <w:rFonts w:ascii="Letter-join No-Lead 4" w:hAnsi="Letter-join No-Lead 4"/>
                                <w:color w:val="000000" w:themeColor="text1"/>
                                <w:sz w:val="22"/>
                                <w:szCs w:val="22"/>
                              </w:rPr>
                            </w:pPr>
                          </w:p>
                          <w:p w14:paraId="66F03CE0" w14:textId="77777777" w:rsidR="00A443E6" w:rsidRPr="00974D28" w:rsidRDefault="00A443E6" w:rsidP="00A443E6">
                            <w:pPr>
                              <w:spacing w:after="0"/>
                              <w:rPr>
                                <w:rFonts w:ascii="Letter-join No-Lead 4" w:hAnsi="Letter-join No-Lead 4"/>
                                <w:color w:val="000000" w:themeColor="text1"/>
                                <w:sz w:val="22"/>
                                <w:szCs w:val="22"/>
                              </w:rPr>
                            </w:pPr>
                          </w:p>
                          <w:p w14:paraId="295C4E25" w14:textId="77777777" w:rsidR="00A443E6" w:rsidRDefault="00A443E6" w:rsidP="00A443E6">
                            <w:pPr>
                              <w:spacing w:after="0"/>
                              <w:rPr>
                                <w:rFonts w:ascii="Comic Sans MS" w:hAnsi="Comic Sans MS"/>
                                <w:color w:val="000000" w:themeColor="text1"/>
                                <w:sz w:val="22"/>
                              </w:rPr>
                            </w:pPr>
                          </w:p>
                          <w:p w14:paraId="552EA314" w14:textId="77777777" w:rsidR="00A443E6" w:rsidRDefault="00A443E6" w:rsidP="00A443E6">
                            <w:pPr>
                              <w:spacing w:after="0"/>
                              <w:rPr>
                                <w:rFonts w:ascii="Comic Sans MS" w:hAnsi="Comic Sans MS"/>
                                <w:color w:val="000000" w:themeColor="text1"/>
                                <w:sz w:val="22"/>
                              </w:rPr>
                            </w:pPr>
                          </w:p>
                          <w:p w14:paraId="79331499" w14:textId="77777777" w:rsidR="00A443E6" w:rsidRDefault="00A443E6" w:rsidP="00A443E6">
                            <w:pPr>
                              <w:spacing w:after="0"/>
                              <w:rPr>
                                <w:rFonts w:ascii="Comic Sans MS" w:hAnsi="Comic Sans MS"/>
                                <w:color w:val="000000" w:themeColor="text1"/>
                                <w:sz w:val="2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78BAF1" id="_x0000_t202" coordsize="21600,21600" o:spt="202" path="m,l,21600r21600,l21600,xe">
                <v:stroke joinstyle="miter"/>
                <v:path gradientshapeok="t" o:connecttype="rect"/>
              </v:shapetype>
              <v:shape id="Text Box 447" o:spid="_x0000_s1026" type="#_x0000_t202" style="position:absolute;margin-left:0;margin-top:-213.4pt;width:516.65pt;height:127.7pt;z-index:25166557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" filled="f" stroked="f">
                <v:textbox inset=",7.2pt,,7.2pt">
                  <w:txbxContent>
                    <w:p w14:paraId="1E4A0DB8" w14:textId="3A47A546" w:rsidR="00CF0B40" w:rsidRPr="00974D28" w:rsidRDefault="00CF0B40" w:rsidP="00CF0B40">
                      <w:pPr>
                        <w:spacing w:after="0" w:line="300" w:lineRule="atLeast"/>
                        <w:rPr>
                          <w:rFonts w:ascii="Letter-join No-Lead 4" w:eastAsia="Times New Roman" w:hAnsi="Letter-join No-Lead 4" w:cs="Calibri"/>
                          <w:sz w:val="22"/>
                          <w:szCs w:val="22"/>
                          <w:lang w:val="en-GB" w:eastAsia="en-GB"/>
                        </w:rPr>
                      </w:pPr>
                      <w:r w:rsidRPr="00974D28">
                        <w:rPr>
                          <w:rFonts w:ascii="Letter-join No-Lead 4" w:eastAsia="Times New Roman" w:hAnsi="Letter-join No-Lead 4" w:cs="Calibri"/>
                          <w:b/>
                          <w:bCs/>
                          <w:sz w:val="22"/>
                          <w:szCs w:val="22"/>
                          <w:lang w:val="en-GB" w:eastAsia="en-GB"/>
                        </w:rPr>
                        <w:t>Year 5</w:t>
                      </w:r>
                      <w:r w:rsidRPr="00974D28">
                        <w:rPr>
                          <w:rFonts w:ascii="Letter-join No-Lead 4" w:eastAsia="Times New Roman" w:hAnsi="Letter-join No-Lead 4" w:cs="Calibri"/>
                          <w:sz w:val="22"/>
                          <w:szCs w:val="22"/>
                          <w:lang w:val="en-GB" w:eastAsia="en-GB"/>
                        </w:rPr>
                        <w:t xml:space="preserve"> pupils will have the opportunity to take part in an exciting workshop delivered by </w:t>
                      </w:r>
                      <w:r w:rsidRPr="00974D28">
                        <w:rPr>
                          <w:rFonts w:ascii="Letter-join No-Lead 4" w:eastAsia="Times New Roman" w:hAnsi="Letter-join No-Lead 4" w:cs="Calibri"/>
                          <w:b/>
                          <w:bCs/>
                          <w:sz w:val="22"/>
                          <w:szCs w:val="22"/>
                          <w:lang w:val="en-GB" w:eastAsia="en-GB"/>
                        </w:rPr>
                        <w:t>Into University</w:t>
                      </w:r>
                      <w:r w:rsidRPr="00974D28">
                        <w:rPr>
                          <w:rFonts w:ascii="Letter-join No-Lead 4" w:eastAsia="Times New Roman" w:hAnsi="Letter-join No-Lead 4" w:cs="Calibri"/>
                          <w:sz w:val="22"/>
                          <w:szCs w:val="22"/>
                          <w:lang w:val="en-GB" w:eastAsia="en-GB"/>
                        </w:rPr>
                        <w:t xml:space="preserve"> on </w:t>
                      </w:r>
                      <w:r w:rsidRPr="00974D28">
                        <w:rPr>
                          <w:rFonts w:ascii="Letter-join No-Lead 4" w:eastAsia="Times New Roman" w:hAnsi="Letter-join No-Lead 4" w:cs="Calibri"/>
                          <w:b/>
                          <w:bCs/>
                          <w:sz w:val="22"/>
                          <w:szCs w:val="22"/>
                          <w:lang w:val="en-GB" w:eastAsia="en-GB"/>
                        </w:rPr>
                        <w:t>13th May</w:t>
                      </w:r>
                      <w:r w:rsidRPr="00974D28">
                        <w:rPr>
                          <w:rFonts w:ascii="Letter-join No-Lead 4" w:eastAsia="Times New Roman" w:hAnsi="Letter-join No-Lead 4" w:cs="Calibri"/>
                          <w:sz w:val="22"/>
                          <w:szCs w:val="22"/>
                          <w:lang w:val="en-GB" w:eastAsia="en-GB"/>
                        </w:rPr>
                        <w:t>. Into University supports young people to raise aspirations and develop confidence through engaging, age</w:t>
                      </w:r>
                      <w:r w:rsidRPr="00974D28">
                        <w:rPr>
                          <w:rFonts w:ascii="Letter-join No-Lead 4" w:eastAsia="Times New Roman" w:hAnsi="Letter-join No-Lead 4" w:cs="Calibri"/>
                          <w:sz w:val="22"/>
                          <w:szCs w:val="22"/>
                          <w:lang w:val="en-GB" w:eastAsia="en-GB"/>
                        </w:rPr>
                        <w:noBreakHyphen/>
                        <w:t>appropriate activities. The workshop will introduce pupils to learning beyond primary school, encourage positive attitudes towards education and help them develop key skills for the future. This session will take place during the school day and all pupils will be involved.</w:t>
                      </w:r>
                    </w:p>
                    <w:p w14:paraId="64032005" w14:textId="77777777" w:rsidR="00A443E6" w:rsidRPr="00974D28" w:rsidRDefault="00A443E6" w:rsidP="00476209">
                      <w:pPr>
                        <w:spacing w:after="0"/>
                        <w:rPr>
                          <w:rFonts w:ascii="Letter-join No-Lead 4" w:hAnsi="Letter-join No-Lead 4"/>
                          <w:color w:val="000000" w:themeColor="text1"/>
                          <w:sz w:val="22"/>
                          <w:szCs w:val="22"/>
                        </w:rPr>
                      </w:pPr>
                    </w:p>
                    <w:p w14:paraId="66F03CE0" w14:textId="77777777" w:rsidR="00A443E6" w:rsidRPr="00974D28" w:rsidRDefault="00A443E6" w:rsidP="00A443E6">
                      <w:pPr>
                        <w:spacing w:after="0"/>
                        <w:rPr>
                          <w:rFonts w:ascii="Letter-join No-Lead 4" w:hAnsi="Letter-join No-Lead 4"/>
                          <w:color w:val="000000" w:themeColor="text1"/>
                          <w:sz w:val="22"/>
                          <w:szCs w:val="22"/>
                        </w:rPr>
                      </w:pPr>
                    </w:p>
                    <w:p w14:paraId="295C4E25" w14:textId="77777777" w:rsidR="00A443E6" w:rsidRDefault="00A443E6" w:rsidP="00A443E6">
                      <w:pPr>
                        <w:spacing w:after="0"/>
                        <w:rPr>
                          <w:rFonts w:ascii="Comic Sans MS" w:hAnsi="Comic Sans MS"/>
                          <w:color w:val="000000" w:themeColor="text1"/>
                          <w:sz w:val="22"/>
                        </w:rPr>
                      </w:pPr>
                    </w:p>
                    <w:p w14:paraId="552EA314" w14:textId="77777777" w:rsidR="00A443E6" w:rsidRDefault="00A443E6" w:rsidP="00A443E6">
                      <w:pPr>
                        <w:spacing w:after="0"/>
                        <w:rPr>
                          <w:rFonts w:ascii="Comic Sans MS" w:hAnsi="Comic Sans MS"/>
                          <w:color w:val="000000" w:themeColor="text1"/>
                          <w:sz w:val="22"/>
                        </w:rPr>
                      </w:pPr>
                    </w:p>
                    <w:p w14:paraId="79331499" w14:textId="77777777" w:rsidR="00A443E6" w:rsidRDefault="00A443E6" w:rsidP="00A443E6">
                      <w:pPr>
                        <w:spacing w:after="0"/>
                        <w:rPr>
                          <w:rFonts w:ascii="Comic Sans MS" w:hAnsi="Comic Sans MS"/>
                          <w:color w:val="000000" w:themeColor="text1"/>
                          <w:sz w:val="22"/>
                        </w:rPr>
                      </w:pPr>
                    </w:p>
                  </w:txbxContent>
                </v:textbox>
                <w10:wrap type="tight" anchorx="margin" anchory="margin"/>
              </v:shape>
            </w:pict>
          </mc:Fallback>
        </mc:AlternateContent>
      </w:r>
      <w:r>
        <w:rPr>
          <w:noProof/>
          <w:lang w:val="en-GB" w:eastAsia="en-GB"/>
        </w:rPr>
        <mc:AlternateContent>
          <mc:Choice Requires="wps">
            <w:drawing>
              <wp:anchor distT="0" distB="0" distL="114300" distR="114300" simplePos="0" relativeHeight="251669666" behindDoc="0" locked="0" layoutInCell="1" allowOverlap="1" wp14:anchorId="22922D28" wp14:editId="357EF805">
                <wp:simplePos x="0" y="0"/>
                <wp:positionH relativeFrom="margin">
                  <wp:align>center</wp:align>
                </wp:positionH>
                <wp:positionV relativeFrom="paragraph">
                  <wp:posOffset>-8089265</wp:posOffset>
                </wp:positionV>
                <wp:extent cx="6543675" cy="1628775"/>
                <wp:effectExtent l="0" t="0" r="9525" b="9525"/>
                <wp:wrapNone/>
                <wp:docPr id="14" name="Text Box 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1628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49FE50" w14:textId="77777777" w:rsidR="00A93C0C" w:rsidRPr="00974D28" w:rsidRDefault="00A93C0C" w:rsidP="00A93C0C">
                            <w:pPr>
                              <w:spacing w:after="0" w:line="300" w:lineRule="atLeast"/>
                              <w:rPr>
                                <w:rFonts w:ascii="Letter-join No-Lead 4" w:eastAsia="Times New Roman" w:hAnsi="Letter-join No-Lead 4" w:cs="Calibri"/>
                                <w:sz w:val="20"/>
                                <w:szCs w:val="20"/>
                                <w:lang w:val="en-GB" w:eastAsia="en-GB"/>
                              </w:rPr>
                            </w:pPr>
                            <w:r w:rsidRPr="00974D28">
                              <w:rPr>
                                <w:rFonts w:ascii="Letter-join No-Lead 4" w:eastAsia="Times New Roman" w:hAnsi="Letter-join No-Lead 4" w:cs="Calibri"/>
                                <w:sz w:val="20"/>
                                <w:szCs w:val="20"/>
                                <w:lang w:val="en-GB" w:eastAsia="en-GB"/>
                              </w:rPr>
                              <w:t xml:space="preserve">This UKS2 Summer B topic explores the enquiry question </w:t>
                            </w:r>
                            <w:r w:rsidRPr="00974D28">
                              <w:rPr>
                                <w:rFonts w:ascii="Letter-join No-Lead 4" w:eastAsia="Times New Roman" w:hAnsi="Letter-join No-Lead 4" w:cs="Calibri"/>
                                <w:i/>
                                <w:iCs/>
                                <w:sz w:val="20"/>
                                <w:szCs w:val="20"/>
                                <w:lang w:val="en-GB" w:eastAsia="en-GB"/>
                              </w:rPr>
                              <w:t>“</w:t>
                            </w:r>
                            <w:r w:rsidRPr="00974D28">
                              <w:rPr>
                                <w:rFonts w:ascii="Letter-join No-Lead 4" w:eastAsia="Times New Roman" w:hAnsi="Letter-join No-Lead 4" w:cs="Calibri"/>
                                <w:b/>
                                <w:bCs/>
                                <w:i/>
                                <w:iCs/>
                                <w:sz w:val="20"/>
                                <w:szCs w:val="20"/>
                                <w:lang w:val="en-GB" w:eastAsia="en-GB"/>
                              </w:rPr>
                              <w:t>Do the Ancient Greeks still live on?”</w:t>
                            </w:r>
                            <w:r w:rsidRPr="00974D28">
                              <w:rPr>
                                <w:rFonts w:ascii="Letter-join No-Lead 4" w:eastAsia="Times New Roman" w:hAnsi="Letter-join No-Lead 4" w:cs="Calibri"/>
                                <w:b/>
                                <w:bCs/>
                                <w:sz w:val="20"/>
                                <w:szCs w:val="20"/>
                                <w:lang w:val="en-GB" w:eastAsia="en-GB"/>
                              </w:rPr>
                              <w:t xml:space="preserve"> </w:t>
                            </w:r>
                            <w:r w:rsidRPr="00974D28">
                              <w:rPr>
                                <w:rFonts w:ascii="Letter-join No-Lead 4" w:eastAsia="Times New Roman" w:hAnsi="Letter-join No-Lead 4" w:cs="Calibri"/>
                                <w:sz w:val="20"/>
                                <w:szCs w:val="20"/>
                                <w:lang w:val="en-GB" w:eastAsia="en-GB"/>
                              </w:rPr>
                              <w:t>through a cross</w:t>
                            </w:r>
                            <w:r w:rsidRPr="00974D28">
                              <w:rPr>
                                <w:rFonts w:ascii="Letter-join No-Lead 4" w:eastAsia="Times New Roman" w:hAnsi="Letter-join No-Lead 4" w:cs="Calibri"/>
                                <w:sz w:val="20"/>
                                <w:szCs w:val="20"/>
                                <w:lang w:val="en-GB" w:eastAsia="en-GB"/>
                              </w:rPr>
                              <w:noBreakHyphen/>
                              <w:t>curricular study of Ancient Greece. Pupils begin with a Greek Day and geographical learning about modern Greece before developing chronological understanding of Ancient Greece and its city</w:t>
                            </w:r>
                            <w:r w:rsidRPr="00974D28">
                              <w:rPr>
                                <w:rFonts w:ascii="Letter-join No-Lead 4" w:eastAsia="Times New Roman" w:hAnsi="Letter-join No-Lead 4" w:cs="Calibri"/>
                                <w:sz w:val="20"/>
                                <w:szCs w:val="20"/>
                                <w:lang w:val="en-GB" w:eastAsia="en-GB"/>
                              </w:rPr>
                              <w:noBreakHyphen/>
                              <w:t>states. They explore daily life in Athens and Sparta, Greek religion, myths and their lessons, democracy and the Olympics. Pupils study Alexander the Great’s legacy and experience Greek culture through design technology by designing and making moussaka. The unit concludes with an art project creating decorated vases inspired by Greek design, celebrating learning through practical and creative outcomes.</w:t>
                            </w:r>
                          </w:p>
                          <w:p w14:paraId="186AFBE3" w14:textId="22A6C0CE" w:rsidR="008C2FB6" w:rsidRPr="00A93C0C" w:rsidRDefault="008C2FB6" w:rsidP="0065295C">
                            <w:pPr>
                              <w:contextualSpacing/>
                              <w:rPr>
                                <w:rFonts w:ascii="Calibri" w:hAnsi="Calibri" w:cs="Calibri"/>
                                <w:bCs/>
                                <w:color w:val="000000" w:themeColor="text1"/>
                                <w:sz w:val="22"/>
                                <w:szCs w:val="22"/>
                              </w:rPr>
                            </w:pPr>
                          </w:p>
                          <w:p w14:paraId="4D58AC9B" w14:textId="77777777" w:rsidR="00A443E6" w:rsidRPr="00A93C0C" w:rsidRDefault="00A443E6">
                            <w:pPr>
                              <w:rPr>
                                <w:rFonts w:ascii="Calibri" w:hAnsi="Calibri" w:cs="Calibri"/>
                                <w:color w:val="000000" w:themeColor="text1"/>
                                <w:sz w:val="32"/>
                                <w:szCs w:val="32"/>
                              </w:rPr>
                            </w:pPr>
                          </w:p>
                          <w:p w14:paraId="5DE2A50D" w14:textId="77777777" w:rsidR="00A443E6" w:rsidRDefault="00A443E6">
                            <w:pPr>
                              <w:rPr>
                                <w:rFonts w:ascii="Comic Sans MS" w:hAnsi="Comic Sans MS"/>
                                <w:color w:val="000000" w:themeColor="text1"/>
                                <w:sz w:val="22"/>
                              </w:rPr>
                            </w:pPr>
                            <w:r>
                              <w:rPr>
                                <w:rFonts w:ascii="Comic Sans MS" w:hAnsi="Comic Sans MS"/>
                                <w:color w:val="000000" w:themeColor="text1"/>
                                <w:sz w:val="22"/>
                              </w:rPr>
                              <w:t xml:space="preserve"> </w:t>
                            </w:r>
                          </w:p>
                          <w:p w14:paraId="5AE2CF65" w14:textId="77777777" w:rsidR="00A443E6" w:rsidRDefault="00A443E6">
                            <w:r>
                              <w:rPr>
                                <w:rFonts w:ascii="Comic Sans MS" w:hAnsi="Comic Sans MS"/>
                                <w:color w:val="000000" w:themeColor="text1"/>
                                <w:sz w:val="2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922D28" id="Text Box 452" o:spid="_x0000_s1027" type="#_x0000_t202" style="position:absolute;margin-left:0;margin-top:-636.95pt;width:515.25pt;height:128.25pt;z-index:25166966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" stroked="f">
                <v:textbox>
                  <w:txbxContent>
                    <w:p w14:paraId="6D49FE50" w14:textId="77777777" w:rsidR="00A93C0C" w:rsidRPr="00974D28" w:rsidRDefault="00A93C0C" w:rsidP="00A93C0C">
                      <w:pPr>
                        <w:spacing w:after="0" w:line="300" w:lineRule="atLeast"/>
                        <w:rPr>
                          <w:rFonts w:ascii="Letter-join No-Lead 4" w:eastAsia="Times New Roman" w:hAnsi="Letter-join No-Lead 4" w:cs="Calibri"/>
                          <w:sz w:val="20"/>
                          <w:szCs w:val="20"/>
                          <w:lang w:val="en-GB" w:eastAsia="en-GB"/>
                        </w:rPr>
                      </w:pPr>
                      <w:r w:rsidRPr="00974D28">
                        <w:rPr>
                          <w:rFonts w:ascii="Letter-join No-Lead 4" w:eastAsia="Times New Roman" w:hAnsi="Letter-join No-Lead 4" w:cs="Calibri"/>
                          <w:sz w:val="20"/>
                          <w:szCs w:val="20"/>
                          <w:lang w:val="en-GB" w:eastAsia="en-GB"/>
                        </w:rPr>
                        <w:t xml:space="preserve">This UKS2 Summer B topic explores the enquiry question </w:t>
                      </w:r>
                      <w:r w:rsidRPr="00974D28">
                        <w:rPr>
                          <w:rFonts w:ascii="Letter-join No-Lead 4" w:eastAsia="Times New Roman" w:hAnsi="Letter-join No-Lead 4" w:cs="Calibri"/>
                          <w:i/>
                          <w:iCs/>
                          <w:sz w:val="20"/>
                          <w:szCs w:val="20"/>
                          <w:lang w:val="en-GB" w:eastAsia="en-GB"/>
                        </w:rPr>
                        <w:t>“</w:t>
                      </w:r>
                      <w:r w:rsidRPr="00974D28">
                        <w:rPr>
                          <w:rFonts w:ascii="Letter-join No-Lead 4" w:eastAsia="Times New Roman" w:hAnsi="Letter-join No-Lead 4" w:cs="Calibri"/>
                          <w:b/>
                          <w:bCs/>
                          <w:i/>
                          <w:iCs/>
                          <w:sz w:val="20"/>
                          <w:szCs w:val="20"/>
                          <w:lang w:val="en-GB" w:eastAsia="en-GB"/>
                        </w:rPr>
                        <w:t>Do the Ancient Greeks still live on?”</w:t>
                      </w:r>
                      <w:r w:rsidRPr="00974D28">
                        <w:rPr>
                          <w:rFonts w:ascii="Letter-join No-Lead 4" w:eastAsia="Times New Roman" w:hAnsi="Letter-join No-Lead 4" w:cs="Calibri"/>
                          <w:b/>
                          <w:bCs/>
                          <w:sz w:val="20"/>
                          <w:szCs w:val="20"/>
                          <w:lang w:val="en-GB" w:eastAsia="en-GB"/>
                        </w:rPr>
                        <w:t xml:space="preserve"> </w:t>
                      </w:r>
                      <w:r w:rsidRPr="00974D28">
                        <w:rPr>
                          <w:rFonts w:ascii="Letter-join No-Lead 4" w:eastAsia="Times New Roman" w:hAnsi="Letter-join No-Lead 4" w:cs="Calibri"/>
                          <w:sz w:val="20"/>
                          <w:szCs w:val="20"/>
                          <w:lang w:val="en-GB" w:eastAsia="en-GB"/>
                        </w:rPr>
                        <w:t>through a cross</w:t>
                      </w:r>
                      <w:r w:rsidRPr="00974D28">
                        <w:rPr>
                          <w:rFonts w:ascii="Letter-join No-Lead 4" w:eastAsia="Times New Roman" w:hAnsi="Letter-join No-Lead 4" w:cs="Calibri"/>
                          <w:sz w:val="20"/>
                          <w:szCs w:val="20"/>
                          <w:lang w:val="en-GB" w:eastAsia="en-GB"/>
                        </w:rPr>
                        <w:noBreakHyphen/>
                        <w:t>curricular study of Ancient Greece. Pupils begin with a Greek Day and geographical learning about modern Greece before developing chronological understanding of Ancient Greece and its city</w:t>
                      </w:r>
                      <w:r w:rsidRPr="00974D28">
                        <w:rPr>
                          <w:rFonts w:ascii="Letter-join No-Lead 4" w:eastAsia="Times New Roman" w:hAnsi="Letter-join No-Lead 4" w:cs="Calibri"/>
                          <w:sz w:val="20"/>
                          <w:szCs w:val="20"/>
                          <w:lang w:val="en-GB" w:eastAsia="en-GB"/>
                        </w:rPr>
                        <w:noBreakHyphen/>
                        <w:t>states. They explore daily life in Athens and Sparta, Greek religion, myths and their lessons, democracy and the Olympics. Pupils study Alexander the Great’s legacy and experience Greek culture through design technology by designing and making moussaka. The unit concludes with an art project creating decorated vases inspired by Greek design, celebrating learning through practical and creative outcomes.</w:t>
                      </w:r>
                    </w:p>
                    <w:p w14:paraId="186AFBE3" w14:textId="22A6C0CE" w:rsidR="008C2FB6" w:rsidRPr="00A93C0C" w:rsidRDefault="008C2FB6" w:rsidP="0065295C">
                      <w:pPr>
                        <w:contextualSpacing/>
                        <w:rPr>
                          <w:rFonts w:ascii="Calibri" w:hAnsi="Calibri" w:cs="Calibri"/>
                          <w:bCs/>
                          <w:color w:val="000000" w:themeColor="text1"/>
                          <w:sz w:val="22"/>
                          <w:szCs w:val="22"/>
                        </w:rPr>
                      </w:pPr>
                    </w:p>
                    <w:p w14:paraId="4D58AC9B" w14:textId="77777777" w:rsidR="00A443E6" w:rsidRPr="00A93C0C" w:rsidRDefault="00A443E6">
                      <w:pPr>
                        <w:rPr>
                          <w:rFonts w:ascii="Calibri" w:hAnsi="Calibri" w:cs="Calibri"/>
                          <w:color w:val="000000" w:themeColor="text1"/>
                          <w:sz w:val="32"/>
                          <w:szCs w:val="32"/>
                        </w:rPr>
                      </w:pPr>
                    </w:p>
                    <w:p w14:paraId="5DE2A50D" w14:textId="77777777" w:rsidR="00A443E6" w:rsidRDefault="00A443E6">
                      <w:pPr>
                        <w:rPr>
                          <w:rFonts w:ascii="Comic Sans MS" w:hAnsi="Comic Sans MS"/>
                          <w:color w:val="000000" w:themeColor="text1"/>
                          <w:sz w:val="22"/>
                        </w:rPr>
                      </w:pPr>
                      <w:r>
                        <w:rPr>
                          <w:rFonts w:ascii="Comic Sans MS" w:hAnsi="Comic Sans MS"/>
                          <w:color w:val="000000" w:themeColor="text1"/>
                          <w:sz w:val="22"/>
                        </w:rPr>
                        <w:t xml:space="preserve"> </w:t>
                      </w:r>
                    </w:p>
                    <w:p w14:paraId="5AE2CF65" w14:textId="77777777" w:rsidR="00A443E6" w:rsidRDefault="00A443E6">
                      <w:r>
                        <w:rPr>
                          <w:rFonts w:ascii="Comic Sans MS" w:hAnsi="Comic Sans MS"/>
                          <w:color w:val="000000" w:themeColor="text1"/>
                          <w:sz w:val="22"/>
                        </w:rPr>
                        <w:t xml:space="preserve">                 </w:t>
                      </w:r>
                    </w:p>
                  </w:txbxContent>
                </v:textbox>
                <w10:wrap anchorx="margin"/>
              </v:shape>
            </w:pict>
          </mc:Fallback>
        </mc:AlternateContent>
      </w:r>
      <w:r>
        <w:rPr>
          <w:noProof/>
        </w:rPr>
        <mc:AlternateContent>
          <mc:Choice Requires="wps">
            <w:drawing>
              <wp:anchor distT="0" distB="0" distL="114300" distR="114300" simplePos="0" relativeHeight="251658288" behindDoc="0" locked="0" layoutInCell="1" allowOverlap="1" wp14:anchorId="1FC61558" wp14:editId="0230A1AF">
                <wp:simplePos x="0" y="0"/>
                <wp:positionH relativeFrom="page">
                  <wp:posOffset>1009650</wp:posOffset>
                </wp:positionH>
                <wp:positionV relativeFrom="page">
                  <wp:posOffset>1847850</wp:posOffset>
                </wp:positionV>
                <wp:extent cx="2457450" cy="457200"/>
                <wp:effectExtent l="0" t="0" r="0" b="0"/>
                <wp:wrapTight wrapText="bothSides">
                  <wp:wrapPolygon edited="0">
                    <wp:start x="0" y="0"/>
                    <wp:lineTo x="0" y="20700"/>
                    <wp:lineTo x="21433" y="20700"/>
                    <wp:lineTo x="21433" y="0"/>
                    <wp:lineTo x="0" y="0"/>
                  </wp:wrapPolygon>
                </wp:wrapTight>
                <wp:docPr id="11"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745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624A70" w14:textId="7B98F251" w:rsidR="00A443E6" w:rsidRPr="00974D28" w:rsidRDefault="00A443E6" w:rsidP="00EA318F">
                            <w:pPr>
                              <w:ind w:left="720" w:hanging="720"/>
                              <w:rPr>
                                <w:rFonts w:ascii="Letter-join No-Lead 4" w:hAnsi="Letter-join No-Lead 4"/>
                                <w:b/>
                                <w:sz w:val="40"/>
                                <w:szCs w:val="40"/>
                              </w:rPr>
                            </w:pPr>
                            <w:r w:rsidRPr="000274E5">
                              <w:rPr>
                                <w:rFonts w:ascii="Calibri" w:hAnsi="Calibri"/>
                                <w:sz w:val="36"/>
                                <w:szCs w:val="36"/>
                              </w:rPr>
                              <w:t xml:space="preserve">  </w:t>
                            </w:r>
                            <w:r w:rsidR="007A41D6" w:rsidRPr="00974D28">
                              <w:rPr>
                                <w:rFonts w:ascii="Letter-join No-Lead 4" w:hAnsi="Letter-join No-Lead 4"/>
                                <w:b/>
                                <w:sz w:val="40"/>
                                <w:szCs w:val="40"/>
                              </w:rPr>
                              <w:t>S</w:t>
                            </w:r>
                            <w:r w:rsidR="001301B0">
                              <w:rPr>
                                <w:rFonts w:ascii="Letter-join No-Lead 4" w:hAnsi="Letter-join No-Lead 4"/>
                                <w:b/>
                                <w:sz w:val="40"/>
                                <w:szCs w:val="40"/>
                              </w:rPr>
                              <w:t>ummer</w:t>
                            </w:r>
                            <w:r w:rsidR="007A41D6" w:rsidRPr="00974D28">
                              <w:rPr>
                                <w:rFonts w:ascii="Letter-join No-Lead 4" w:hAnsi="Letter-join No-Lead 4"/>
                                <w:b/>
                                <w:sz w:val="40"/>
                                <w:szCs w:val="40"/>
                              </w:rPr>
                              <w:t xml:space="preserve"> Term 2026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C61558" id="_x0000_t202" coordsize="21600,21600" o:spt="202" path="m,l,21600r21600,l21600,xe">
                <v:stroke joinstyle="miter"/>
                <v:path gradientshapeok="t" o:connecttype="rect"/>
              </v:shapetype>
              <v:shape id="Text Box 79" o:spid="_x0000_s1028" type="#_x0000_t202" style="position:absolute;margin-left:79.5pt;margin-top:145.5pt;width:193.5pt;height:36pt;z-index:251658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" filled="f" stroked="f">
                <v:textbox inset="0,0,0,0">
                  <w:txbxContent>
                    <w:p w14:paraId="63624A70" w14:textId="7B98F251" w:rsidR="00A443E6" w:rsidRPr="00974D28" w:rsidRDefault="00A443E6" w:rsidP="00EA318F">
                      <w:pPr>
                        <w:ind w:left="720" w:hanging="720"/>
                        <w:rPr>
                          <w:rFonts w:ascii="Letter-join No-Lead 4" w:hAnsi="Letter-join No-Lead 4"/>
                          <w:b/>
                          <w:sz w:val="40"/>
                          <w:szCs w:val="40"/>
                        </w:rPr>
                      </w:pPr>
                      <w:r w:rsidRPr="000274E5">
                        <w:rPr>
                          <w:rFonts w:ascii="Calibri" w:hAnsi="Calibri"/>
                          <w:sz w:val="36"/>
                          <w:szCs w:val="36"/>
                        </w:rPr>
                        <w:t xml:space="preserve">  </w:t>
                      </w:r>
                      <w:r w:rsidR="007A41D6" w:rsidRPr="00974D28">
                        <w:rPr>
                          <w:rFonts w:ascii="Letter-join No-Lead 4" w:hAnsi="Letter-join No-Lead 4"/>
                          <w:b/>
                          <w:sz w:val="40"/>
                          <w:szCs w:val="40"/>
                        </w:rPr>
                        <w:t>S</w:t>
                      </w:r>
                      <w:r w:rsidR="001301B0">
                        <w:rPr>
                          <w:rFonts w:ascii="Letter-join No-Lead 4" w:hAnsi="Letter-join No-Lead 4"/>
                          <w:b/>
                          <w:sz w:val="40"/>
                          <w:szCs w:val="40"/>
                        </w:rPr>
                        <w:t>ummer</w:t>
                      </w:r>
                      <w:r w:rsidR="007A41D6" w:rsidRPr="00974D28">
                        <w:rPr>
                          <w:rFonts w:ascii="Letter-join No-Lead 4" w:hAnsi="Letter-join No-Lead 4"/>
                          <w:b/>
                          <w:sz w:val="40"/>
                          <w:szCs w:val="40"/>
                        </w:rPr>
                        <w:t xml:space="preserve"> Term 2026</w:t>
                      </w:r>
                    </w:p>
                  </w:txbxContent>
                </v:textbox>
                <w10:wrap type="tight" anchorx="page" anchory="page"/>
              </v:shape>
            </w:pict>
          </mc:Fallback>
        </mc:AlternateContent>
      </w:r>
      <w:r w:rsidR="00A00D9B">
        <w:rPr>
          <w:noProof/>
        </w:rPr>
        <mc:AlternateContent>
          <mc:Choice Requires="wps">
            <w:drawing>
              <wp:anchor distT="0" distB="0" distL="114300" distR="114300" simplePos="0" relativeHeight="251668642" behindDoc="0" locked="0" layoutInCell="1" allowOverlap="1" wp14:anchorId="64A8875D" wp14:editId="71EE68F2">
                <wp:simplePos x="0" y="0"/>
                <wp:positionH relativeFrom="page">
                  <wp:posOffset>3886200</wp:posOffset>
                </wp:positionH>
                <wp:positionV relativeFrom="page">
                  <wp:posOffset>4354285</wp:posOffset>
                </wp:positionV>
                <wp:extent cx="3211286" cy="2982685"/>
                <wp:effectExtent l="0" t="0" r="0" b="0"/>
                <wp:wrapTight wrapText="bothSides">
                  <wp:wrapPolygon edited="0">
                    <wp:start x="256" y="414"/>
                    <wp:lineTo x="256" y="21108"/>
                    <wp:lineTo x="21143" y="21108"/>
                    <wp:lineTo x="21143" y="414"/>
                    <wp:lineTo x="256" y="414"/>
                  </wp:wrapPolygon>
                </wp:wrapTight>
                <wp:docPr id="12" name="Text 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1286" cy="2982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8D8B18" w14:textId="77777777" w:rsidR="00F973D1" w:rsidRDefault="00F973D1" w:rsidP="004E6743">
                            <w:pPr>
                              <w:spacing w:after="0"/>
                              <w:ind w:left="360" w:hanging="360"/>
                            </w:pPr>
                          </w:p>
                          <w:p w14:paraId="2319F9D1" w14:textId="56CB795D" w:rsidR="00DC03F2" w:rsidRPr="00974D28" w:rsidRDefault="00DC03F2" w:rsidP="00A00D9B">
                            <w:pPr>
                              <w:pStyle w:val="ListParagraph"/>
                              <w:numPr>
                                <w:ilvl w:val="0"/>
                                <w:numId w:val="5"/>
                              </w:numPr>
                              <w:spacing w:after="0" w:line="360" w:lineRule="auto"/>
                              <w:ind w:left="357" w:hanging="357"/>
                              <w:rPr>
                                <w:rFonts w:ascii="Letter-join No-Lead 4" w:hAnsi="Letter-join No-Lead 4" w:cs="Calibri"/>
                                <w:sz w:val="22"/>
                                <w:szCs w:val="22"/>
                              </w:rPr>
                            </w:pPr>
                            <w:r w:rsidRPr="00974D28">
                              <w:rPr>
                                <w:rFonts w:ascii="Letter-join No-Lead 4" w:hAnsi="Letter-join No-Lead 4" w:cs="Calibri"/>
                                <w:b/>
                                <w:bCs/>
                                <w:sz w:val="22"/>
                                <w:szCs w:val="22"/>
                              </w:rPr>
                              <w:t>4</w:t>
                            </w:r>
                            <w:r w:rsidRPr="00974D28">
                              <w:rPr>
                                <w:rFonts w:ascii="Letter-join No-Lead 4" w:hAnsi="Letter-join No-Lead 4" w:cs="Calibri"/>
                                <w:b/>
                                <w:bCs/>
                                <w:sz w:val="22"/>
                                <w:szCs w:val="22"/>
                                <w:vertAlign w:val="superscript"/>
                              </w:rPr>
                              <w:t>th</w:t>
                            </w:r>
                            <w:r w:rsidRPr="00974D28">
                              <w:rPr>
                                <w:rFonts w:ascii="Letter-join No-Lead 4" w:hAnsi="Letter-join No-Lead 4" w:cs="Calibri"/>
                                <w:b/>
                                <w:bCs/>
                                <w:sz w:val="22"/>
                                <w:szCs w:val="22"/>
                              </w:rPr>
                              <w:t xml:space="preserve"> May</w:t>
                            </w:r>
                            <w:r w:rsidRPr="00974D28">
                              <w:rPr>
                                <w:rFonts w:ascii="Letter-join No-Lead 4" w:hAnsi="Letter-join No-Lead 4" w:cs="Calibri"/>
                                <w:sz w:val="22"/>
                                <w:szCs w:val="22"/>
                              </w:rPr>
                              <w:t xml:space="preserve"> – Bank Holiday</w:t>
                            </w:r>
                          </w:p>
                          <w:p w14:paraId="133FCCA0" w14:textId="36FA46D1" w:rsidR="00DC03F2" w:rsidRPr="00974D28" w:rsidRDefault="00DC03F2" w:rsidP="00A00D9B">
                            <w:pPr>
                              <w:pStyle w:val="ListParagraph"/>
                              <w:numPr>
                                <w:ilvl w:val="0"/>
                                <w:numId w:val="5"/>
                              </w:numPr>
                              <w:spacing w:after="0" w:line="360" w:lineRule="auto"/>
                              <w:ind w:left="357" w:hanging="357"/>
                              <w:rPr>
                                <w:rFonts w:ascii="Letter-join No-Lead 4" w:hAnsi="Letter-join No-Lead 4" w:cs="Calibri"/>
                                <w:sz w:val="22"/>
                                <w:szCs w:val="22"/>
                              </w:rPr>
                            </w:pPr>
                            <w:r w:rsidRPr="00974D28">
                              <w:rPr>
                                <w:rFonts w:ascii="Letter-join No-Lead 4" w:hAnsi="Letter-join No-Lead 4" w:cs="Calibri"/>
                                <w:b/>
                                <w:bCs/>
                                <w:sz w:val="22"/>
                                <w:szCs w:val="22"/>
                              </w:rPr>
                              <w:t>8</w:t>
                            </w:r>
                            <w:r w:rsidRPr="00974D28">
                              <w:rPr>
                                <w:rFonts w:ascii="Letter-join No-Lead 4" w:hAnsi="Letter-join No-Lead 4" w:cs="Calibri"/>
                                <w:b/>
                                <w:bCs/>
                                <w:sz w:val="22"/>
                                <w:szCs w:val="22"/>
                                <w:vertAlign w:val="superscript"/>
                              </w:rPr>
                              <w:t>th</w:t>
                            </w:r>
                            <w:r w:rsidRPr="00974D28">
                              <w:rPr>
                                <w:rFonts w:ascii="Letter-join No-Lead 4" w:hAnsi="Letter-join No-Lead 4" w:cs="Calibri"/>
                                <w:b/>
                                <w:bCs/>
                                <w:sz w:val="22"/>
                                <w:szCs w:val="22"/>
                              </w:rPr>
                              <w:t xml:space="preserve"> May</w:t>
                            </w:r>
                            <w:r w:rsidRPr="00974D28">
                              <w:rPr>
                                <w:rFonts w:ascii="Letter-join No-Lead 4" w:hAnsi="Letter-join No-Lead 4" w:cs="Calibri"/>
                                <w:sz w:val="22"/>
                                <w:szCs w:val="22"/>
                              </w:rPr>
                              <w:t xml:space="preserve"> – Year 6 Leavers Photos</w:t>
                            </w:r>
                          </w:p>
                          <w:p w14:paraId="0CD39E11" w14:textId="20BA1447" w:rsidR="00F973D1" w:rsidRPr="00974D28" w:rsidRDefault="00503CEB" w:rsidP="00A00D9B">
                            <w:pPr>
                              <w:pStyle w:val="ListParagraph"/>
                              <w:numPr>
                                <w:ilvl w:val="0"/>
                                <w:numId w:val="5"/>
                              </w:numPr>
                              <w:spacing w:after="0" w:line="360" w:lineRule="auto"/>
                              <w:ind w:left="357" w:hanging="357"/>
                              <w:rPr>
                                <w:rFonts w:ascii="Letter-join No-Lead 4" w:hAnsi="Letter-join No-Lead 4" w:cs="Calibri"/>
                                <w:sz w:val="22"/>
                                <w:szCs w:val="22"/>
                              </w:rPr>
                            </w:pPr>
                            <w:r w:rsidRPr="00974D28">
                              <w:rPr>
                                <w:rFonts w:ascii="Letter-join No-Lead 4" w:hAnsi="Letter-join No-Lead 4" w:cs="Calibri"/>
                                <w:b/>
                                <w:bCs/>
                                <w:sz w:val="22"/>
                                <w:szCs w:val="22"/>
                              </w:rPr>
                              <w:t>11</w:t>
                            </w:r>
                            <w:r w:rsidRPr="00974D28">
                              <w:rPr>
                                <w:rFonts w:ascii="Letter-join No-Lead 4" w:hAnsi="Letter-join No-Lead 4" w:cs="Calibri"/>
                                <w:b/>
                                <w:bCs/>
                                <w:sz w:val="22"/>
                                <w:szCs w:val="22"/>
                                <w:vertAlign w:val="superscript"/>
                              </w:rPr>
                              <w:t>th</w:t>
                            </w:r>
                            <w:r w:rsidRPr="00974D28">
                              <w:rPr>
                                <w:rFonts w:ascii="Letter-join No-Lead 4" w:hAnsi="Letter-join No-Lead 4" w:cs="Calibri"/>
                                <w:b/>
                                <w:bCs/>
                                <w:sz w:val="22"/>
                                <w:szCs w:val="22"/>
                              </w:rPr>
                              <w:t xml:space="preserve"> – 14</w:t>
                            </w:r>
                            <w:r w:rsidRPr="00974D28">
                              <w:rPr>
                                <w:rFonts w:ascii="Letter-join No-Lead 4" w:hAnsi="Letter-join No-Lead 4" w:cs="Calibri"/>
                                <w:b/>
                                <w:bCs/>
                                <w:sz w:val="22"/>
                                <w:szCs w:val="22"/>
                                <w:vertAlign w:val="superscript"/>
                              </w:rPr>
                              <w:t>th</w:t>
                            </w:r>
                            <w:r w:rsidRPr="00974D28">
                              <w:rPr>
                                <w:rFonts w:ascii="Letter-join No-Lead 4" w:hAnsi="Letter-join No-Lead 4" w:cs="Calibri"/>
                                <w:b/>
                                <w:bCs/>
                                <w:sz w:val="22"/>
                                <w:szCs w:val="22"/>
                              </w:rPr>
                              <w:t xml:space="preserve"> May</w:t>
                            </w:r>
                            <w:r w:rsidRPr="00974D28">
                              <w:rPr>
                                <w:rFonts w:ascii="Letter-join No-Lead 4" w:hAnsi="Letter-join No-Lead 4" w:cs="Calibri"/>
                                <w:sz w:val="22"/>
                                <w:szCs w:val="22"/>
                              </w:rPr>
                              <w:t xml:space="preserve"> </w:t>
                            </w:r>
                            <w:r w:rsidR="004A3A93" w:rsidRPr="00974D28">
                              <w:rPr>
                                <w:rFonts w:ascii="Letter-join No-Lead 4" w:hAnsi="Letter-join No-Lead 4" w:cs="Calibri"/>
                                <w:sz w:val="22"/>
                                <w:szCs w:val="22"/>
                              </w:rPr>
                              <w:t>–</w:t>
                            </w:r>
                            <w:r w:rsidRPr="00974D28">
                              <w:rPr>
                                <w:rFonts w:ascii="Letter-join No-Lead 4" w:hAnsi="Letter-join No-Lead 4" w:cs="Calibri"/>
                                <w:sz w:val="22"/>
                                <w:szCs w:val="22"/>
                              </w:rPr>
                              <w:t xml:space="preserve"> SATS</w:t>
                            </w:r>
                          </w:p>
                          <w:p w14:paraId="00E0CE68" w14:textId="33E9D7C6" w:rsidR="00B36313" w:rsidRPr="00974D28" w:rsidRDefault="00B36313" w:rsidP="00A00D9B">
                            <w:pPr>
                              <w:pStyle w:val="ListParagraph"/>
                              <w:numPr>
                                <w:ilvl w:val="0"/>
                                <w:numId w:val="5"/>
                              </w:numPr>
                              <w:spacing w:after="0" w:line="360" w:lineRule="auto"/>
                              <w:ind w:left="357" w:hanging="357"/>
                              <w:rPr>
                                <w:rFonts w:ascii="Letter-join No-Lead 4" w:hAnsi="Letter-join No-Lead 4" w:cs="Calibri"/>
                                <w:sz w:val="22"/>
                                <w:szCs w:val="22"/>
                              </w:rPr>
                            </w:pPr>
                            <w:r w:rsidRPr="00974D28">
                              <w:rPr>
                                <w:rFonts w:ascii="Letter-join No-Lead 4" w:hAnsi="Letter-join No-Lead 4" w:cs="Calibri"/>
                                <w:b/>
                                <w:bCs/>
                                <w:sz w:val="22"/>
                                <w:szCs w:val="22"/>
                              </w:rPr>
                              <w:t>13</w:t>
                            </w:r>
                            <w:r w:rsidRPr="00974D28">
                              <w:rPr>
                                <w:rFonts w:ascii="Letter-join No-Lead 4" w:hAnsi="Letter-join No-Lead 4" w:cs="Calibri"/>
                                <w:b/>
                                <w:bCs/>
                                <w:sz w:val="22"/>
                                <w:szCs w:val="22"/>
                                <w:vertAlign w:val="superscript"/>
                              </w:rPr>
                              <w:t>th</w:t>
                            </w:r>
                            <w:r w:rsidRPr="00974D28">
                              <w:rPr>
                                <w:rFonts w:ascii="Letter-join No-Lead 4" w:hAnsi="Letter-join No-Lead 4" w:cs="Calibri"/>
                                <w:b/>
                                <w:bCs/>
                                <w:sz w:val="22"/>
                                <w:szCs w:val="22"/>
                              </w:rPr>
                              <w:t xml:space="preserve"> May </w:t>
                            </w:r>
                            <w:r w:rsidRPr="00974D28">
                              <w:rPr>
                                <w:rFonts w:ascii="Letter-join No-Lead 4" w:hAnsi="Letter-join No-Lead 4" w:cs="Calibri"/>
                                <w:sz w:val="22"/>
                                <w:szCs w:val="22"/>
                              </w:rPr>
                              <w:t>– Year 5 Into University Work</w:t>
                            </w:r>
                            <w:r w:rsidR="00F612AC" w:rsidRPr="00974D28">
                              <w:rPr>
                                <w:rFonts w:ascii="Letter-join No-Lead 4" w:hAnsi="Letter-join No-Lead 4" w:cs="Calibri"/>
                                <w:sz w:val="22"/>
                                <w:szCs w:val="22"/>
                              </w:rPr>
                              <w:t>shop</w:t>
                            </w:r>
                          </w:p>
                          <w:p w14:paraId="1D2A92E1" w14:textId="1AE384CE" w:rsidR="004A3A93" w:rsidRPr="00974D28" w:rsidRDefault="004A3A93" w:rsidP="00A00D9B">
                            <w:pPr>
                              <w:pStyle w:val="ListParagraph"/>
                              <w:numPr>
                                <w:ilvl w:val="0"/>
                                <w:numId w:val="5"/>
                              </w:numPr>
                              <w:spacing w:after="0" w:line="360" w:lineRule="auto"/>
                              <w:ind w:left="357" w:hanging="357"/>
                              <w:rPr>
                                <w:rFonts w:ascii="Letter-join No-Lead 4" w:hAnsi="Letter-join No-Lead 4" w:cs="Calibri"/>
                                <w:sz w:val="22"/>
                                <w:szCs w:val="22"/>
                              </w:rPr>
                            </w:pPr>
                            <w:r w:rsidRPr="00974D28">
                              <w:rPr>
                                <w:rFonts w:ascii="Letter-join No-Lead 4" w:hAnsi="Letter-join No-Lead 4" w:cs="Calibri"/>
                                <w:b/>
                                <w:bCs/>
                                <w:sz w:val="22"/>
                                <w:szCs w:val="22"/>
                              </w:rPr>
                              <w:t>25</w:t>
                            </w:r>
                            <w:r w:rsidRPr="00974D28">
                              <w:rPr>
                                <w:rFonts w:ascii="Letter-join No-Lead 4" w:hAnsi="Letter-join No-Lead 4" w:cs="Calibri"/>
                                <w:b/>
                                <w:bCs/>
                                <w:sz w:val="22"/>
                                <w:szCs w:val="22"/>
                                <w:vertAlign w:val="superscript"/>
                              </w:rPr>
                              <w:t>th</w:t>
                            </w:r>
                            <w:r w:rsidRPr="00974D28">
                              <w:rPr>
                                <w:rFonts w:ascii="Letter-join No-Lead 4" w:hAnsi="Letter-join No-Lead 4" w:cs="Calibri"/>
                                <w:b/>
                                <w:bCs/>
                                <w:sz w:val="22"/>
                                <w:szCs w:val="22"/>
                              </w:rPr>
                              <w:t xml:space="preserve"> -29</w:t>
                            </w:r>
                            <w:r w:rsidRPr="00974D28">
                              <w:rPr>
                                <w:rFonts w:ascii="Letter-join No-Lead 4" w:hAnsi="Letter-join No-Lead 4" w:cs="Calibri"/>
                                <w:b/>
                                <w:bCs/>
                                <w:sz w:val="22"/>
                                <w:szCs w:val="22"/>
                                <w:vertAlign w:val="superscript"/>
                              </w:rPr>
                              <w:t>th</w:t>
                            </w:r>
                            <w:r w:rsidRPr="00974D28">
                              <w:rPr>
                                <w:rFonts w:ascii="Letter-join No-Lead 4" w:hAnsi="Letter-join No-Lead 4" w:cs="Calibri"/>
                                <w:b/>
                                <w:bCs/>
                                <w:sz w:val="22"/>
                                <w:szCs w:val="22"/>
                              </w:rPr>
                              <w:t xml:space="preserve"> May</w:t>
                            </w:r>
                            <w:r w:rsidRPr="00974D28">
                              <w:rPr>
                                <w:rFonts w:ascii="Letter-join No-Lead 4" w:hAnsi="Letter-join No-Lead 4" w:cs="Calibri"/>
                                <w:sz w:val="22"/>
                                <w:szCs w:val="22"/>
                              </w:rPr>
                              <w:t xml:space="preserve"> – Half Term</w:t>
                            </w:r>
                          </w:p>
                          <w:p w14:paraId="022582F2" w14:textId="5D584BB4" w:rsidR="004A3A93" w:rsidRPr="00974D28" w:rsidRDefault="004A3A93" w:rsidP="00A00D9B">
                            <w:pPr>
                              <w:pStyle w:val="ListParagraph"/>
                              <w:numPr>
                                <w:ilvl w:val="0"/>
                                <w:numId w:val="5"/>
                              </w:numPr>
                              <w:spacing w:after="0" w:line="360" w:lineRule="auto"/>
                              <w:ind w:left="357" w:hanging="357"/>
                              <w:rPr>
                                <w:rFonts w:ascii="Letter-join No-Lead 4" w:hAnsi="Letter-join No-Lead 4" w:cs="Calibri"/>
                                <w:sz w:val="22"/>
                                <w:szCs w:val="22"/>
                              </w:rPr>
                            </w:pPr>
                            <w:r w:rsidRPr="00974D28">
                              <w:rPr>
                                <w:rFonts w:ascii="Letter-join No-Lead 4" w:hAnsi="Letter-join No-Lead 4" w:cs="Calibri"/>
                                <w:b/>
                                <w:bCs/>
                                <w:sz w:val="22"/>
                                <w:szCs w:val="22"/>
                              </w:rPr>
                              <w:t>25</w:t>
                            </w:r>
                            <w:r w:rsidRPr="00974D28">
                              <w:rPr>
                                <w:rFonts w:ascii="Letter-join No-Lead 4" w:hAnsi="Letter-join No-Lead 4" w:cs="Calibri"/>
                                <w:b/>
                                <w:bCs/>
                                <w:sz w:val="22"/>
                                <w:szCs w:val="22"/>
                                <w:vertAlign w:val="superscript"/>
                              </w:rPr>
                              <w:t>th</w:t>
                            </w:r>
                            <w:r w:rsidRPr="00974D28">
                              <w:rPr>
                                <w:rFonts w:ascii="Letter-join No-Lead 4" w:hAnsi="Letter-join No-Lead 4" w:cs="Calibri"/>
                                <w:b/>
                                <w:bCs/>
                                <w:sz w:val="22"/>
                                <w:szCs w:val="22"/>
                              </w:rPr>
                              <w:t xml:space="preserve"> June</w:t>
                            </w:r>
                            <w:r w:rsidRPr="00974D28">
                              <w:rPr>
                                <w:rFonts w:ascii="Letter-join No-Lead 4" w:hAnsi="Letter-join No-Lead 4" w:cs="Calibri"/>
                                <w:sz w:val="22"/>
                                <w:szCs w:val="22"/>
                              </w:rPr>
                              <w:t xml:space="preserve"> – Summer Fair</w:t>
                            </w:r>
                          </w:p>
                          <w:p w14:paraId="533A7474" w14:textId="3626F6C6" w:rsidR="004A3A93" w:rsidRPr="00974D28" w:rsidRDefault="009C6EE1" w:rsidP="00A00D9B">
                            <w:pPr>
                              <w:pStyle w:val="ListParagraph"/>
                              <w:numPr>
                                <w:ilvl w:val="0"/>
                                <w:numId w:val="5"/>
                              </w:numPr>
                              <w:spacing w:after="0" w:line="360" w:lineRule="auto"/>
                              <w:ind w:left="357" w:hanging="357"/>
                              <w:rPr>
                                <w:rFonts w:ascii="Letter-join No-Lead 4" w:hAnsi="Letter-join No-Lead 4" w:cs="Calibri"/>
                                <w:sz w:val="22"/>
                                <w:szCs w:val="22"/>
                              </w:rPr>
                            </w:pPr>
                            <w:r w:rsidRPr="00974D28">
                              <w:rPr>
                                <w:rFonts w:ascii="Letter-join No-Lead 4" w:hAnsi="Letter-join No-Lead 4" w:cs="Calibri"/>
                                <w:b/>
                                <w:bCs/>
                                <w:sz w:val="22"/>
                                <w:szCs w:val="22"/>
                              </w:rPr>
                              <w:t>10</w:t>
                            </w:r>
                            <w:r w:rsidRPr="00974D28">
                              <w:rPr>
                                <w:rFonts w:ascii="Letter-join No-Lead 4" w:hAnsi="Letter-join No-Lead 4" w:cs="Calibri"/>
                                <w:b/>
                                <w:bCs/>
                                <w:sz w:val="22"/>
                                <w:szCs w:val="22"/>
                                <w:vertAlign w:val="superscript"/>
                              </w:rPr>
                              <w:t>th</w:t>
                            </w:r>
                            <w:r w:rsidRPr="00974D28">
                              <w:rPr>
                                <w:rFonts w:ascii="Letter-join No-Lead 4" w:hAnsi="Letter-join No-Lead 4" w:cs="Calibri"/>
                                <w:b/>
                                <w:bCs/>
                                <w:sz w:val="22"/>
                                <w:szCs w:val="22"/>
                              </w:rPr>
                              <w:t xml:space="preserve"> July</w:t>
                            </w:r>
                            <w:r w:rsidRPr="00974D28">
                              <w:rPr>
                                <w:rFonts w:ascii="Letter-join No-Lead 4" w:hAnsi="Letter-join No-Lead 4" w:cs="Calibri"/>
                                <w:sz w:val="22"/>
                                <w:szCs w:val="22"/>
                              </w:rPr>
                              <w:t xml:space="preserve"> </w:t>
                            </w:r>
                            <w:r w:rsidR="00A00D9B" w:rsidRPr="00974D28">
                              <w:rPr>
                                <w:rFonts w:ascii="Letter-join No-Lead 4" w:hAnsi="Letter-join No-Lead 4" w:cs="Calibri"/>
                                <w:sz w:val="22"/>
                                <w:szCs w:val="22"/>
                              </w:rPr>
                              <w:t>–</w:t>
                            </w:r>
                            <w:r w:rsidRPr="00974D28">
                              <w:rPr>
                                <w:rFonts w:ascii="Letter-join No-Lead 4" w:hAnsi="Letter-join No-Lead 4" w:cs="Calibri"/>
                                <w:sz w:val="22"/>
                                <w:szCs w:val="22"/>
                              </w:rPr>
                              <w:t xml:space="preserve"> Finish</w:t>
                            </w:r>
                            <w:r w:rsidR="00A00D9B" w:rsidRPr="00974D28">
                              <w:rPr>
                                <w:rFonts w:ascii="Letter-join No-Lead 4" w:hAnsi="Letter-join No-Lead 4" w:cs="Calibri"/>
                                <w:sz w:val="22"/>
                                <w:szCs w:val="22"/>
                              </w:rPr>
                              <w:t xml:space="preserve"> for Summer Holidays</w:t>
                            </w:r>
                          </w:p>
                          <w:p w14:paraId="48A92EE0" w14:textId="7F5147CA" w:rsidR="00A443E6" w:rsidRPr="000A264A" w:rsidRDefault="00A443E6" w:rsidP="00244600">
                            <w:pPr>
                              <w:pStyle w:val="ListParagraph"/>
                              <w:spacing w:after="0"/>
                              <w:ind w:left="360"/>
                              <w:rPr>
                                <w:rFonts w:ascii="Comic Sans MS" w:hAnsi="Comic Sans MS"/>
                                <w:color w:val="000000" w:themeColor="text1"/>
                                <w:sz w:val="2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A8875D" id="Text Box 450" o:spid="_x0000_s1029" type="#_x0000_t202" style="position:absolute;margin-left:306pt;margin-top:342.85pt;width:252.85pt;height:234.85pt;z-index:2516686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" filled="f" stroked="f">
                <v:textbox inset=",7.2pt,,7.2pt">
                  <w:txbxContent>
                    <w:p w14:paraId="648D8B18" w14:textId="77777777" w:rsidR="00F973D1" w:rsidRDefault="00F973D1" w:rsidP="004E6743">
                      <w:pPr>
                        <w:spacing w:after="0"/>
                        <w:ind w:left="360" w:hanging="360"/>
                      </w:pPr>
                    </w:p>
                    <w:p w14:paraId="2319F9D1" w14:textId="56CB795D" w:rsidR="00DC03F2" w:rsidRPr="00974D28" w:rsidRDefault="00DC03F2" w:rsidP="00A00D9B">
                      <w:pPr>
                        <w:pStyle w:val="ListParagraph"/>
                        <w:numPr>
                          <w:ilvl w:val="0"/>
                          <w:numId w:val="5"/>
                        </w:numPr>
                        <w:spacing w:after="0" w:line="360" w:lineRule="auto"/>
                        <w:ind w:left="357" w:hanging="357"/>
                        <w:rPr>
                          <w:rFonts w:ascii="Letter-join No-Lead 4" w:hAnsi="Letter-join No-Lead 4" w:cs="Calibri"/>
                          <w:sz w:val="22"/>
                          <w:szCs w:val="22"/>
                        </w:rPr>
                      </w:pPr>
                      <w:r w:rsidRPr="00974D28">
                        <w:rPr>
                          <w:rFonts w:ascii="Letter-join No-Lead 4" w:hAnsi="Letter-join No-Lead 4" w:cs="Calibri"/>
                          <w:b/>
                          <w:bCs/>
                          <w:sz w:val="22"/>
                          <w:szCs w:val="22"/>
                        </w:rPr>
                        <w:t>4</w:t>
                      </w:r>
                      <w:r w:rsidRPr="00974D28">
                        <w:rPr>
                          <w:rFonts w:ascii="Letter-join No-Lead 4" w:hAnsi="Letter-join No-Lead 4" w:cs="Calibri"/>
                          <w:b/>
                          <w:bCs/>
                          <w:sz w:val="22"/>
                          <w:szCs w:val="22"/>
                          <w:vertAlign w:val="superscript"/>
                        </w:rPr>
                        <w:t>th</w:t>
                      </w:r>
                      <w:r w:rsidRPr="00974D28">
                        <w:rPr>
                          <w:rFonts w:ascii="Letter-join No-Lead 4" w:hAnsi="Letter-join No-Lead 4" w:cs="Calibri"/>
                          <w:b/>
                          <w:bCs/>
                          <w:sz w:val="22"/>
                          <w:szCs w:val="22"/>
                        </w:rPr>
                        <w:t xml:space="preserve"> May</w:t>
                      </w:r>
                      <w:r w:rsidRPr="00974D28">
                        <w:rPr>
                          <w:rFonts w:ascii="Letter-join No-Lead 4" w:hAnsi="Letter-join No-Lead 4" w:cs="Calibri"/>
                          <w:sz w:val="22"/>
                          <w:szCs w:val="22"/>
                        </w:rPr>
                        <w:t xml:space="preserve"> – Bank Holiday</w:t>
                      </w:r>
                    </w:p>
                    <w:p w14:paraId="133FCCA0" w14:textId="36FA46D1" w:rsidR="00DC03F2" w:rsidRPr="00974D28" w:rsidRDefault="00DC03F2" w:rsidP="00A00D9B">
                      <w:pPr>
                        <w:pStyle w:val="ListParagraph"/>
                        <w:numPr>
                          <w:ilvl w:val="0"/>
                          <w:numId w:val="5"/>
                        </w:numPr>
                        <w:spacing w:after="0" w:line="360" w:lineRule="auto"/>
                        <w:ind w:left="357" w:hanging="357"/>
                        <w:rPr>
                          <w:rFonts w:ascii="Letter-join No-Lead 4" w:hAnsi="Letter-join No-Lead 4" w:cs="Calibri"/>
                          <w:sz w:val="22"/>
                          <w:szCs w:val="22"/>
                        </w:rPr>
                      </w:pPr>
                      <w:r w:rsidRPr="00974D28">
                        <w:rPr>
                          <w:rFonts w:ascii="Letter-join No-Lead 4" w:hAnsi="Letter-join No-Lead 4" w:cs="Calibri"/>
                          <w:b/>
                          <w:bCs/>
                          <w:sz w:val="22"/>
                          <w:szCs w:val="22"/>
                        </w:rPr>
                        <w:t>8</w:t>
                      </w:r>
                      <w:r w:rsidRPr="00974D28">
                        <w:rPr>
                          <w:rFonts w:ascii="Letter-join No-Lead 4" w:hAnsi="Letter-join No-Lead 4" w:cs="Calibri"/>
                          <w:b/>
                          <w:bCs/>
                          <w:sz w:val="22"/>
                          <w:szCs w:val="22"/>
                          <w:vertAlign w:val="superscript"/>
                        </w:rPr>
                        <w:t>th</w:t>
                      </w:r>
                      <w:r w:rsidRPr="00974D28">
                        <w:rPr>
                          <w:rFonts w:ascii="Letter-join No-Lead 4" w:hAnsi="Letter-join No-Lead 4" w:cs="Calibri"/>
                          <w:b/>
                          <w:bCs/>
                          <w:sz w:val="22"/>
                          <w:szCs w:val="22"/>
                        </w:rPr>
                        <w:t xml:space="preserve"> May</w:t>
                      </w:r>
                      <w:r w:rsidRPr="00974D28">
                        <w:rPr>
                          <w:rFonts w:ascii="Letter-join No-Lead 4" w:hAnsi="Letter-join No-Lead 4" w:cs="Calibri"/>
                          <w:sz w:val="22"/>
                          <w:szCs w:val="22"/>
                        </w:rPr>
                        <w:t xml:space="preserve"> – Year 6 Leavers Photos</w:t>
                      </w:r>
                    </w:p>
                    <w:p w14:paraId="0CD39E11" w14:textId="20BA1447" w:rsidR="00F973D1" w:rsidRPr="00974D28" w:rsidRDefault="00503CEB" w:rsidP="00A00D9B">
                      <w:pPr>
                        <w:pStyle w:val="ListParagraph"/>
                        <w:numPr>
                          <w:ilvl w:val="0"/>
                          <w:numId w:val="5"/>
                        </w:numPr>
                        <w:spacing w:after="0" w:line="360" w:lineRule="auto"/>
                        <w:ind w:left="357" w:hanging="357"/>
                        <w:rPr>
                          <w:rFonts w:ascii="Letter-join No-Lead 4" w:hAnsi="Letter-join No-Lead 4" w:cs="Calibri"/>
                          <w:sz w:val="22"/>
                          <w:szCs w:val="22"/>
                        </w:rPr>
                      </w:pPr>
                      <w:r w:rsidRPr="00974D28">
                        <w:rPr>
                          <w:rFonts w:ascii="Letter-join No-Lead 4" w:hAnsi="Letter-join No-Lead 4" w:cs="Calibri"/>
                          <w:b/>
                          <w:bCs/>
                          <w:sz w:val="22"/>
                          <w:szCs w:val="22"/>
                        </w:rPr>
                        <w:t>11</w:t>
                      </w:r>
                      <w:r w:rsidRPr="00974D28">
                        <w:rPr>
                          <w:rFonts w:ascii="Letter-join No-Lead 4" w:hAnsi="Letter-join No-Lead 4" w:cs="Calibri"/>
                          <w:b/>
                          <w:bCs/>
                          <w:sz w:val="22"/>
                          <w:szCs w:val="22"/>
                          <w:vertAlign w:val="superscript"/>
                        </w:rPr>
                        <w:t>th</w:t>
                      </w:r>
                      <w:r w:rsidRPr="00974D28">
                        <w:rPr>
                          <w:rFonts w:ascii="Letter-join No-Lead 4" w:hAnsi="Letter-join No-Lead 4" w:cs="Calibri"/>
                          <w:b/>
                          <w:bCs/>
                          <w:sz w:val="22"/>
                          <w:szCs w:val="22"/>
                        </w:rPr>
                        <w:t xml:space="preserve"> – 14</w:t>
                      </w:r>
                      <w:r w:rsidRPr="00974D28">
                        <w:rPr>
                          <w:rFonts w:ascii="Letter-join No-Lead 4" w:hAnsi="Letter-join No-Lead 4" w:cs="Calibri"/>
                          <w:b/>
                          <w:bCs/>
                          <w:sz w:val="22"/>
                          <w:szCs w:val="22"/>
                          <w:vertAlign w:val="superscript"/>
                        </w:rPr>
                        <w:t>th</w:t>
                      </w:r>
                      <w:r w:rsidRPr="00974D28">
                        <w:rPr>
                          <w:rFonts w:ascii="Letter-join No-Lead 4" w:hAnsi="Letter-join No-Lead 4" w:cs="Calibri"/>
                          <w:b/>
                          <w:bCs/>
                          <w:sz w:val="22"/>
                          <w:szCs w:val="22"/>
                        </w:rPr>
                        <w:t xml:space="preserve"> May</w:t>
                      </w:r>
                      <w:r w:rsidRPr="00974D28">
                        <w:rPr>
                          <w:rFonts w:ascii="Letter-join No-Lead 4" w:hAnsi="Letter-join No-Lead 4" w:cs="Calibri"/>
                          <w:sz w:val="22"/>
                          <w:szCs w:val="22"/>
                        </w:rPr>
                        <w:t xml:space="preserve"> </w:t>
                      </w:r>
                      <w:r w:rsidR="004A3A93" w:rsidRPr="00974D28">
                        <w:rPr>
                          <w:rFonts w:ascii="Letter-join No-Lead 4" w:hAnsi="Letter-join No-Lead 4" w:cs="Calibri"/>
                          <w:sz w:val="22"/>
                          <w:szCs w:val="22"/>
                        </w:rPr>
                        <w:t>–</w:t>
                      </w:r>
                      <w:r w:rsidRPr="00974D28">
                        <w:rPr>
                          <w:rFonts w:ascii="Letter-join No-Lead 4" w:hAnsi="Letter-join No-Lead 4" w:cs="Calibri"/>
                          <w:sz w:val="22"/>
                          <w:szCs w:val="22"/>
                        </w:rPr>
                        <w:t xml:space="preserve"> SATS</w:t>
                      </w:r>
                    </w:p>
                    <w:p w14:paraId="00E0CE68" w14:textId="33E9D7C6" w:rsidR="00B36313" w:rsidRPr="00974D28" w:rsidRDefault="00B36313" w:rsidP="00A00D9B">
                      <w:pPr>
                        <w:pStyle w:val="ListParagraph"/>
                        <w:numPr>
                          <w:ilvl w:val="0"/>
                          <w:numId w:val="5"/>
                        </w:numPr>
                        <w:spacing w:after="0" w:line="360" w:lineRule="auto"/>
                        <w:ind w:left="357" w:hanging="357"/>
                        <w:rPr>
                          <w:rFonts w:ascii="Letter-join No-Lead 4" w:hAnsi="Letter-join No-Lead 4" w:cs="Calibri"/>
                          <w:sz w:val="22"/>
                          <w:szCs w:val="22"/>
                        </w:rPr>
                      </w:pPr>
                      <w:r w:rsidRPr="00974D28">
                        <w:rPr>
                          <w:rFonts w:ascii="Letter-join No-Lead 4" w:hAnsi="Letter-join No-Lead 4" w:cs="Calibri"/>
                          <w:b/>
                          <w:bCs/>
                          <w:sz w:val="22"/>
                          <w:szCs w:val="22"/>
                        </w:rPr>
                        <w:t>13</w:t>
                      </w:r>
                      <w:r w:rsidRPr="00974D28">
                        <w:rPr>
                          <w:rFonts w:ascii="Letter-join No-Lead 4" w:hAnsi="Letter-join No-Lead 4" w:cs="Calibri"/>
                          <w:b/>
                          <w:bCs/>
                          <w:sz w:val="22"/>
                          <w:szCs w:val="22"/>
                          <w:vertAlign w:val="superscript"/>
                        </w:rPr>
                        <w:t>th</w:t>
                      </w:r>
                      <w:r w:rsidRPr="00974D28">
                        <w:rPr>
                          <w:rFonts w:ascii="Letter-join No-Lead 4" w:hAnsi="Letter-join No-Lead 4" w:cs="Calibri"/>
                          <w:b/>
                          <w:bCs/>
                          <w:sz w:val="22"/>
                          <w:szCs w:val="22"/>
                        </w:rPr>
                        <w:t xml:space="preserve"> May </w:t>
                      </w:r>
                      <w:r w:rsidRPr="00974D28">
                        <w:rPr>
                          <w:rFonts w:ascii="Letter-join No-Lead 4" w:hAnsi="Letter-join No-Lead 4" w:cs="Calibri"/>
                          <w:sz w:val="22"/>
                          <w:szCs w:val="22"/>
                        </w:rPr>
                        <w:t>– Year 5 Into University Work</w:t>
                      </w:r>
                      <w:r w:rsidR="00F612AC" w:rsidRPr="00974D28">
                        <w:rPr>
                          <w:rFonts w:ascii="Letter-join No-Lead 4" w:hAnsi="Letter-join No-Lead 4" w:cs="Calibri"/>
                          <w:sz w:val="22"/>
                          <w:szCs w:val="22"/>
                        </w:rPr>
                        <w:t>shop</w:t>
                      </w:r>
                    </w:p>
                    <w:p w14:paraId="1D2A92E1" w14:textId="1AE384CE" w:rsidR="004A3A93" w:rsidRPr="00974D28" w:rsidRDefault="004A3A93" w:rsidP="00A00D9B">
                      <w:pPr>
                        <w:pStyle w:val="ListParagraph"/>
                        <w:numPr>
                          <w:ilvl w:val="0"/>
                          <w:numId w:val="5"/>
                        </w:numPr>
                        <w:spacing w:after="0" w:line="360" w:lineRule="auto"/>
                        <w:ind w:left="357" w:hanging="357"/>
                        <w:rPr>
                          <w:rFonts w:ascii="Letter-join No-Lead 4" w:hAnsi="Letter-join No-Lead 4" w:cs="Calibri"/>
                          <w:sz w:val="22"/>
                          <w:szCs w:val="22"/>
                        </w:rPr>
                      </w:pPr>
                      <w:r w:rsidRPr="00974D28">
                        <w:rPr>
                          <w:rFonts w:ascii="Letter-join No-Lead 4" w:hAnsi="Letter-join No-Lead 4" w:cs="Calibri"/>
                          <w:b/>
                          <w:bCs/>
                          <w:sz w:val="22"/>
                          <w:szCs w:val="22"/>
                        </w:rPr>
                        <w:t>25</w:t>
                      </w:r>
                      <w:r w:rsidRPr="00974D28">
                        <w:rPr>
                          <w:rFonts w:ascii="Letter-join No-Lead 4" w:hAnsi="Letter-join No-Lead 4" w:cs="Calibri"/>
                          <w:b/>
                          <w:bCs/>
                          <w:sz w:val="22"/>
                          <w:szCs w:val="22"/>
                          <w:vertAlign w:val="superscript"/>
                        </w:rPr>
                        <w:t>th</w:t>
                      </w:r>
                      <w:r w:rsidRPr="00974D28">
                        <w:rPr>
                          <w:rFonts w:ascii="Letter-join No-Lead 4" w:hAnsi="Letter-join No-Lead 4" w:cs="Calibri"/>
                          <w:b/>
                          <w:bCs/>
                          <w:sz w:val="22"/>
                          <w:szCs w:val="22"/>
                        </w:rPr>
                        <w:t xml:space="preserve"> -29</w:t>
                      </w:r>
                      <w:r w:rsidRPr="00974D28">
                        <w:rPr>
                          <w:rFonts w:ascii="Letter-join No-Lead 4" w:hAnsi="Letter-join No-Lead 4" w:cs="Calibri"/>
                          <w:b/>
                          <w:bCs/>
                          <w:sz w:val="22"/>
                          <w:szCs w:val="22"/>
                          <w:vertAlign w:val="superscript"/>
                        </w:rPr>
                        <w:t>th</w:t>
                      </w:r>
                      <w:r w:rsidRPr="00974D28">
                        <w:rPr>
                          <w:rFonts w:ascii="Letter-join No-Lead 4" w:hAnsi="Letter-join No-Lead 4" w:cs="Calibri"/>
                          <w:b/>
                          <w:bCs/>
                          <w:sz w:val="22"/>
                          <w:szCs w:val="22"/>
                        </w:rPr>
                        <w:t xml:space="preserve"> May</w:t>
                      </w:r>
                      <w:r w:rsidRPr="00974D28">
                        <w:rPr>
                          <w:rFonts w:ascii="Letter-join No-Lead 4" w:hAnsi="Letter-join No-Lead 4" w:cs="Calibri"/>
                          <w:sz w:val="22"/>
                          <w:szCs w:val="22"/>
                        </w:rPr>
                        <w:t xml:space="preserve"> – Half Term</w:t>
                      </w:r>
                    </w:p>
                    <w:p w14:paraId="022582F2" w14:textId="5D584BB4" w:rsidR="004A3A93" w:rsidRPr="00974D28" w:rsidRDefault="004A3A93" w:rsidP="00A00D9B">
                      <w:pPr>
                        <w:pStyle w:val="ListParagraph"/>
                        <w:numPr>
                          <w:ilvl w:val="0"/>
                          <w:numId w:val="5"/>
                        </w:numPr>
                        <w:spacing w:after="0" w:line="360" w:lineRule="auto"/>
                        <w:ind w:left="357" w:hanging="357"/>
                        <w:rPr>
                          <w:rFonts w:ascii="Letter-join No-Lead 4" w:hAnsi="Letter-join No-Lead 4" w:cs="Calibri"/>
                          <w:sz w:val="22"/>
                          <w:szCs w:val="22"/>
                        </w:rPr>
                      </w:pPr>
                      <w:r w:rsidRPr="00974D28">
                        <w:rPr>
                          <w:rFonts w:ascii="Letter-join No-Lead 4" w:hAnsi="Letter-join No-Lead 4" w:cs="Calibri"/>
                          <w:b/>
                          <w:bCs/>
                          <w:sz w:val="22"/>
                          <w:szCs w:val="22"/>
                        </w:rPr>
                        <w:t>25</w:t>
                      </w:r>
                      <w:r w:rsidRPr="00974D28">
                        <w:rPr>
                          <w:rFonts w:ascii="Letter-join No-Lead 4" w:hAnsi="Letter-join No-Lead 4" w:cs="Calibri"/>
                          <w:b/>
                          <w:bCs/>
                          <w:sz w:val="22"/>
                          <w:szCs w:val="22"/>
                          <w:vertAlign w:val="superscript"/>
                        </w:rPr>
                        <w:t>th</w:t>
                      </w:r>
                      <w:r w:rsidRPr="00974D28">
                        <w:rPr>
                          <w:rFonts w:ascii="Letter-join No-Lead 4" w:hAnsi="Letter-join No-Lead 4" w:cs="Calibri"/>
                          <w:b/>
                          <w:bCs/>
                          <w:sz w:val="22"/>
                          <w:szCs w:val="22"/>
                        </w:rPr>
                        <w:t xml:space="preserve"> June</w:t>
                      </w:r>
                      <w:r w:rsidRPr="00974D28">
                        <w:rPr>
                          <w:rFonts w:ascii="Letter-join No-Lead 4" w:hAnsi="Letter-join No-Lead 4" w:cs="Calibri"/>
                          <w:sz w:val="22"/>
                          <w:szCs w:val="22"/>
                        </w:rPr>
                        <w:t xml:space="preserve"> – Summer Fair</w:t>
                      </w:r>
                    </w:p>
                    <w:p w14:paraId="533A7474" w14:textId="3626F6C6" w:rsidR="004A3A93" w:rsidRPr="00974D28" w:rsidRDefault="009C6EE1" w:rsidP="00A00D9B">
                      <w:pPr>
                        <w:pStyle w:val="ListParagraph"/>
                        <w:numPr>
                          <w:ilvl w:val="0"/>
                          <w:numId w:val="5"/>
                        </w:numPr>
                        <w:spacing w:after="0" w:line="360" w:lineRule="auto"/>
                        <w:ind w:left="357" w:hanging="357"/>
                        <w:rPr>
                          <w:rFonts w:ascii="Letter-join No-Lead 4" w:hAnsi="Letter-join No-Lead 4" w:cs="Calibri"/>
                          <w:sz w:val="22"/>
                          <w:szCs w:val="22"/>
                        </w:rPr>
                      </w:pPr>
                      <w:r w:rsidRPr="00974D28">
                        <w:rPr>
                          <w:rFonts w:ascii="Letter-join No-Lead 4" w:hAnsi="Letter-join No-Lead 4" w:cs="Calibri"/>
                          <w:b/>
                          <w:bCs/>
                          <w:sz w:val="22"/>
                          <w:szCs w:val="22"/>
                        </w:rPr>
                        <w:t>10</w:t>
                      </w:r>
                      <w:r w:rsidRPr="00974D28">
                        <w:rPr>
                          <w:rFonts w:ascii="Letter-join No-Lead 4" w:hAnsi="Letter-join No-Lead 4" w:cs="Calibri"/>
                          <w:b/>
                          <w:bCs/>
                          <w:sz w:val="22"/>
                          <w:szCs w:val="22"/>
                          <w:vertAlign w:val="superscript"/>
                        </w:rPr>
                        <w:t>th</w:t>
                      </w:r>
                      <w:r w:rsidRPr="00974D28">
                        <w:rPr>
                          <w:rFonts w:ascii="Letter-join No-Lead 4" w:hAnsi="Letter-join No-Lead 4" w:cs="Calibri"/>
                          <w:b/>
                          <w:bCs/>
                          <w:sz w:val="22"/>
                          <w:szCs w:val="22"/>
                        </w:rPr>
                        <w:t xml:space="preserve"> July</w:t>
                      </w:r>
                      <w:r w:rsidRPr="00974D28">
                        <w:rPr>
                          <w:rFonts w:ascii="Letter-join No-Lead 4" w:hAnsi="Letter-join No-Lead 4" w:cs="Calibri"/>
                          <w:sz w:val="22"/>
                          <w:szCs w:val="22"/>
                        </w:rPr>
                        <w:t xml:space="preserve"> </w:t>
                      </w:r>
                      <w:r w:rsidR="00A00D9B" w:rsidRPr="00974D28">
                        <w:rPr>
                          <w:rFonts w:ascii="Letter-join No-Lead 4" w:hAnsi="Letter-join No-Lead 4" w:cs="Calibri"/>
                          <w:sz w:val="22"/>
                          <w:szCs w:val="22"/>
                        </w:rPr>
                        <w:t>–</w:t>
                      </w:r>
                      <w:r w:rsidRPr="00974D28">
                        <w:rPr>
                          <w:rFonts w:ascii="Letter-join No-Lead 4" w:hAnsi="Letter-join No-Lead 4" w:cs="Calibri"/>
                          <w:sz w:val="22"/>
                          <w:szCs w:val="22"/>
                        </w:rPr>
                        <w:t xml:space="preserve"> Finish</w:t>
                      </w:r>
                      <w:r w:rsidR="00A00D9B" w:rsidRPr="00974D28">
                        <w:rPr>
                          <w:rFonts w:ascii="Letter-join No-Lead 4" w:hAnsi="Letter-join No-Lead 4" w:cs="Calibri"/>
                          <w:sz w:val="22"/>
                          <w:szCs w:val="22"/>
                        </w:rPr>
                        <w:t xml:space="preserve"> for Summer Holidays</w:t>
                      </w:r>
                    </w:p>
                    <w:p w14:paraId="48A92EE0" w14:textId="7F5147CA" w:rsidR="00A443E6" w:rsidRPr="000A264A" w:rsidRDefault="00A443E6" w:rsidP="00244600">
                      <w:pPr>
                        <w:pStyle w:val="ListParagraph"/>
                        <w:spacing w:after="0"/>
                        <w:ind w:left="360"/>
                        <w:rPr>
                          <w:rFonts w:ascii="Comic Sans MS" w:hAnsi="Comic Sans MS"/>
                          <w:color w:val="000000" w:themeColor="text1"/>
                          <w:sz w:val="22"/>
                        </w:rPr>
                      </w:pPr>
                    </w:p>
                  </w:txbxContent>
                </v:textbox>
                <w10:wrap type="tight" anchorx="page" anchory="page"/>
              </v:shape>
            </w:pict>
          </mc:Fallback>
        </mc:AlternateContent>
      </w:r>
      <w:r w:rsidR="00036834">
        <w:rPr>
          <w:noProof/>
        </w:rPr>
        <mc:AlternateContent>
          <mc:Choice Requires="wps">
            <w:drawing>
              <wp:anchor distT="0" distB="0" distL="114300" distR="114300" simplePos="0" relativeHeight="251667618" behindDoc="0" locked="0" layoutInCell="1" allowOverlap="1" wp14:anchorId="305DF67E" wp14:editId="35A1DE07">
                <wp:simplePos x="0" y="0"/>
                <wp:positionH relativeFrom="margin">
                  <wp:posOffset>91440</wp:posOffset>
                </wp:positionH>
                <wp:positionV relativeFrom="page">
                  <wp:posOffset>4541520</wp:posOffset>
                </wp:positionV>
                <wp:extent cx="3152775" cy="2918460"/>
                <wp:effectExtent l="0" t="0" r="0" b="0"/>
                <wp:wrapTight wrapText="bothSides">
                  <wp:wrapPolygon edited="0">
                    <wp:start x="261" y="423"/>
                    <wp:lineTo x="261" y="21149"/>
                    <wp:lineTo x="21143" y="21149"/>
                    <wp:lineTo x="21143" y="423"/>
                    <wp:lineTo x="261" y="423"/>
                  </wp:wrapPolygon>
                </wp:wrapTight>
                <wp:docPr id="17" name="Text 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2918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BEFD78" w14:textId="7EF7563D" w:rsidR="00213770" w:rsidRPr="00974D28" w:rsidRDefault="00A443E6" w:rsidP="00820CB6">
                            <w:pPr>
                              <w:pStyle w:val="ListParagraph"/>
                              <w:numPr>
                                <w:ilvl w:val="0"/>
                                <w:numId w:val="7"/>
                              </w:numPr>
                              <w:spacing w:after="0"/>
                              <w:ind w:left="357" w:hanging="357"/>
                              <w:rPr>
                                <w:rFonts w:ascii="Letter-join No-Lead 4" w:hAnsi="Letter-join No-Lead 4" w:cs="Calibri"/>
                                <w:color w:val="000000" w:themeColor="text1"/>
                                <w:sz w:val="20"/>
                                <w:szCs w:val="20"/>
                              </w:rPr>
                            </w:pPr>
                            <w:r w:rsidRPr="00974D28">
                              <w:rPr>
                                <w:rFonts w:ascii="Letter-join No-Lead 4" w:hAnsi="Letter-join No-Lead 4" w:cs="Calibri"/>
                                <w:color w:val="000000" w:themeColor="text1"/>
                                <w:sz w:val="20"/>
                                <w:szCs w:val="20"/>
                              </w:rPr>
                              <w:t xml:space="preserve">School </w:t>
                            </w:r>
                            <w:r w:rsidR="00AC232B" w:rsidRPr="00974D28">
                              <w:rPr>
                                <w:rFonts w:ascii="Letter-join No-Lead 4" w:hAnsi="Letter-join No-Lead 4" w:cs="Calibri"/>
                                <w:color w:val="000000" w:themeColor="text1"/>
                                <w:sz w:val="20"/>
                                <w:szCs w:val="20"/>
                              </w:rPr>
                              <w:t>open</w:t>
                            </w:r>
                            <w:r w:rsidR="009A4DC9" w:rsidRPr="00974D28">
                              <w:rPr>
                                <w:rFonts w:ascii="Letter-join No-Lead 4" w:hAnsi="Letter-join No-Lead 4" w:cs="Calibri"/>
                                <w:color w:val="000000" w:themeColor="text1"/>
                                <w:sz w:val="20"/>
                                <w:szCs w:val="20"/>
                              </w:rPr>
                              <w:t>s</w:t>
                            </w:r>
                            <w:r w:rsidR="00AC232B" w:rsidRPr="00974D28">
                              <w:rPr>
                                <w:rFonts w:ascii="Letter-join No-Lead 4" w:hAnsi="Letter-join No-Lead 4" w:cs="Calibri"/>
                                <w:color w:val="000000" w:themeColor="text1"/>
                                <w:sz w:val="20"/>
                                <w:szCs w:val="20"/>
                              </w:rPr>
                              <w:t xml:space="preserve"> at 8:4</w:t>
                            </w:r>
                            <w:r w:rsidR="00610A94" w:rsidRPr="00974D28">
                              <w:rPr>
                                <w:rFonts w:ascii="Letter-join No-Lead 4" w:hAnsi="Letter-join No-Lead 4" w:cs="Calibri"/>
                                <w:color w:val="000000" w:themeColor="text1"/>
                                <w:sz w:val="20"/>
                                <w:szCs w:val="20"/>
                              </w:rPr>
                              <w:t>0</w:t>
                            </w:r>
                            <w:r w:rsidR="00AC232B" w:rsidRPr="00974D28">
                              <w:rPr>
                                <w:rFonts w:ascii="Letter-join No-Lead 4" w:hAnsi="Letter-join No-Lead 4" w:cs="Calibri"/>
                                <w:color w:val="000000" w:themeColor="text1"/>
                                <w:sz w:val="20"/>
                                <w:szCs w:val="20"/>
                              </w:rPr>
                              <w:t xml:space="preserve">am and the school day finishes at 3:15pm. Please fill out an ‘end of day arrangements form’ with the office if there have been any changes. </w:t>
                            </w:r>
                          </w:p>
                          <w:p w14:paraId="21481276" w14:textId="77777777" w:rsidR="00312E83" w:rsidRPr="00974D28" w:rsidRDefault="00312E83" w:rsidP="00312E83">
                            <w:pPr>
                              <w:spacing w:after="0"/>
                              <w:rPr>
                                <w:rFonts w:ascii="Letter-join No-Lead 4" w:hAnsi="Letter-join No-Lead 4" w:cs="Calibri"/>
                                <w:color w:val="000000" w:themeColor="text1"/>
                                <w:sz w:val="20"/>
                                <w:szCs w:val="20"/>
                              </w:rPr>
                            </w:pPr>
                          </w:p>
                          <w:p w14:paraId="6665012B" w14:textId="77777777" w:rsidR="00312E83" w:rsidRPr="00974D28" w:rsidRDefault="00820CB6" w:rsidP="00312E83">
                            <w:pPr>
                              <w:pStyle w:val="ListParagraph"/>
                              <w:numPr>
                                <w:ilvl w:val="0"/>
                                <w:numId w:val="7"/>
                              </w:numPr>
                              <w:spacing w:after="0"/>
                              <w:rPr>
                                <w:rFonts w:ascii="Letter-join No-Lead 4" w:hAnsi="Letter-join No-Lead 4"/>
                                <w:color w:val="000000" w:themeColor="text1"/>
                                <w:sz w:val="20"/>
                                <w:szCs w:val="20"/>
                              </w:rPr>
                            </w:pPr>
                            <w:r w:rsidRPr="00974D28">
                              <w:rPr>
                                <w:rFonts w:ascii="Letter-join No-Lead 4" w:hAnsi="Letter-join No-Lead 4" w:cs="Calibri"/>
                                <w:color w:val="000000" w:themeColor="text1"/>
                                <w:sz w:val="20"/>
                                <w:szCs w:val="20"/>
                              </w:rPr>
                              <w:t xml:space="preserve">PE: </w:t>
                            </w:r>
                          </w:p>
                          <w:p w14:paraId="5852B88A" w14:textId="56005E94" w:rsidR="00312E83" w:rsidRPr="00974D28" w:rsidRDefault="00820CB6" w:rsidP="00312E83">
                            <w:pPr>
                              <w:spacing w:after="0"/>
                              <w:rPr>
                                <w:rFonts w:ascii="Letter-join No-Lead 4" w:hAnsi="Letter-join No-Lead 4"/>
                                <w:color w:val="000000" w:themeColor="text1"/>
                                <w:sz w:val="20"/>
                                <w:szCs w:val="20"/>
                              </w:rPr>
                            </w:pPr>
                            <w:r w:rsidRPr="00974D28">
                              <w:rPr>
                                <w:rFonts w:ascii="Letter-join No-Lead 4" w:hAnsi="Letter-join No-Lead 4" w:cs="Calibri"/>
                                <w:color w:val="000000" w:themeColor="text1"/>
                                <w:sz w:val="20"/>
                                <w:szCs w:val="20"/>
                              </w:rPr>
                              <w:t>Tolerance – Monday</w:t>
                            </w:r>
                          </w:p>
                          <w:p w14:paraId="369DC363" w14:textId="351A9855" w:rsidR="00312E83" w:rsidRPr="00974D28" w:rsidRDefault="00820CB6" w:rsidP="00312E83">
                            <w:pPr>
                              <w:spacing w:after="0"/>
                              <w:rPr>
                                <w:rFonts w:ascii="Letter-join No-Lead 4" w:hAnsi="Letter-join No-Lead 4"/>
                                <w:color w:val="000000" w:themeColor="text1"/>
                                <w:sz w:val="20"/>
                                <w:szCs w:val="20"/>
                              </w:rPr>
                            </w:pPr>
                            <w:r w:rsidRPr="00974D28">
                              <w:rPr>
                                <w:rFonts w:ascii="Letter-join No-Lead 4" w:hAnsi="Letter-join No-Lead 4" w:cs="Calibri"/>
                                <w:color w:val="000000" w:themeColor="text1"/>
                                <w:sz w:val="20"/>
                                <w:szCs w:val="20"/>
                              </w:rPr>
                              <w:t xml:space="preserve">Liberty and Community – Wednesdays. </w:t>
                            </w:r>
                          </w:p>
                          <w:p w14:paraId="6743076E" w14:textId="1B7E94E5" w:rsidR="00312E83" w:rsidRPr="00974D28" w:rsidRDefault="00312E83" w:rsidP="00312E83">
                            <w:pPr>
                              <w:pStyle w:val="ListParagraph"/>
                              <w:spacing w:after="0"/>
                              <w:ind w:left="360"/>
                              <w:rPr>
                                <w:rFonts w:ascii="Letter-join No-Lead 4" w:hAnsi="Letter-join No-Lead 4"/>
                                <w:color w:val="000000" w:themeColor="text1"/>
                                <w:sz w:val="20"/>
                                <w:szCs w:val="20"/>
                              </w:rPr>
                            </w:pPr>
                          </w:p>
                          <w:p w14:paraId="097E04DF" w14:textId="21E70454" w:rsidR="00820CB6" w:rsidRPr="00974D28" w:rsidRDefault="008D32E5" w:rsidP="00312E83">
                            <w:pPr>
                              <w:pStyle w:val="ListParagraph"/>
                              <w:numPr>
                                <w:ilvl w:val="0"/>
                                <w:numId w:val="7"/>
                              </w:numPr>
                              <w:spacing w:after="0"/>
                              <w:rPr>
                                <w:rFonts w:ascii="Letter-join No-Lead 4" w:hAnsi="Letter-join No-Lead 4"/>
                                <w:color w:val="000000" w:themeColor="text1"/>
                                <w:sz w:val="20"/>
                                <w:szCs w:val="20"/>
                              </w:rPr>
                            </w:pPr>
                            <w:r w:rsidRPr="00974D28">
                              <w:rPr>
                                <w:rFonts w:ascii="Letter-join No-Lead 4" w:hAnsi="Letter-join No-Lead 4"/>
                                <w:color w:val="000000" w:themeColor="text1"/>
                                <w:sz w:val="20"/>
                                <w:szCs w:val="20"/>
                              </w:rPr>
                              <w:t>Year 6 still need to continue to work through revision guides up until SATs. These need to be bro</w:t>
                            </w:r>
                            <w:r w:rsidR="00312E83" w:rsidRPr="00974D28">
                              <w:rPr>
                                <w:rFonts w:ascii="Letter-join No-Lead 4" w:hAnsi="Letter-join No-Lead 4"/>
                                <w:color w:val="000000" w:themeColor="text1"/>
                                <w:sz w:val="20"/>
                                <w:szCs w:val="20"/>
                              </w:rPr>
                              <w:t xml:space="preserve">ught to school at least once per week.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5DF67E" id="Text Box 449" o:spid="_x0000_s1030" type="#_x0000_t202" style="position:absolute;margin-left:7.2pt;margin-top:357.6pt;width:248.25pt;height:229.8pt;z-index:25166761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" filled="f" stroked="f">
                <v:textbox inset=",7.2pt,,7.2pt">
                  <w:txbxContent>
                    <w:p w14:paraId="74BEFD78" w14:textId="7EF7563D" w:rsidR="00213770" w:rsidRPr="00974D28" w:rsidRDefault="00A443E6" w:rsidP="00820CB6">
                      <w:pPr>
                        <w:pStyle w:val="ListParagraph"/>
                        <w:numPr>
                          <w:ilvl w:val="0"/>
                          <w:numId w:val="7"/>
                        </w:numPr>
                        <w:spacing w:after="0"/>
                        <w:ind w:left="357" w:hanging="357"/>
                        <w:rPr>
                          <w:rFonts w:ascii="Letter-join No-Lead 4" w:hAnsi="Letter-join No-Lead 4" w:cs="Calibri"/>
                          <w:color w:val="000000" w:themeColor="text1"/>
                          <w:sz w:val="20"/>
                          <w:szCs w:val="20"/>
                        </w:rPr>
                      </w:pPr>
                      <w:r w:rsidRPr="00974D28">
                        <w:rPr>
                          <w:rFonts w:ascii="Letter-join No-Lead 4" w:hAnsi="Letter-join No-Lead 4" w:cs="Calibri"/>
                          <w:color w:val="000000" w:themeColor="text1"/>
                          <w:sz w:val="20"/>
                          <w:szCs w:val="20"/>
                        </w:rPr>
                        <w:t xml:space="preserve">School </w:t>
                      </w:r>
                      <w:r w:rsidR="00AC232B" w:rsidRPr="00974D28">
                        <w:rPr>
                          <w:rFonts w:ascii="Letter-join No-Lead 4" w:hAnsi="Letter-join No-Lead 4" w:cs="Calibri"/>
                          <w:color w:val="000000" w:themeColor="text1"/>
                          <w:sz w:val="20"/>
                          <w:szCs w:val="20"/>
                        </w:rPr>
                        <w:t>open</w:t>
                      </w:r>
                      <w:r w:rsidR="009A4DC9" w:rsidRPr="00974D28">
                        <w:rPr>
                          <w:rFonts w:ascii="Letter-join No-Lead 4" w:hAnsi="Letter-join No-Lead 4" w:cs="Calibri"/>
                          <w:color w:val="000000" w:themeColor="text1"/>
                          <w:sz w:val="20"/>
                          <w:szCs w:val="20"/>
                        </w:rPr>
                        <w:t>s</w:t>
                      </w:r>
                      <w:r w:rsidR="00AC232B" w:rsidRPr="00974D28">
                        <w:rPr>
                          <w:rFonts w:ascii="Letter-join No-Lead 4" w:hAnsi="Letter-join No-Lead 4" w:cs="Calibri"/>
                          <w:color w:val="000000" w:themeColor="text1"/>
                          <w:sz w:val="20"/>
                          <w:szCs w:val="20"/>
                        </w:rPr>
                        <w:t xml:space="preserve"> at 8:4</w:t>
                      </w:r>
                      <w:r w:rsidR="00610A94" w:rsidRPr="00974D28">
                        <w:rPr>
                          <w:rFonts w:ascii="Letter-join No-Lead 4" w:hAnsi="Letter-join No-Lead 4" w:cs="Calibri"/>
                          <w:color w:val="000000" w:themeColor="text1"/>
                          <w:sz w:val="20"/>
                          <w:szCs w:val="20"/>
                        </w:rPr>
                        <w:t>0</w:t>
                      </w:r>
                      <w:r w:rsidR="00AC232B" w:rsidRPr="00974D28">
                        <w:rPr>
                          <w:rFonts w:ascii="Letter-join No-Lead 4" w:hAnsi="Letter-join No-Lead 4" w:cs="Calibri"/>
                          <w:color w:val="000000" w:themeColor="text1"/>
                          <w:sz w:val="20"/>
                          <w:szCs w:val="20"/>
                        </w:rPr>
                        <w:t xml:space="preserve">am and the school day finishes at 3:15pm. Please fill out an ‘end of day arrangements form’ with the office if there have been any changes. </w:t>
                      </w:r>
                    </w:p>
                    <w:p w14:paraId="21481276" w14:textId="77777777" w:rsidR="00312E83" w:rsidRPr="00974D28" w:rsidRDefault="00312E83" w:rsidP="00312E83">
                      <w:pPr>
                        <w:spacing w:after="0"/>
                        <w:rPr>
                          <w:rFonts w:ascii="Letter-join No-Lead 4" w:hAnsi="Letter-join No-Lead 4" w:cs="Calibri"/>
                          <w:color w:val="000000" w:themeColor="text1"/>
                          <w:sz w:val="20"/>
                          <w:szCs w:val="20"/>
                        </w:rPr>
                      </w:pPr>
                    </w:p>
                    <w:p w14:paraId="6665012B" w14:textId="77777777" w:rsidR="00312E83" w:rsidRPr="00974D28" w:rsidRDefault="00820CB6" w:rsidP="00312E83">
                      <w:pPr>
                        <w:pStyle w:val="ListParagraph"/>
                        <w:numPr>
                          <w:ilvl w:val="0"/>
                          <w:numId w:val="7"/>
                        </w:numPr>
                        <w:spacing w:after="0"/>
                        <w:rPr>
                          <w:rFonts w:ascii="Letter-join No-Lead 4" w:hAnsi="Letter-join No-Lead 4"/>
                          <w:color w:val="000000" w:themeColor="text1"/>
                          <w:sz w:val="20"/>
                          <w:szCs w:val="20"/>
                        </w:rPr>
                      </w:pPr>
                      <w:r w:rsidRPr="00974D28">
                        <w:rPr>
                          <w:rFonts w:ascii="Letter-join No-Lead 4" w:hAnsi="Letter-join No-Lead 4" w:cs="Calibri"/>
                          <w:color w:val="000000" w:themeColor="text1"/>
                          <w:sz w:val="20"/>
                          <w:szCs w:val="20"/>
                        </w:rPr>
                        <w:t xml:space="preserve">PE: </w:t>
                      </w:r>
                    </w:p>
                    <w:p w14:paraId="5852B88A" w14:textId="56005E94" w:rsidR="00312E83" w:rsidRPr="00974D28" w:rsidRDefault="00820CB6" w:rsidP="00312E83">
                      <w:pPr>
                        <w:spacing w:after="0"/>
                        <w:rPr>
                          <w:rFonts w:ascii="Letter-join No-Lead 4" w:hAnsi="Letter-join No-Lead 4"/>
                          <w:color w:val="000000" w:themeColor="text1"/>
                          <w:sz w:val="20"/>
                          <w:szCs w:val="20"/>
                        </w:rPr>
                      </w:pPr>
                      <w:r w:rsidRPr="00974D28">
                        <w:rPr>
                          <w:rFonts w:ascii="Letter-join No-Lead 4" w:hAnsi="Letter-join No-Lead 4" w:cs="Calibri"/>
                          <w:color w:val="000000" w:themeColor="text1"/>
                          <w:sz w:val="20"/>
                          <w:szCs w:val="20"/>
                        </w:rPr>
                        <w:t>Tolerance – Monday</w:t>
                      </w:r>
                    </w:p>
                    <w:p w14:paraId="369DC363" w14:textId="351A9855" w:rsidR="00312E83" w:rsidRPr="00974D28" w:rsidRDefault="00820CB6" w:rsidP="00312E83">
                      <w:pPr>
                        <w:spacing w:after="0"/>
                        <w:rPr>
                          <w:rFonts w:ascii="Letter-join No-Lead 4" w:hAnsi="Letter-join No-Lead 4"/>
                          <w:color w:val="000000" w:themeColor="text1"/>
                          <w:sz w:val="20"/>
                          <w:szCs w:val="20"/>
                        </w:rPr>
                      </w:pPr>
                      <w:r w:rsidRPr="00974D28">
                        <w:rPr>
                          <w:rFonts w:ascii="Letter-join No-Lead 4" w:hAnsi="Letter-join No-Lead 4" w:cs="Calibri"/>
                          <w:color w:val="000000" w:themeColor="text1"/>
                          <w:sz w:val="20"/>
                          <w:szCs w:val="20"/>
                        </w:rPr>
                        <w:t xml:space="preserve">Liberty and Community – Wednesdays. </w:t>
                      </w:r>
                    </w:p>
                    <w:p w14:paraId="6743076E" w14:textId="1B7E94E5" w:rsidR="00312E83" w:rsidRPr="00974D28" w:rsidRDefault="00312E83" w:rsidP="00312E83">
                      <w:pPr>
                        <w:pStyle w:val="ListParagraph"/>
                        <w:spacing w:after="0"/>
                        <w:ind w:left="360"/>
                        <w:rPr>
                          <w:rFonts w:ascii="Letter-join No-Lead 4" w:hAnsi="Letter-join No-Lead 4"/>
                          <w:color w:val="000000" w:themeColor="text1"/>
                          <w:sz w:val="20"/>
                          <w:szCs w:val="20"/>
                        </w:rPr>
                      </w:pPr>
                    </w:p>
                    <w:p w14:paraId="097E04DF" w14:textId="21E70454" w:rsidR="00820CB6" w:rsidRPr="00974D28" w:rsidRDefault="008D32E5" w:rsidP="00312E83">
                      <w:pPr>
                        <w:pStyle w:val="ListParagraph"/>
                        <w:numPr>
                          <w:ilvl w:val="0"/>
                          <w:numId w:val="7"/>
                        </w:numPr>
                        <w:spacing w:after="0"/>
                        <w:rPr>
                          <w:rFonts w:ascii="Letter-join No-Lead 4" w:hAnsi="Letter-join No-Lead 4"/>
                          <w:color w:val="000000" w:themeColor="text1"/>
                          <w:sz w:val="20"/>
                          <w:szCs w:val="20"/>
                        </w:rPr>
                      </w:pPr>
                      <w:r w:rsidRPr="00974D28">
                        <w:rPr>
                          <w:rFonts w:ascii="Letter-join No-Lead 4" w:hAnsi="Letter-join No-Lead 4"/>
                          <w:color w:val="000000" w:themeColor="text1"/>
                          <w:sz w:val="20"/>
                          <w:szCs w:val="20"/>
                        </w:rPr>
                        <w:t>Year 6 still need to continue to work through revision guides up until SATs. These need to be bro</w:t>
                      </w:r>
                      <w:r w:rsidR="00312E83" w:rsidRPr="00974D28">
                        <w:rPr>
                          <w:rFonts w:ascii="Letter-join No-Lead 4" w:hAnsi="Letter-join No-Lead 4"/>
                          <w:color w:val="000000" w:themeColor="text1"/>
                          <w:sz w:val="20"/>
                          <w:szCs w:val="20"/>
                        </w:rPr>
                        <w:t xml:space="preserve">ught to school at least once per week. </w:t>
                      </w:r>
                    </w:p>
                  </w:txbxContent>
                </v:textbox>
                <w10:wrap type="tight" anchorx="margin" anchory="page"/>
              </v:shape>
            </w:pict>
          </mc:Fallback>
        </mc:AlternateContent>
      </w:r>
      <w:r w:rsidR="00AC232B">
        <w:rPr>
          <w:noProof/>
        </w:rPr>
        <mc:AlternateContent>
          <mc:Choice Requires="wps">
            <w:drawing>
              <wp:anchor distT="0" distB="0" distL="114300" distR="114300" simplePos="0" relativeHeight="251687074" behindDoc="0" locked="0" layoutInCell="1" allowOverlap="1" wp14:anchorId="090A7E6F" wp14:editId="48F84EFA">
                <wp:simplePos x="0" y="0"/>
                <wp:positionH relativeFrom="page">
                  <wp:posOffset>365760</wp:posOffset>
                </wp:positionH>
                <wp:positionV relativeFrom="page">
                  <wp:posOffset>12517755</wp:posOffset>
                </wp:positionV>
                <wp:extent cx="2859405" cy="2765425"/>
                <wp:effectExtent l="0" t="0" r="0" b="0"/>
                <wp:wrapTight wrapText="bothSides">
                  <wp:wrapPolygon edited="0">
                    <wp:start x="0" y="0"/>
                    <wp:lineTo x="21600" y="0"/>
                    <wp:lineTo x="21600" y="21600"/>
                    <wp:lineTo x="0" y="21600"/>
                    <wp:lineTo x="0" y="0"/>
                  </wp:wrapPolygon>
                </wp:wrapTight>
                <wp:docPr id="218" name="Text 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9405" cy="2765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B800C1" w14:textId="77777777" w:rsidR="00AC232B" w:rsidRPr="00213770" w:rsidRDefault="00AC232B" w:rsidP="00AC232B">
                            <w:pPr>
                              <w:spacing w:after="0" w:line="360" w:lineRule="auto"/>
                              <w:rPr>
                                <w:rFonts w:ascii="Comic Sans MS" w:hAnsi="Comic Sans MS"/>
                                <w:color w:val="000000" w:themeColor="text1"/>
                                <w:sz w:val="20"/>
                                <w:szCs w:val="22"/>
                              </w:rPr>
                            </w:pPr>
                            <w:r w:rsidRPr="00213770">
                              <w:rPr>
                                <w:rFonts w:ascii="Comic Sans MS" w:hAnsi="Comic Sans MS"/>
                                <w:color w:val="000000" w:themeColor="text1"/>
                                <w:sz w:val="20"/>
                                <w:szCs w:val="22"/>
                              </w:rPr>
                              <w:t>School gates open at 8:35 am and your child should be in class by 8.45</w:t>
                            </w:r>
                          </w:p>
                          <w:p w14:paraId="0201C847" w14:textId="77777777" w:rsidR="00AC232B" w:rsidRDefault="00AC232B" w:rsidP="00AC232B">
                            <w:pPr>
                              <w:spacing w:after="0" w:line="360" w:lineRule="auto"/>
                              <w:rPr>
                                <w:rFonts w:ascii="Comic Sans MS" w:hAnsi="Comic Sans MS"/>
                                <w:color w:val="000000" w:themeColor="text1"/>
                                <w:sz w:val="22"/>
                              </w:rPr>
                            </w:pPr>
                          </w:p>
                          <w:p w14:paraId="196D0F4E" w14:textId="77777777" w:rsidR="00AC232B" w:rsidRPr="00213770" w:rsidRDefault="00AC232B" w:rsidP="00AC232B">
                            <w:pPr>
                              <w:spacing w:after="0" w:line="360" w:lineRule="auto"/>
                              <w:rPr>
                                <w:rFonts w:ascii="Comic Sans MS" w:hAnsi="Comic Sans MS"/>
                                <w:color w:val="000000" w:themeColor="text1"/>
                                <w:sz w:val="20"/>
                                <w:szCs w:val="22"/>
                              </w:rPr>
                            </w:pPr>
                            <w:r w:rsidRPr="00213770">
                              <w:rPr>
                                <w:rFonts w:ascii="Comic Sans MS" w:hAnsi="Comic Sans MS"/>
                                <w:color w:val="000000" w:themeColor="text1"/>
                                <w:sz w:val="20"/>
                                <w:szCs w:val="22"/>
                              </w:rPr>
                              <w:t xml:space="preserve">P.E. kit needs to be worn from home on the day your child has </w:t>
                            </w:r>
                            <w:proofErr w:type="gramStart"/>
                            <w:r w:rsidRPr="00213770">
                              <w:rPr>
                                <w:rFonts w:ascii="Comic Sans MS" w:hAnsi="Comic Sans MS"/>
                                <w:color w:val="000000" w:themeColor="text1"/>
                                <w:sz w:val="20"/>
                                <w:szCs w:val="22"/>
                              </w:rPr>
                              <w:t>P.E  a</w:t>
                            </w:r>
                            <w:proofErr w:type="gramEnd"/>
                            <w:r w:rsidRPr="00213770">
                              <w:rPr>
                                <w:rFonts w:ascii="Comic Sans MS" w:hAnsi="Comic Sans MS"/>
                                <w:color w:val="000000" w:themeColor="text1"/>
                                <w:sz w:val="20"/>
                                <w:szCs w:val="22"/>
                              </w:rPr>
                              <w:t xml:space="preserve"> gentle reminder the PE uniform is : Plain black , blue or grey jogging bottoms or shorts and plain white or black t-shirt. A change of shoes is also necessary. No logos or football kits should be worn. </w:t>
                            </w:r>
                          </w:p>
                          <w:p w14:paraId="07F0F012" w14:textId="77777777" w:rsidR="00AC232B" w:rsidRDefault="00AC232B" w:rsidP="00AC232B">
                            <w:pPr>
                              <w:spacing w:after="0"/>
                              <w:rPr>
                                <w:rFonts w:ascii="Comic Sans MS" w:hAnsi="Comic Sans MS"/>
                                <w:color w:val="000000" w:themeColor="text1"/>
                                <w:sz w:val="2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0A7E6F" id="_x0000_s1031" type="#_x0000_t202" style="position:absolute;margin-left:28.8pt;margin-top:985.65pt;width:225.15pt;height:217.75pt;z-index:25168707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" filled="f" stroked="f">
                <v:textbox inset=",7.2pt,,7.2pt">
                  <w:txbxContent>
                    <w:p w14:paraId="64B800C1" w14:textId="77777777" w:rsidR="00AC232B" w:rsidRPr="00213770" w:rsidRDefault="00AC232B" w:rsidP="00AC232B">
                      <w:pPr>
                        <w:spacing w:after="0" w:line="360" w:lineRule="auto"/>
                        <w:rPr>
                          <w:rFonts w:ascii="Comic Sans MS" w:hAnsi="Comic Sans MS"/>
                          <w:color w:val="000000" w:themeColor="text1"/>
                          <w:sz w:val="20"/>
                          <w:szCs w:val="22"/>
                        </w:rPr>
                      </w:pPr>
                      <w:r w:rsidRPr="00213770">
                        <w:rPr>
                          <w:rFonts w:ascii="Comic Sans MS" w:hAnsi="Comic Sans MS"/>
                          <w:color w:val="000000" w:themeColor="text1"/>
                          <w:sz w:val="20"/>
                          <w:szCs w:val="22"/>
                        </w:rPr>
                        <w:t>School gates open at 8:35 am and your child should be in class by 8.45</w:t>
                      </w:r>
                    </w:p>
                    <w:p w14:paraId="0201C847" w14:textId="77777777" w:rsidR="00AC232B" w:rsidRDefault="00AC232B" w:rsidP="00AC232B">
                      <w:pPr>
                        <w:spacing w:after="0" w:line="360" w:lineRule="auto"/>
                        <w:rPr>
                          <w:rFonts w:ascii="Comic Sans MS" w:hAnsi="Comic Sans MS"/>
                          <w:color w:val="000000" w:themeColor="text1"/>
                          <w:sz w:val="22"/>
                        </w:rPr>
                      </w:pPr>
                    </w:p>
                    <w:p w14:paraId="196D0F4E" w14:textId="77777777" w:rsidR="00AC232B" w:rsidRPr="00213770" w:rsidRDefault="00AC232B" w:rsidP="00AC232B">
                      <w:pPr>
                        <w:spacing w:after="0" w:line="360" w:lineRule="auto"/>
                        <w:rPr>
                          <w:rFonts w:ascii="Comic Sans MS" w:hAnsi="Comic Sans MS"/>
                          <w:color w:val="000000" w:themeColor="text1"/>
                          <w:sz w:val="20"/>
                          <w:szCs w:val="22"/>
                        </w:rPr>
                      </w:pPr>
                      <w:r w:rsidRPr="00213770">
                        <w:rPr>
                          <w:rFonts w:ascii="Comic Sans MS" w:hAnsi="Comic Sans MS"/>
                          <w:color w:val="000000" w:themeColor="text1"/>
                          <w:sz w:val="20"/>
                          <w:szCs w:val="22"/>
                        </w:rPr>
                        <w:t xml:space="preserve">P.E. kit needs to be worn from home on the day your child has </w:t>
                      </w:r>
                      <w:proofErr w:type="gramStart"/>
                      <w:r w:rsidRPr="00213770">
                        <w:rPr>
                          <w:rFonts w:ascii="Comic Sans MS" w:hAnsi="Comic Sans MS"/>
                          <w:color w:val="000000" w:themeColor="text1"/>
                          <w:sz w:val="20"/>
                          <w:szCs w:val="22"/>
                        </w:rPr>
                        <w:t>P.E  a</w:t>
                      </w:r>
                      <w:proofErr w:type="gramEnd"/>
                      <w:r w:rsidRPr="00213770">
                        <w:rPr>
                          <w:rFonts w:ascii="Comic Sans MS" w:hAnsi="Comic Sans MS"/>
                          <w:color w:val="000000" w:themeColor="text1"/>
                          <w:sz w:val="20"/>
                          <w:szCs w:val="22"/>
                        </w:rPr>
                        <w:t xml:space="preserve"> gentle reminder the PE uniform is : Plain black , blue or grey jogging bottoms or shorts and plain white or black t-shirt. A change of shoes is also necessary. No logos or football kits should be worn. </w:t>
                      </w:r>
                    </w:p>
                    <w:p w14:paraId="07F0F012" w14:textId="77777777" w:rsidR="00AC232B" w:rsidRDefault="00AC232B" w:rsidP="00AC232B">
                      <w:pPr>
                        <w:spacing w:after="0"/>
                        <w:rPr>
                          <w:rFonts w:ascii="Comic Sans MS" w:hAnsi="Comic Sans MS"/>
                          <w:color w:val="000000" w:themeColor="text1"/>
                          <w:sz w:val="22"/>
                        </w:rPr>
                      </w:pPr>
                    </w:p>
                  </w:txbxContent>
                </v:textbox>
                <w10:wrap type="tight" anchorx="page" anchory="page"/>
              </v:shape>
            </w:pict>
          </mc:Fallback>
        </mc:AlternateContent>
      </w:r>
      <w:r w:rsidR="008C539F">
        <w:rPr>
          <w:noProof/>
        </w:rPr>
        <mc:AlternateContent>
          <mc:Choice Requires="wps">
            <w:drawing>
              <wp:anchor distT="0" distB="0" distL="114300" distR="114300" simplePos="0" relativeHeight="251664546" behindDoc="0" locked="0" layoutInCell="1" allowOverlap="1" wp14:anchorId="5CDB0C6E" wp14:editId="681856F0">
                <wp:simplePos x="0" y="0"/>
                <wp:positionH relativeFrom="page">
                  <wp:posOffset>688340</wp:posOffset>
                </wp:positionH>
                <wp:positionV relativeFrom="page">
                  <wp:posOffset>2614930</wp:posOffset>
                </wp:positionV>
                <wp:extent cx="6324600" cy="1231900"/>
                <wp:effectExtent l="2540" t="0" r="0" b="1270"/>
                <wp:wrapTight wrapText="bothSides">
                  <wp:wrapPolygon edited="0">
                    <wp:start x="0" y="0"/>
                    <wp:lineTo x="21600" y="0"/>
                    <wp:lineTo x="21600" y="21600"/>
                    <wp:lineTo x="0" y="21600"/>
                    <wp:lineTo x="0" y="0"/>
                  </wp:wrapPolygon>
                </wp:wrapTight>
                <wp:docPr id="13" name="Text Box 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231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B524EA" w14:textId="145EFB74" w:rsidR="00A443E6" w:rsidRPr="000A264A" w:rsidRDefault="00A443E6" w:rsidP="00A443E6">
                            <w:pPr>
                              <w:spacing w:after="0"/>
                              <w:rPr>
                                <w:rFonts w:ascii="Comic Sans MS" w:hAnsi="Comic Sans MS"/>
                                <w:color w:val="000000" w:themeColor="text1"/>
                                <w:sz w:val="22"/>
                              </w:rPr>
                            </w:pPr>
                            <w:r>
                              <w:rPr>
                                <w:rFonts w:ascii="Comic Sans MS" w:hAnsi="Comic Sans MS"/>
                                <w:color w:val="000000" w:themeColor="text1"/>
                                <w:sz w:val="32"/>
                                <w:szCs w:val="32"/>
                              </w:rPr>
                              <w:t xml:space="preserve">                                                            </w:t>
                            </w:r>
                            <w:r>
                              <w:rPr>
                                <w:rFonts w:ascii="Comic Sans MS" w:hAnsi="Comic Sans MS"/>
                                <w:color w:val="000000" w:themeColor="text1"/>
                                <w:sz w:val="22"/>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DB0C6E" id="Text Box 446" o:spid="_x0000_s1032" type="#_x0000_t202" style="position:absolute;margin-left:54.2pt;margin-top:205.9pt;width:498pt;height:97pt;z-index:2516645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" filled="f" stroked="f">
                <v:textbox inset=",7.2pt,,7.2pt">
                  <w:txbxContent>
                    <w:p w14:paraId="5BB524EA" w14:textId="145EFB74" w:rsidR="00A443E6" w:rsidRPr="000A264A" w:rsidRDefault="00A443E6" w:rsidP="00A443E6">
                      <w:pPr>
                        <w:spacing w:after="0"/>
                        <w:rPr>
                          <w:rFonts w:ascii="Comic Sans MS" w:hAnsi="Comic Sans MS"/>
                          <w:color w:val="000000" w:themeColor="text1"/>
                          <w:sz w:val="22"/>
                        </w:rPr>
                      </w:pPr>
                      <w:r>
                        <w:rPr>
                          <w:rFonts w:ascii="Comic Sans MS" w:hAnsi="Comic Sans MS"/>
                          <w:color w:val="000000" w:themeColor="text1"/>
                          <w:sz w:val="32"/>
                          <w:szCs w:val="32"/>
                        </w:rPr>
                        <w:t xml:space="preserve">                                                            </w:t>
                      </w:r>
                      <w:r>
                        <w:rPr>
                          <w:rFonts w:ascii="Comic Sans MS" w:hAnsi="Comic Sans MS"/>
                          <w:color w:val="000000" w:themeColor="text1"/>
                          <w:sz w:val="22"/>
                        </w:rPr>
                        <w:t xml:space="preserve">                </w:t>
                      </w:r>
                    </w:p>
                  </w:txbxContent>
                </v:textbox>
                <w10:wrap type="tight" anchorx="page" anchory="page"/>
              </v:shape>
            </w:pict>
          </mc:Fallback>
        </mc:AlternateContent>
      </w:r>
      <w:r w:rsidR="00285157">
        <w:t>`</w:t>
      </w:r>
      <w:r w:rsidR="00A11B42" w:rsidRPr="00A11B42">
        <w:rPr>
          <w:noProof/>
        </w:rPr>
        <w:t xml:space="preserve"> </w:t>
      </w:r>
      <w:r w:rsidR="00A11B42">
        <w:rPr>
          <w:noProof/>
        </w:rPr>
        <w:drawing>
          <wp:inline distT="0" distB="0" distL="0" distR="0" wp14:anchorId="6F69D018" wp14:editId="496120C1">
            <wp:extent cx="1219200" cy="1792224"/>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228960" cy="1806571"/>
                    </a:xfrm>
                    <a:prstGeom prst="rect">
                      <a:avLst/>
                    </a:prstGeom>
                  </pic:spPr>
                </pic:pic>
              </a:graphicData>
            </a:graphic>
          </wp:inline>
        </w:drawing>
      </w:r>
      <w:r w:rsidR="00A11B42">
        <w:t xml:space="preserve"> </w:t>
      </w:r>
      <w:r w:rsidR="000C501E">
        <w:br w:type="page"/>
      </w:r>
      <w:r w:rsidR="007A041D">
        <w:rPr>
          <w:noProof/>
        </w:rPr>
        <w:lastRenderedPageBreak/>
        <mc:AlternateContent>
          <mc:Choice Requires="wps">
            <w:drawing>
              <wp:anchor distT="0" distB="0" distL="114300" distR="114300" simplePos="0" relativeHeight="251692194" behindDoc="0" locked="0" layoutInCell="1" allowOverlap="1" wp14:anchorId="6CDF4F72" wp14:editId="248DC0B1">
                <wp:simplePos x="0" y="0"/>
                <wp:positionH relativeFrom="column">
                  <wp:posOffset>4336234</wp:posOffset>
                </wp:positionH>
                <wp:positionV relativeFrom="paragraph">
                  <wp:posOffset>-7250248</wp:posOffset>
                </wp:positionV>
                <wp:extent cx="2231572" cy="2046515"/>
                <wp:effectExtent l="0" t="0" r="0" b="0"/>
                <wp:wrapNone/>
                <wp:docPr id="32" name="Text Box 32"/>
                <wp:cNvGraphicFramePr/>
                <a:graphic xmlns:a="http://schemas.openxmlformats.org/drawingml/2006/main">
                  <a:graphicData uri="http://schemas.microsoft.com/office/word/2010/wordprocessingShape">
                    <wps:wsp>
                      <wps:cNvSpPr txBox="1"/>
                      <wps:spPr>
                        <a:xfrm>
                          <a:off x="0" y="0"/>
                          <a:ext cx="2231572" cy="2046515"/>
                        </a:xfrm>
                        <a:prstGeom prst="rect">
                          <a:avLst/>
                        </a:prstGeom>
                        <a:solidFill>
                          <a:schemeClr val="lt1"/>
                        </a:solidFill>
                        <a:ln w="6350">
                          <a:noFill/>
                        </a:ln>
                      </wps:spPr>
                      <wps:txbx>
                        <w:txbxContent>
                          <w:p w14:paraId="43B202F3" w14:textId="76F8D04B" w:rsidR="007A041D" w:rsidRDefault="007A041D" w:rsidP="007A041D"/>
                          <w:p w14:paraId="1F280084" w14:textId="21703F09" w:rsidR="007A041D" w:rsidRDefault="00E115A7" w:rsidP="007A041D">
                            <w:r>
                              <w:rPr>
                                <w:noProof/>
                              </w:rPr>
                              <w:drawing>
                                <wp:inline distT="0" distB="0" distL="0" distR="0" wp14:anchorId="6A2EF390" wp14:editId="62D753AA">
                                  <wp:extent cx="2042160" cy="141478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042160" cy="14147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DF4F72" id="Text Box 32" o:spid="_x0000_s1033" type="#_x0000_t202" style="position:absolute;margin-left:341.45pt;margin-top:-570.9pt;width:175.7pt;height:161.15pt;z-index:2516921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" fillcolor="white [3201]" stroked="f" strokeweight=".5pt">
                <v:textbox>
                  <w:txbxContent>
                    <w:p w14:paraId="43B202F3" w14:textId="76F8D04B" w:rsidR="007A041D" w:rsidRDefault="007A041D" w:rsidP="007A041D"/>
                    <w:p w14:paraId="1F280084" w14:textId="21703F09" w:rsidR="007A041D" w:rsidRDefault="00E115A7" w:rsidP="007A041D">
                      <w:r>
                        <w:rPr>
                          <w:noProof/>
                        </w:rPr>
                        <w:drawing>
                          <wp:inline distT="0" distB="0" distL="0" distR="0" wp14:anchorId="6A2EF390" wp14:editId="62D753AA">
                            <wp:extent cx="2042160" cy="141478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042160" cy="1414780"/>
                                    </a:xfrm>
                                    <a:prstGeom prst="rect">
                                      <a:avLst/>
                                    </a:prstGeom>
                                  </pic:spPr>
                                </pic:pic>
                              </a:graphicData>
                            </a:graphic>
                          </wp:inline>
                        </w:drawing>
                      </w:r>
                    </w:p>
                  </w:txbxContent>
                </v:textbox>
              </v:shape>
            </w:pict>
          </mc:Fallback>
        </mc:AlternateContent>
      </w:r>
      <w:r w:rsidR="007A041D">
        <w:rPr>
          <w:noProof/>
        </w:rPr>
        <mc:AlternateContent>
          <mc:Choice Requires="wps">
            <w:drawing>
              <wp:anchor distT="0" distB="0" distL="114300" distR="114300" simplePos="0" relativeHeight="251690146" behindDoc="0" locked="0" layoutInCell="1" allowOverlap="1" wp14:anchorId="5B9250E0" wp14:editId="62A424D1">
                <wp:simplePos x="0" y="0"/>
                <wp:positionH relativeFrom="margin">
                  <wp:align>center</wp:align>
                </wp:positionH>
                <wp:positionV relativeFrom="paragraph">
                  <wp:posOffset>-8609874</wp:posOffset>
                </wp:positionV>
                <wp:extent cx="2100942" cy="4245428"/>
                <wp:effectExtent l="0" t="0" r="0" b="3175"/>
                <wp:wrapNone/>
                <wp:docPr id="26" name="Text Box 26"/>
                <wp:cNvGraphicFramePr/>
                <a:graphic xmlns:a="http://schemas.openxmlformats.org/drawingml/2006/main">
                  <a:graphicData uri="http://schemas.microsoft.com/office/word/2010/wordprocessingShape">
                    <wps:wsp>
                      <wps:cNvSpPr txBox="1"/>
                      <wps:spPr>
                        <a:xfrm>
                          <a:off x="0" y="0"/>
                          <a:ext cx="2100942" cy="4245428"/>
                        </a:xfrm>
                        <a:prstGeom prst="rect">
                          <a:avLst/>
                        </a:prstGeom>
                        <a:solidFill>
                          <a:schemeClr val="lt1"/>
                        </a:solidFill>
                        <a:ln w="6350">
                          <a:noFill/>
                        </a:ln>
                      </wps:spPr>
                      <wps:txbx>
                        <w:txbxContent>
                          <w:p w14:paraId="02D7128E" w14:textId="7C7B68B6" w:rsidR="00DF3E0C" w:rsidRDefault="00DF3E0C" w:rsidP="00DF3E0C">
                            <w:r>
                              <w:rPr>
                                <w:noProof/>
                              </w:rPr>
                              <w:drawing>
                                <wp:inline distT="0" distB="0" distL="0" distR="0" wp14:anchorId="256D07CD" wp14:editId="62D11CB6">
                                  <wp:extent cx="1883229" cy="1728804"/>
                                  <wp:effectExtent l="0" t="0" r="3175"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892204" cy="1737043"/>
                                          </a:xfrm>
                                          <a:prstGeom prst="rect">
                                            <a:avLst/>
                                          </a:prstGeom>
                                        </pic:spPr>
                                      </pic:pic>
                                    </a:graphicData>
                                  </a:graphic>
                                </wp:inline>
                              </w:drawing>
                            </w:r>
                          </w:p>
                          <w:p w14:paraId="2B775DAA" w14:textId="266E7C3D" w:rsidR="007A041D" w:rsidRDefault="007A041D" w:rsidP="00DF3E0C">
                            <w:r>
                              <w:rPr>
                                <w:noProof/>
                              </w:rPr>
                              <w:drawing>
                                <wp:inline distT="0" distB="0" distL="0" distR="0" wp14:anchorId="77A0EBE0" wp14:editId="208D8115">
                                  <wp:extent cx="1524000" cy="2247595"/>
                                  <wp:effectExtent l="0" t="0" r="0" b="63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546191" cy="228032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9250E0" id="Text Box 26" o:spid="_x0000_s1034" type="#_x0000_t202" style="position:absolute;margin-left:0;margin-top:-677.95pt;width:165.45pt;height:334.3pt;z-index:25169014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" fillcolor="white [3201]" stroked="f" strokeweight=".5pt">
                <v:textbox>
                  <w:txbxContent>
                    <w:p w14:paraId="02D7128E" w14:textId="7C7B68B6" w:rsidR="00DF3E0C" w:rsidRDefault="00DF3E0C" w:rsidP="00DF3E0C">
                      <w:r>
                        <w:rPr>
                          <w:noProof/>
                        </w:rPr>
                        <w:drawing>
                          <wp:inline distT="0" distB="0" distL="0" distR="0" wp14:anchorId="256D07CD" wp14:editId="62D11CB6">
                            <wp:extent cx="1883229" cy="1728804"/>
                            <wp:effectExtent l="0" t="0" r="3175"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892204" cy="1737043"/>
                                    </a:xfrm>
                                    <a:prstGeom prst="rect">
                                      <a:avLst/>
                                    </a:prstGeom>
                                  </pic:spPr>
                                </pic:pic>
                              </a:graphicData>
                            </a:graphic>
                          </wp:inline>
                        </w:drawing>
                      </w:r>
                    </w:p>
                    <w:p w14:paraId="2B775DAA" w14:textId="266E7C3D" w:rsidR="007A041D" w:rsidRDefault="007A041D" w:rsidP="00DF3E0C">
                      <w:r>
                        <w:rPr>
                          <w:noProof/>
                        </w:rPr>
                        <w:drawing>
                          <wp:inline distT="0" distB="0" distL="0" distR="0" wp14:anchorId="77A0EBE0" wp14:editId="208D8115">
                            <wp:extent cx="1524000" cy="2247595"/>
                            <wp:effectExtent l="0" t="0" r="0" b="63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546191" cy="2280323"/>
                                    </a:xfrm>
                                    <a:prstGeom prst="rect">
                                      <a:avLst/>
                                    </a:prstGeom>
                                  </pic:spPr>
                                </pic:pic>
                              </a:graphicData>
                            </a:graphic>
                          </wp:inline>
                        </w:drawing>
                      </w:r>
                    </w:p>
                  </w:txbxContent>
                </v:textbox>
                <w10:wrap anchorx="margin"/>
              </v:shape>
            </w:pict>
          </mc:Fallback>
        </mc:AlternateContent>
      </w:r>
      <w:r w:rsidR="007A041D">
        <w:rPr>
          <w:noProof/>
        </w:rPr>
        <mc:AlternateContent>
          <mc:Choice Requires="wps">
            <w:drawing>
              <wp:anchor distT="0" distB="0" distL="114300" distR="114300" simplePos="0" relativeHeight="251688098" behindDoc="0" locked="0" layoutInCell="1" allowOverlap="1" wp14:anchorId="2470D6DD" wp14:editId="09DD67E8">
                <wp:simplePos x="0" y="0"/>
                <wp:positionH relativeFrom="column">
                  <wp:posOffset>189411</wp:posOffset>
                </wp:positionH>
                <wp:positionV relativeFrom="paragraph">
                  <wp:posOffset>-8545104</wp:posOffset>
                </wp:positionV>
                <wp:extent cx="2111829" cy="3851275"/>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111829" cy="3851275"/>
                        </a:xfrm>
                        <a:prstGeom prst="rect">
                          <a:avLst/>
                        </a:prstGeom>
                        <a:solidFill>
                          <a:schemeClr val="lt1"/>
                        </a:solidFill>
                        <a:ln w="6350">
                          <a:noFill/>
                        </a:ln>
                      </wps:spPr>
                      <wps:txbx>
                        <w:txbxContent>
                          <w:p w14:paraId="2C90355E" w14:textId="1AF8DBAB" w:rsidR="00DF3E0C" w:rsidRDefault="00DF3E0C">
                            <w:r>
                              <w:rPr>
                                <w:noProof/>
                              </w:rPr>
                              <w:drawing>
                                <wp:inline distT="0" distB="0" distL="0" distR="0" wp14:anchorId="4BDD7ABF" wp14:editId="3826C7B9">
                                  <wp:extent cx="1915886" cy="1098703"/>
                                  <wp:effectExtent l="0" t="0" r="8255"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931819" cy="1107840"/>
                                          </a:xfrm>
                                          <a:prstGeom prst="rect">
                                            <a:avLst/>
                                          </a:prstGeom>
                                        </pic:spPr>
                                      </pic:pic>
                                    </a:graphicData>
                                  </a:graphic>
                                </wp:inline>
                              </w:drawing>
                            </w:r>
                            <w:r>
                              <w:rPr>
                                <w:noProof/>
                              </w:rPr>
                              <w:drawing>
                                <wp:inline distT="0" distB="0" distL="0" distR="0" wp14:anchorId="6DFE55F0" wp14:editId="4349AA42">
                                  <wp:extent cx="1915795" cy="1063895"/>
                                  <wp:effectExtent l="0" t="0" r="8255"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942091" cy="1078498"/>
                                          </a:xfrm>
                                          <a:prstGeom prst="rect">
                                            <a:avLst/>
                                          </a:prstGeom>
                                        </pic:spPr>
                                      </pic:pic>
                                    </a:graphicData>
                                  </a:graphic>
                                </wp:inline>
                              </w:drawing>
                            </w:r>
                            <w:r>
                              <w:rPr>
                                <w:noProof/>
                              </w:rPr>
                              <w:drawing>
                                <wp:inline distT="0" distB="0" distL="0" distR="0" wp14:anchorId="03601AF2" wp14:editId="7B06A75A">
                                  <wp:extent cx="1934456" cy="1153885"/>
                                  <wp:effectExtent l="0" t="0" r="8890"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966595" cy="117305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70D6DD" id="Text Box 21" o:spid="_x0000_s1035" type="#_x0000_t202" style="position:absolute;margin-left:14.9pt;margin-top:-672.85pt;width:166.3pt;height:303.25pt;z-index:2516880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" fillcolor="white [3201]" stroked="f" strokeweight=".5pt">
                <v:textbox>
                  <w:txbxContent>
                    <w:p w14:paraId="2C90355E" w14:textId="1AF8DBAB" w:rsidR="00DF3E0C" w:rsidRDefault="00DF3E0C">
                      <w:r>
                        <w:rPr>
                          <w:noProof/>
                        </w:rPr>
                        <w:drawing>
                          <wp:inline distT="0" distB="0" distL="0" distR="0" wp14:anchorId="4BDD7ABF" wp14:editId="3826C7B9">
                            <wp:extent cx="1915886" cy="1098703"/>
                            <wp:effectExtent l="0" t="0" r="8255"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931819" cy="1107840"/>
                                    </a:xfrm>
                                    <a:prstGeom prst="rect">
                                      <a:avLst/>
                                    </a:prstGeom>
                                  </pic:spPr>
                                </pic:pic>
                              </a:graphicData>
                            </a:graphic>
                          </wp:inline>
                        </w:drawing>
                      </w:r>
                      <w:r>
                        <w:rPr>
                          <w:noProof/>
                        </w:rPr>
                        <w:drawing>
                          <wp:inline distT="0" distB="0" distL="0" distR="0" wp14:anchorId="6DFE55F0" wp14:editId="4349AA42">
                            <wp:extent cx="1915795" cy="1063895"/>
                            <wp:effectExtent l="0" t="0" r="8255"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942091" cy="1078498"/>
                                    </a:xfrm>
                                    <a:prstGeom prst="rect">
                                      <a:avLst/>
                                    </a:prstGeom>
                                  </pic:spPr>
                                </pic:pic>
                              </a:graphicData>
                            </a:graphic>
                          </wp:inline>
                        </w:drawing>
                      </w:r>
                      <w:r>
                        <w:rPr>
                          <w:noProof/>
                        </w:rPr>
                        <w:drawing>
                          <wp:inline distT="0" distB="0" distL="0" distR="0" wp14:anchorId="03601AF2" wp14:editId="7B06A75A">
                            <wp:extent cx="1934456" cy="1153885"/>
                            <wp:effectExtent l="0" t="0" r="8890"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966595" cy="1173056"/>
                                    </a:xfrm>
                                    <a:prstGeom prst="rect">
                                      <a:avLst/>
                                    </a:prstGeom>
                                  </pic:spPr>
                                </pic:pic>
                              </a:graphicData>
                            </a:graphic>
                          </wp:inline>
                        </w:drawing>
                      </w:r>
                    </w:p>
                  </w:txbxContent>
                </v:textbox>
              </v:shape>
            </w:pict>
          </mc:Fallback>
        </mc:AlternateContent>
      </w:r>
      <w:r w:rsidR="000035D8">
        <w:rPr>
          <w:noProof/>
        </w:rPr>
        <mc:AlternateContent>
          <mc:Choice Requires="wps">
            <w:drawing>
              <wp:anchor distT="0" distB="0" distL="114300" distR="114300" simplePos="0" relativeHeight="251666594" behindDoc="0" locked="0" layoutInCell="1" allowOverlap="1" wp14:anchorId="28BCFE61" wp14:editId="547CC5C6">
                <wp:simplePos x="0" y="0"/>
                <wp:positionH relativeFrom="margin">
                  <wp:posOffset>167640</wp:posOffset>
                </wp:positionH>
                <wp:positionV relativeFrom="margin">
                  <wp:posOffset>-9653270</wp:posOffset>
                </wp:positionV>
                <wp:extent cx="6457950" cy="8823960"/>
                <wp:effectExtent l="0" t="0" r="0" b="0"/>
                <wp:wrapTight wrapText="bothSides">
                  <wp:wrapPolygon edited="0">
                    <wp:start x="127" y="140"/>
                    <wp:lineTo x="127" y="21451"/>
                    <wp:lineTo x="21409" y="21451"/>
                    <wp:lineTo x="21409" y="140"/>
                    <wp:lineTo x="127" y="140"/>
                  </wp:wrapPolygon>
                </wp:wrapTight>
                <wp:docPr id="10" name="Text Box 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7950" cy="8823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96D076" w14:textId="28D0D8DE" w:rsidR="00E86173" w:rsidRPr="00974D28" w:rsidRDefault="00D93D35" w:rsidP="00887CE7">
                            <w:pPr>
                              <w:spacing w:after="0" w:line="360" w:lineRule="auto"/>
                              <w:rPr>
                                <w:rFonts w:ascii="Letter-join No-Lead 4" w:hAnsi="Letter-join No-Lead 4" w:cs="Calibri"/>
                                <w:b/>
                                <w:color w:val="000000" w:themeColor="text1"/>
                                <w:sz w:val="20"/>
                                <w:szCs w:val="20"/>
                                <w:u w:val="single"/>
                              </w:rPr>
                            </w:pPr>
                            <w:r w:rsidRPr="00974D28">
                              <w:rPr>
                                <w:rFonts w:ascii="Letter-join No-Lead 4" w:hAnsi="Letter-join No-Lead 4" w:cs="Calibri"/>
                                <w:b/>
                                <w:color w:val="000000" w:themeColor="text1"/>
                                <w:sz w:val="20"/>
                                <w:szCs w:val="20"/>
                                <w:u w:val="single"/>
                              </w:rPr>
                              <w:t>Last Term</w:t>
                            </w:r>
                          </w:p>
                          <w:p w14:paraId="34B24302" w14:textId="39C6AC44" w:rsidR="00D93D35" w:rsidRPr="00974D28" w:rsidRDefault="00D93D35" w:rsidP="00887CE7">
                            <w:pPr>
                              <w:spacing w:after="0" w:line="360" w:lineRule="auto"/>
                              <w:rPr>
                                <w:rFonts w:ascii="Letter-join No-Lead 4" w:hAnsi="Letter-join No-Lead 4" w:cs="Calibri"/>
                                <w:bCs/>
                                <w:color w:val="000000" w:themeColor="text1"/>
                                <w:sz w:val="20"/>
                                <w:szCs w:val="20"/>
                              </w:rPr>
                            </w:pPr>
                            <w:r w:rsidRPr="00974D28">
                              <w:rPr>
                                <w:rFonts w:ascii="Letter-join No-Lead 4" w:hAnsi="Letter-join No-Lead 4" w:cs="Calibri"/>
                                <w:bCs/>
                                <w:color w:val="000000" w:themeColor="text1"/>
                                <w:sz w:val="20"/>
                                <w:szCs w:val="20"/>
                              </w:rPr>
                              <w:t xml:space="preserve">Last term the children thoroughly enjoyed their project – Could humans ever become extinct? </w:t>
                            </w:r>
                            <w:r w:rsidR="009620F4" w:rsidRPr="00974D28">
                              <w:rPr>
                                <w:rFonts w:ascii="Letter-join No-Lead 4" w:hAnsi="Letter-join No-Lead 4" w:cs="Calibri"/>
                                <w:bCs/>
                                <w:color w:val="000000" w:themeColor="text1"/>
                                <w:sz w:val="20"/>
                                <w:szCs w:val="20"/>
                              </w:rPr>
                              <w:t>Here are a few examples of some of the work we completed as part of this project:</w:t>
                            </w:r>
                          </w:p>
                          <w:p w14:paraId="3DB945D1" w14:textId="68A0D0E9" w:rsidR="009620F4" w:rsidRPr="00974D28" w:rsidRDefault="009620F4" w:rsidP="00887CE7">
                            <w:pPr>
                              <w:spacing w:after="0" w:line="360" w:lineRule="auto"/>
                              <w:rPr>
                                <w:rFonts w:ascii="Letter-join No-Lead 4" w:hAnsi="Letter-join No-Lead 4" w:cs="Calibri"/>
                                <w:bCs/>
                                <w:color w:val="000000" w:themeColor="text1"/>
                                <w:sz w:val="20"/>
                                <w:szCs w:val="20"/>
                              </w:rPr>
                            </w:pPr>
                          </w:p>
                          <w:p w14:paraId="1DBA499C" w14:textId="1AD228C5" w:rsidR="00CB3C94" w:rsidRDefault="00CB3C94" w:rsidP="00887CE7">
                            <w:pPr>
                              <w:spacing w:after="0" w:line="360" w:lineRule="auto"/>
                              <w:rPr>
                                <w:rFonts w:ascii="Calibri" w:hAnsi="Calibri" w:cs="Calibri"/>
                                <w:bCs/>
                                <w:color w:val="000000" w:themeColor="text1"/>
                                <w:sz w:val="22"/>
                              </w:rPr>
                            </w:pPr>
                          </w:p>
                          <w:p w14:paraId="2A75FFA6" w14:textId="1B636205" w:rsidR="00CB3C94" w:rsidRDefault="00CB3C94" w:rsidP="00887CE7">
                            <w:pPr>
                              <w:spacing w:after="0" w:line="360" w:lineRule="auto"/>
                              <w:rPr>
                                <w:rFonts w:ascii="Calibri" w:hAnsi="Calibri" w:cs="Calibri"/>
                                <w:bCs/>
                                <w:color w:val="000000" w:themeColor="text1"/>
                                <w:sz w:val="22"/>
                              </w:rPr>
                            </w:pPr>
                          </w:p>
                          <w:p w14:paraId="02FD49FF" w14:textId="77777777" w:rsidR="009620F4" w:rsidRDefault="009620F4" w:rsidP="00F204EA">
                            <w:pPr>
                              <w:spacing w:after="0" w:line="360" w:lineRule="auto"/>
                              <w:rPr>
                                <w:rFonts w:ascii="Comic Sans MS" w:hAnsi="Comic Sans MS"/>
                                <w:color w:val="000000" w:themeColor="text1"/>
                                <w:sz w:val="22"/>
                              </w:rPr>
                            </w:pPr>
                          </w:p>
                          <w:p w14:paraId="1571F30F" w14:textId="77777777" w:rsidR="007A041D" w:rsidRDefault="007A041D" w:rsidP="004A2A10">
                            <w:pPr>
                              <w:spacing w:after="0"/>
                              <w:rPr>
                                <w:rFonts w:ascii="Calibri" w:hAnsi="Calibri" w:cs="Calibri"/>
                                <w:b/>
                                <w:color w:val="000000" w:themeColor="text1"/>
                                <w:sz w:val="22"/>
                                <w:u w:val="single"/>
                              </w:rPr>
                            </w:pPr>
                          </w:p>
                          <w:p w14:paraId="6BD645DA" w14:textId="77777777" w:rsidR="007A041D" w:rsidRDefault="007A041D" w:rsidP="004A2A10">
                            <w:pPr>
                              <w:spacing w:after="0"/>
                              <w:rPr>
                                <w:rFonts w:ascii="Calibri" w:hAnsi="Calibri" w:cs="Calibri"/>
                                <w:b/>
                                <w:color w:val="000000" w:themeColor="text1"/>
                                <w:sz w:val="22"/>
                                <w:u w:val="single"/>
                              </w:rPr>
                            </w:pPr>
                          </w:p>
                          <w:p w14:paraId="18B86D03" w14:textId="77777777" w:rsidR="007A041D" w:rsidRDefault="007A041D" w:rsidP="004A2A10">
                            <w:pPr>
                              <w:spacing w:after="0"/>
                              <w:rPr>
                                <w:rFonts w:ascii="Calibri" w:hAnsi="Calibri" w:cs="Calibri"/>
                                <w:b/>
                                <w:color w:val="000000" w:themeColor="text1"/>
                                <w:sz w:val="22"/>
                                <w:u w:val="single"/>
                              </w:rPr>
                            </w:pPr>
                          </w:p>
                          <w:p w14:paraId="48B3F9C0" w14:textId="77777777" w:rsidR="007A041D" w:rsidRDefault="007A041D" w:rsidP="004A2A10">
                            <w:pPr>
                              <w:spacing w:after="0"/>
                              <w:rPr>
                                <w:rFonts w:ascii="Calibri" w:hAnsi="Calibri" w:cs="Calibri"/>
                                <w:b/>
                                <w:color w:val="000000" w:themeColor="text1"/>
                                <w:sz w:val="22"/>
                                <w:u w:val="single"/>
                              </w:rPr>
                            </w:pPr>
                          </w:p>
                          <w:p w14:paraId="624A732A" w14:textId="77777777" w:rsidR="007A041D" w:rsidRDefault="007A041D" w:rsidP="004A2A10">
                            <w:pPr>
                              <w:spacing w:after="0"/>
                              <w:rPr>
                                <w:rFonts w:ascii="Calibri" w:hAnsi="Calibri" w:cs="Calibri"/>
                                <w:b/>
                                <w:color w:val="000000" w:themeColor="text1"/>
                                <w:sz w:val="22"/>
                                <w:u w:val="single"/>
                              </w:rPr>
                            </w:pPr>
                          </w:p>
                          <w:p w14:paraId="39FDBFD2" w14:textId="77777777" w:rsidR="007A041D" w:rsidRDefault="007A041D" w:rsidP="004A2A10">
                            <w:pPr>
                              <w:spacing w:after="0"/>
                              <w:rPr>
                                <w:rFonts w:ascii="Calibri" w:hAnsi="Calibri" w:cs="Calibri"/>
                                <w:b/>
                                <w:color w:val="000000" w:themeColor="text1"/>
                                <w:sz w:val="22"/>
                                <w:u w:val="single"/>
                              </w:rPr>
                            </w:pPr>
                          </w:p>
                          <w:p w14:paraId="6EFFB45D" w14:textId="77777777" w:rsidR="007A041D" w:rsidRDefault="007A041D" w:rsidP="004A2A10">
                            <w:pPr>
                              <w:spacing w:after="0"/>
                              <w:rPr>
                                <w:rFonts w:ascii="Calibri" w:hAnsi="Calibri" w:cs="Calibri"/>
                                <w:b/>
                                <w:color w:val="000000" w:themeColor="text1"/>
                                <w:sz w:val="22"/>
                                <w:u w:val="single"/>
                              </w:rPr>
                            </w:pPr>
                          </w:p>
                          <w:p w14:paraId="2AF906DF" w14:textId="77777777" w:rsidR="007A041D" w:rsidRDefault="007A041D" w:rsidP="004A2A10">
                            <w:pPr>
                              <w:spacing w:after="0"/>
                              <w:rPr>
                                <w:rFonts w:ascii="Calibri" w:hAnsi="Calibri" w:cs="Calibri"/>
                                <w:b/>
                                <w:color w:val="000000" w:themeColor="text1"/>
                                <w:sz w:val="22"/>
                                <w:u w:val="single"/>
                              </w:rPr>
                            </w:pPr>
                          </w:p>
                          <w:p w14:paraId="65B538A8" w14:textId="77777777" w:rsidR="007A041D" w:rsidRDefault="007A041D" w:rsidP="004A2A10">
                            <w:pPr>
                              <w:spacing w:after="0"/>
                              <w:rPr>
                                <w:rFonts w:ascii="Calibri" w:hAnsi="Calibri" w:cs="Calibri"/>
                                <w:b/>
                                <w:color w:val="000000" w:themeColor="text1"/>
                                <w:sz w:val="22"/>
                                <w:u w:val="single"/>
                              </w:rPr>
                            </w:pPr>
                          </w:p>
                          <w:p w14:paraId="0C802BCC" w14:textId="77777777" w:rsidR="007A041D" w:rsidRDefault="007A041D" w:rsidP="004A2A10">
                            <w:pPr>
                              <w:spacing w:after="0"/>
                              <w:rPr>
                                <w:rFonts w:ascii="Calibri" w:hAnsi="Calibri" w:cs="Calibri"/>
                                <w:b/>
                                <w:color w:val="000000" w:themeColor="text1"/>
                                <w:sz w:val="22"/>
                                <w:u w:val="single"/>
                              </w:rPr>
                            </w:pPr>
                          </w:p>
                          <w:p w14:paraId="6B57A1B7" w14:textId="77777777" w:rsidR="007A041D" w:rsidRDefault="007A041D" w:rsidP="004A2A10">
                            <w:pPr>
                              <w:spacing w:after="0"/>
                              <w:rPr>
                                <w:rFonts w:ascii="Calibri" w:hAnsi="Calibri" w:cs="Calibri"/>
                                <w:b/>
                                <w:color w:val="000000" w:themeColor="text1"/>
                                <w:sz w:val="22"/>
                                <w:u w:val="single"/>
                              </w:rPr>
                            </w:pPr>
                          </w:p>
                          <w:p w14:paraId="0D61202D" w14:textId="77777777" w:rsidR="007A041D" w:rsidRDefault="007A041D" w:rsidP="004A2A10">
                            <w:pPr>
                              <w:spacing w:after="0"/>
                              <w:rPr>
                                <w:rFonts w:ascii="Calibri" w:hAnsi="Calibri" w:cs="Calibri"/>
                                <w:b/>
                                <w:color w:val="000000" w:themeColor="text1"/>
                                <w:sz w:val="22"/>
                                <w:u w:val="single"/>
                              </w:rPr>
                            </w:pPr>
                          </w:p>
                          <w:p w14:paraId="696902E2" w14:textId="77777777" w:rsidR="007A041D" w:rsidRDefault="007A041D" w:rsidP="004A2A10">
                            <w:pPr>
                              <w:spacing w:after="0"/>
                              <w:rPr>
                                <w:rFonts w:ascii="Calibri" w:hAnsi="Calibri" w:cs="Calibri"/>
                                <w:b/>
                                <w:color w:val="000000" w:themeColor="text1"/>
                                <w:sz w:val="22"/>
                                <w:u w:val="single"/>
                              </w:rPr>
                            </w:pPr>
                          </w:p>
                          <w:p w14:paraId="35BDF401" w14:textId="77777777" w:rsidR="007A041D" w:rsidRDefault="007A041D" w:rsidP="004A2A10">
                            <w:pPr>
                              <w:spacing w:after="0"/>
                              <w:rPr>
                                <w:rFonts w:ascii="Calibri" w:hAnsi="Calibri" w:cs="Calibri"/>
                                <w:b/>
                                <w:color w:val="000000" w:themeColor="text1"/>
                                <w:sz w:val="22"/>
                                <w:u w:val="single"/>
                              </w:rPr>
                            </w:pPr>
                          </w:p>
                          <w:p w14:paraId="55AF0C3D" w14:textId="77777777" w:rsidR="007A041D" w:rsidRDefault="007A041D" w:rsidP="004A2A10">
                            <w:pPr>
                              <w:spacing w:after="0"/>
                              <w:rPr>
                                <w:rFonts w:ascii="Calibri" w:hAnsi="Calibri" w:cs="Calibri"/>
                                <w:b/>
                                <w:color w:val="000000" w:themeColor="text1"/>
                                <w:sz w:val="22"/>
                                <w:u w:val="single"/>
                              </w:rPr>
                            </w:pPr>
                          </w:p>
                          <w:p w14:paraId="2BE8053A" w14:textId="77777777" w:rsidR="007A041D" w:rsidRDefault="007A041D" w:rsidP="004A2A10">
                            <w:pPr>
                              <w:spacing w:after="0"/>
                              <w:rPr>
                                <w:rFonts w:ascii="Calibri" w:hAnsi="Calibri" w:cs="Calibri"/>
                                <w:b/>
                                <w:color w:val="000000" w:themeColor="text1"/>
                                <w:sz w:val="22"/>
                                <w:u w:val="single"/>
                              </w:rPr>
                            </w:pPr>
                          </w:p>
                          <w:p w14:paraId="20343B2B" w14:textId="77777777" w:rsidR="007A041D" w:rsidRDefault="007A041D" w:rsidP="004A2A10">
                            <w:pPr>
                              <w:spacing w:after="0"/>
                              <w:rPr>
                                <w:rFonts w:ascii="Calibri" w:hAnsi="Calibri" w:cs="Calibri"/>
                                <w:b/>
                                <w:color w:val="000000" w:themeColor="text1"/>
                                <w:sz w:val="22"/>
                                <w:u w:val="single"/>
                              </w:rPr>
                            </w:pPr>
                          </w:p>
                          <w:p w14:paraId="75401C10" w14:textId="7F1D402F" w:rsidR="004A2A10" w:rsidRPr="00974D28" w:rsidRDefault="00F204EA" w:rsidP="004A2A10">
                            <w:pPr>
                              <w:spacing w:after="0"/>
                              <w:rPr>
                                <w:rFonts w:ascii="Letter-join No-Lead 4" w:hAnsi="Letter-join No-Lead 4" w:cs="Calibri"/>
                                <w:b/>
                                <w:color w:val="000000" w:themeColor="text1"/>
                                <w:sz w:val="18"/>
                                <w:szCs w:val="18"/>
                                <w:u w:val="single"/>
                              </w:rPr>
                            </w:pPr>
                            <w:r w:rsidRPr="00974D28">
                              <w:rPr>
                                <w:rFonts w:ascii="Letter-join No-Lead 4" w:hAnsi="Letter-join No-Lead 4" w:cs="Calibri"/>
                                <w:b/>
                                <w:color w:val="000000" w:themeColor="text1"/>
                                <w:sz w:val="18"/>
                                <w:szCs w:val="18"/>
                                <w:u w:val="single"/>
                              </w:rPr>
                              <w:t>Reminders</w:t>
                            </w:r>
                          </w:p>
                          <w:p w14:paraId="01F0D6FC" w14:textId="77777777" w:rsidR="004A2A10" w:rsidRPr="00974D28" w:rsidRDefault="004A2A10" w:rsidP="004A2A10">
                            <w:pPr>
                              <w:spacing w:after="0"/>
                              <w:rPr>
                                <w:rFonts w:ascii="Letter-join No-Lead 4" w:hAnsi="Letter-join No-Lead 4"/>
                                <w:color w:val="000000" w:themeColor="text1"/>
                                <w:sz w:val="18"/>
                                <w:szCs w:val="18"/>
                              </w:rPr>
                            </w:pPr>
                          </w:p>
                          <w:p w14:paraId="05164264" w14:textId="3754217B" w:rsidR="00F204EA" w:rsidRPr="00974D28" w:rsidRDefault="00F204EA" w:rsidP="004A2A10">
                            <w:pPr>
                              <w:pStyle w:val="ListParagraph"/>
                              <w:numPr>
                                <w:ilvl w:val="0"/>
                                <w:numId w:val="7"/>
                              </w:numPr>
                              <w:spacing w:after="0"/>
                              <w:ind w:hanging="357"/>
                              <w:rPr>
                                <w:rFonts w:ascii="Letter-join No-Lead 4" w:hAnsi="Letter-join No-Lead 4"/>
                                <w:color w:val="000000" w:themeColor="text1"/>
                                <w:sz w:val="18"/>
                                <w:szCs w:val="18"/>
                              </w:rPr>
                            </w:pPr>
                            <w:r w:rsidRPr="00974D28">
                              <w:rPr>
                                <w:rFonts w:ascii="Letter-join No-Lead 4" w:hAnsi="Letter-join No-Lead 4" w:cs="Calibri"/>
                                <w:b/>
                                <w:color w:val="000000" w:themeColor="text1"/>
                                <w:sz w:val="18"/>
                                <w:szCs w:val="18"/>
                                <w:u w:val="single"/>
                              </w:rPr>
                              <w:t xml:space="preserve"> </w:t>
                            </w:r>
                            <w:r w:rsidR="004A2A10" w:rsidRPr="00974D28">
                              <w:rPr>
                                <w:rFonts w:ascii="Letter-join No-Lead 4" w:hAnsi="Letter-join No-Lead 4" w:cs="Calibri"/>
                                <w:color w:val="000000" w:themeColor="text1"/>
                                <w:sz w:val="18"/>
                                <w:szCs w:val="18"/>
                              </w:rPr>
                              <w:t xml:space="preserve">P.E. kit needs to be worn from home on the day your child has </w:t>
                            </w:r>
                            <w:proofErr w:type="gramStart"/>
                            <w:r w:rsidR="004A2A10" w:rsidRPr="00974D28">
                              <w:rPr>
                                <w:rFonts w:ascii="Letter-join No-Lead 4" w:hAnsi="Letter-join No-Lead 4" w:cs="Calibri"/>
                                <w:color w:val="000000" w:themeColor="text1"/>
                                <w:sz w:val="18"/>
                                <w:szCs w:val="18"/>
                              </w:rPr>
                              <w:t>P.E  a</w:t>
                            </w:r>
                            <w:proofErr w:type="gramEnd"/>
                            <w:r w:rsidR="004A2A10" w:rsidRPr="00974D28">
                              <w:rPr>
                                <w:rFonts w:ascii="Letter-join No-Lead 4" w:hAnsi="Letter-join No-Lead 4" w:cs="Calibri"/>
                                <w:color w:val="000000" w:themeColor="text1"/>
                                <w:sz w:val="18"/>
                                <w:szCs w:val="18"/>
                              </w:rPr>
                              <w:t xml:space="preserve"> gentle reminder the PE uniform is : Plain black , blue or grey jogging bottoms or shorts and plain white or black t-shirt. A change of shoes is also</w:t>
                            </w:r>
                            <w:r w:rsidR="004A2A10" w:rsidRPr="00974D28">
                              <w:rPr>
                                <w:rFonts w:ascii="Letter-join No-Lead 4" w:hAnsi="Letter-join No-Lead 4"/>
                                <w:color w:val="000000" w:themeColor="text1"/>
                                <w:sz w:val="18"/>
                                <w:szCs w:val="18"/>
                              </w:rPr>
                              <w:t xml:space="preserve"> </w:t>
                            </w:r>
                            <w:r w:rsidR="004A2A10" w:rsidRPr="00974D28">
                              <w:rPr>
                                <w:rFonts w:ascii="Letter-join No-Lead 4" w:hAnsi="Letter-join No-Lead 4" w:cs="Calibri"/>
                                <w:color w:val="000000" w:themeColor="text1"/>
                                <w:sz w:val="18"/>
                                <w:szCs w:val="18"/>
                              </w:rPr>
                              <w:t>necessary.</w:t>
                            </w:r>
                            <w:r w:rsidR="004A2A10" w:rsidRPr="00974D28">
                              <w:rPr>
                                <w:rFonts w:ascii="Letter-join No-Lead 4" w:hAnsi="Letter-join No-Lead 4"/>
                                <w:color w:val="000000" w:themeColor="text1"/>
                                <w:sz w:val="18"/>
                                <w:szCs w:val="18"/>
                              </w:rPr>
                              <w:t xml:space="preserve"> </w:t>
                            </w:r>
                          </w:p>
                          <w:p w14:paraId="2E85F950" w14:textId="0A42D683" w:rsidR="00C4620B" w:rsidRPr="00974D28" w:rsidRDefault="00C4620B" w:rsidP="00E14C15">
                            <w:pPr>
                              <w:pStyle w:val="ListParagraph"/>
                              <w:numPr>
                                <w:ilvl w:val="0"/>
                                <w:numId w:val="8"/>
                              </w:numPr>
                              <w:spacing w:after="0" w:line="360" w:lineRule="auto"/>
                              <w:jc w:val="both"/>
                              <w:rPr>
                                <w:rFonts w:ascii="Letter-join No-Lead 4" w:hAnsi="Letter-join No-Lead 4" w:cs="Calibri"/>
                                <w:color w:val="000000" w:themeColor="text1"/>
                                <w:sz w:val="18"/>
                                <w:szCs w:val="18"/>
                              </w:rPr>
                            </w:pPr>
                            <w:r w:rsidRPr="00974D28">
                              <w:rPr>
                                <w:rFonts w:ascii="Letter-join No-Lead 4" w:hAnsi="Letter-join No-Lead 4" w:cs="Calibri"/>
                                <w:color w:val="000000" w:themeColor="text1"/>
                                <w:sz w:val="18"/>
                                <w:szCs w:val="18"/>
                              </w:rPr>
                              <w:t xml:space="preserve">Remember to refer to this term’s Knowledge </w:t>
                            </w:r>
                            <w:proofErr w:type="spellStart"/>
                            <w:r w:rsidRPr="00974D28">
                              <w:rPr>
                                <w:rFonts w:ascii="Letter-join No-Lead 4" w:hAnsi="Letter-join No-Lead 4" w:cs="Calibri"/>
                                <w:color w:val="000000" w:themeColor="text1"/>
                                <w:sz w:val="18"/>
                                <w:szCs w:val="18"/>
                              </w:rPr>
                              <w:t>Organiser</w:t>
                            </w:r>
                            <w:proofErr w:type="spellEnd"/>
                            <w:r w:rsidRPr="00974D28">
                              <w:rPr>
                                <w:rFonts w:ascii="Letter-join No-Lead 4" w:hAnsi="Letter-join No-Lead 4" w:cs="Calibri"/>
                                <w:color w:val="000000" w:themeColor="text1"/>
                                <w:sz w:val="18"/>
                                <w:szCs w:val="18"/>
                              </w:rPr>
                              <w:t xml:space="preserve"> for more detailed information on our current project </w:t>
                            </w:r>
                            <w:r w:rsidR="004A2A10" w:rsidRPr="00974D28">
                              <w:rPr>
                                <w:rFonts w:ascii="Letter-join No-Lead 4" w:hAnsi="Letter-join No-Lead 4" w:cs="Calibri"/>
                                <w:color w:val="000000" w:themeColor="text1"/>
                                <w:sz w:val="18"/>
                                <w:szCs w:val="18"/>
                              </w:rPr>
                              <w:t>“</w:t>
                            </w:r>
                            <w:r w:rsidR="004A2A10" w:rsidRPr="00974D28">
                              <w:rPr>
                                <w:rFonts w:ascii="Letter-join No-Lead 4" w:eastAsia="Times New Roman" w:hAnsi="Letter-join No-Lead 4" w:cs="Calibri"/>
                                <w:b/>
                                <w:bCs/>
                                <w:i/>
                                <w:iCs/>
                                <w:sz w:val="18"/>
                                <w:szCs w:val="18"/>
                                <w:lang w:val="en-GB" w:eastAsia="en-GB"/>
                              </w:rPr>
                              <w:t>Do the Ancient Greeks still live on?”</w:t>
                            </w:r>
                            <w:r w:rsidRPr="00974D28">
                              <w:rPr>
                                <w:rFonts w:ascii="Letter-join No-Lead 4" w:hAnsi="Letter-join No-Lead 4" w:cs="Calibri"/>
                                <w:color w:val="000000" w:themeColor="text1"/>
                                <w:sz w:val="18"/>
                                <w:szCs w:val="18"/>
                              </w:rPr>
                              <w:t xml:space="preserve">’. This contains lots of key words, diagrams and ideas of learning activities you can do at home. </w:t>
                            </w:r>
                          </w:p>
                          <w:p w14:paraId="64BA2E14" w14:textId="197ABAB0" w:rsidR="00C4620B" w:rsidRPr="00974D28" w:rsidRDefault="00C4620B" w:rsidP="00E14C15">
                            <w:pPr>
                              <w:pStyle w:val="ListParagraph"/>
                              <w:numPr>
                                <w:ilvl w:val="0"/>
                                <w:numId w:val="8"/>
                              </w:numPr>
                              <w:spacing w:after="0" w:line="360" w:lineRule="auto"/>
                              <w:jc w:val="both"/>
                              <w:rPr>
                                <w:rFonts w:ascii="Letter-join No-Lead 4" w:hAnsi="Letter-join No-Lead 4" w:cs="Calibri"/>
                                <w:color w:val="000000" w:themeColor="text1"/>
                                <w:sz w:val="18"/>
                                <w:szCs w:val="18"/>
                              </w:rPr>
                            </w:pPr>
                            <w:r w:rsidRPr="00974D28">
                              <w:rPr>
                                <w:rFonts w:ascii="Letter-join No-Lead 4" w:hAnsi="Letter-join No-Lead 4" w:cs="Calibri"/>
                                <w:color w:val="000000" w:themeColor="text1"/>
                                <w:sz w:val="18"/>
                                <w:szCs w:val="18"/>
                              </w:rPr>
                              <w:t xml:space="preserve">Please can all children bring a water bottle to school filled with </w:t>
                            </w:r>
                            <w:r w:rsidRPr="00974D28">
                              <w:rPr>
                                <w:rFonts w:ascii="Letter-join No-Lead 4" w:hAnsi="Letter-join No-Lead 4" w:cs="Calibri"/>
                                <w:b/>
                                <w:bCs/>
                                <w:color w:val="000000" w:themeColor="text1"/>
                                <w:sz w:val="18"/>
                                <w:szCs w:val="18"/>
                              </w:rPr>
                              <w:t>water</w:t>
                            </w:r>
                            <w:r w:rsidRPr="00974D28">
                              <w:rPr>
                                <w:rFonts w:ascii="Letter-join No-Lead 4" w:hAnsi="Letter-join No-Lead 4" w:cs="Calibri"/>
                                <w:color w:val="000000" w:themeColor="text1"/>
                                <w:sz w:val="18"/>
                                <w:szCs w:val="18"/>
                              </w:rPr>
                              <w:t xml:space="preserve">. </w:t>
                            </w:r>
                            <w:r w:rsidR="00E14C15" w:rsidRPr="00974D28">
                              <w:rPr>
                                <w:rFonts w:ascii="Letter-join No-Lead 4" w:hAnsi="Letter-join No-Lead 4" w:cs="Calibri"/>
                                <w:color w:val="000000" w:themeColor="text1"/>
                                <w:sz w:val="18"/>
                                <w:szCs w:val="18"/>
                              </w:rPr>
                              <w:t>These should be taken home at the end of the day to be washed and ready for the next day.</w:t>
                            </w:r>
                          </w:p>
                          <w:p w14:paraId="1BDD7E6A" w14:textId="77777777" w:rsidR="00C4620B" w:rsidRPr="00974D28" w:rsidRDefault="00C4620B" w:rsidP="00E14C15">
                            <w:pPr>
                              <w:pStyle w:val="ListParagraph"/>
                              <w:numPr>
                                <w:ilvl w:val="0"/>
                                <w:numId w:val="8"/>
                              </w:numPr>
                              <w:spacing w:after="0" w:line="360" w:lineRule="auto"/>
                              <w:jc w:val="both"/>
                              <w:rPr>
                                <w:rFonts w:ascii="Letter-join No-Lead 4" w:hAnsi="Letter-join No-Lead 4" w:cs="Calibri"/>
                                <w:color w:val="000000" w:themeColor="text1"/>
                                <w:sz w:val="18"/>
                                <w:szCs w:val="18"/>
                              </w:rPr>
                            </w:pPr>
                            <w:r w:rsidRPr="00974D28">
                              <w:rPr>
                                <w:rFonts w:ascii="Letter-join No-Lead 4" w:hAnsi="Letter-join No-Lead 4" w:cs="Calibri"/>
                                <w:color w:val="000000" w:themeColor="text1"/>
                                <w:sz w:val="18"/>
                                <w:szCs w:val="18"/>
                              </w:rPr>
                              <w:t>Children should not be using social media platform that is not age appropriate for them and we ask all parents to check their child’s devices regularly to ensure we are keeping them safe.</w:t>
                            </w:r>
                          </w:p>
                          <w:p w14:paraId="63625DCF" w14:textId="0B55D443" w:rsidR="00162293" w:rsidRPr="00974D28" w:rsidRDefault="00F204EA" w:rsidP="009620F4">
                            <w:pPr>
                              <w:pStyle w:val="ListParagraph"/>
                              <w:numPr>
                                <w:ilvl w:val="0"/>
                                <w:numId w:val="8"/>
                              </w:numPr>
                              <w:spacing w:after="0" w:line="360" w:lineRule="auto"/>
                              <w:jc w:val="both"/>
                              <w:rPr>
                                <w:rFonts w:ascii="Letter-join No-Lead 4" w:hAnsi="Letter-join No-Lead 4" w:cs="Calibri"/>
                                <w:color w:val="000000" w:themeColor="text1"/>
                                <w:sz w:val="18"/>
                                <w:szCs w:val="18"/>
                              </w:rPr>
                            </w:pPr>
                            <w:r w:rsidRPr="00974D28">
                              <w:rPr>
                                <w:rFonts w:ascii="Letter-join No-Lead 4" w:hAnsi="Letter-join No-Lead 4" w:cs="Calibri"/>
                                <w:color w:val="000000" w:themeColor="text1"/>
                                <w:sz w:val="18"/>
                                <w:szCs w:val="18"/>
                              </w:rPr>
                              <w:t>No mobile phone</w:t>
                            </w:r>
                            <w:r w:rsidR="00213770" w:rsidRPr="00974D28">
                              <w:rPr>
                                <w:rFonts w:ascii="Letter-join No-Lead 4" w:hAnsi="Letter-join No-Lead 4" w:cs="Calibri"/>
                                <w:color w:val="000000" w:themeColor="text1"/>
                                <w:sz w:val="18"/>
                                <w:szCs w:val="18"/>
                              </w:rPr>
                              <w:t>s</w:t>
                            </w:r>
                            <w:r w:rsidRPr="00974D28">
                              <w:rPr>
                                <w:rFonts w:ascii="Letter-join No-Lead 4" w:hAnsi="Letter-join No-Lead 4" w:cs="Calibri"/>
                                <w:color w:val="000000" w:themeColor="text1"/>
                                <w:sz w:val="18"/>
                                <w:szCs w:val="18"/>
                              </w:rPr>
                              <w:t xml:space="preserve"> are allowed in school.</w:t>
                            </w:r>
                            <w:r w:rsidR="00213770" w:rsidRPr="00974D28">
                              <w:rPr>
                                <w:rFonts w:ascii="Letter-join No-Lead 4" w:hAnsi="Letter-join No-Lead 4" w:cs="Calibri"/>
                                <w:color w:val="000000" w:themeColor="text1"/>
                                <w:sz w:val="18"/>
                                <w:szCs w:val="18"/>
                              </w:rPr>
                              <w:t xml:space="preserve"> </w:t>
                            </w:r>
                            <w:r w:rsidR="008C539F" w:rsidRPr="00974D28">
                              <w:rPr>
                                <w:rFonts w:ascii="Letter-join No-Lead 4" w:hAnsi="Letter-join No-Lead 4" w:cs="Calibri"/>
                                <w:color w:val="000000" w:themeColor="text1"/>
                                <w:sz w:val="18"/>
                                <w:szCs w:val="18"/>
                              </w:rPr>
                              <w:t>However,</w:t>
                            </w:r>
                            <w:r w:rsidR="00213770" w:rsidRPr="00974D28">
                              <w:rPr>
                                <w:rFonts w:ascii="Letter-join No-Lead 4" w:hAnsi="Letter-join No-Lead 4" w:cs="Calibri"/>
                                <w:color w:val="000000" w:themeColor="text1"/>
                                <w:sz w:val="18"/>
                                <w:szCs w:val="18"/>
                              </w:rPr>
                              <w:t xml:space="preserve"> if this is necessary a teacher needs to be informed and the phone handed to the office. </w:t>
                            </w:r>
                          </w:p>
                          <w:p w14:paraId="2BE1EA92" w14:textId="30EBDBF7" w:rsidR="00F204EA" w:rsidRPr="00974D28" w:rsidRDefault="00F204EA" w:rsidP="00F204EA">
                            <w:pPr>
                              <w:spacing w:after="0" w:line="360" w:lineRule="auto"/>
                              <w:jc w:val="center"/>
                              <w:rPr>
                                <w:rFonts w:ascii="Letter-join No-Lead 4" w:hAnsi="Letter-join No-Lead 4"/>
                                <w:b/>
                                <w:color w:val="000000" w:themeColor="text1"/>
                                <w:sz w:val="18"/>
                                <w:szCs w:val="18"/>
                              </w:rPr>
                            </w:pPr>
                            <w:r w:rsidRPr="00974D28">
                              <w:rPr>
                                <w:rFonts w:ascii="Letter-join No-Lead 4" w:hAnsi="Letter-join No-Lead 4"/>
                                <w:b/>
                                <w:color w:val="000000" w:themeColor="text1"/>
                                <w:sz w:val="18"/>
                                <w:szCs w:val="18"/>
                              </w:rPr>
                              <w:t>We look forward to a great year ahead of us filled with lots of learning and fun.</w:t>
                            </w:r>
                          </w:p>
                          <w:p w14:paraId="14F0B2FE" w14:textId="77777777" w:rsidR="00F204EA" w:rsidRDefault="00F204EA" w:rsidP="00F204EA">
                            <w:pPr>
                              <w:spacing w:after="0" w:line="360" w:lineRule="auto"/>
                              <w:rPr>
                                <w:rFonts w:ascii="Comic Sans MS" w:hAnsi="Comic Sans MS"/>
                                <w:color w:val="000000" w:themeColor="text1"/>
                                <w:sz w:val="22"/>
                              </w:rPr>
                            </w:pPr>
                          </w:p>
                          <w:p w14:paraId="710F667A" w14:textId="77777777" w:rsidR="00F204EA" w:rsidRPr="000A264A" w:rsidRDefault="00F204EA" w:rsidP="00887CE7">
                            <w:pPr>
                              <w:spacing w:after="0" w:line="360" w:lineRule="auto"/>
                              <w:rPr>
                                <w:rFonts w:ascii="Comic Sans MS" w:hAnsi="Comic Sans MS"/>
                                <w:color w:val="000000" w:themeColor="text1"/>
                                <w:sz w:val="22"/>
                              </w:rPr>
                            </w:pPr>
                          </w:p>
                          <w:p w14:paraId="76DB5CF7" w14:textId="47811214" w:rsidR="00A443E6" w:rsidRPr="000A264A" w:rsidRDefault="00A443E6" w:rsidP="00A443E6">
                            <w:pPr>
                              <w:spacing w:after="0"/>
                              <w:rPr>
                                <w:rFonts w:ascii="Comic Sans MS" w:hAnsi="Comic Sans MS"/>
                                <w:color w:val="000000" w:themeColor="text1"/>
                                <w:sz w:val="2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BCFE61" id="Text Box 448" o:spid="_x0000_s1036" type="#_x0000_t202" style="position:absolute;margin-left:13.2pt;margin-top:-760.1pt;width:508.5pt;height:694.8pt;z-index:25166659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" filled="f" stroked="f">
                <v:textbox inset=",7.2pt,,7.2pt">
                  <w:txbxContent>
                    <w:p w14:paraId="1396D076" w14:textId="28D0D8DE" w:rsidR="00E86173" w:rsidRPr="00974D28" w:rsidRDefault="00D93D35" w:rsidP="00887CE7">
                      <w:pPr>
                        <w:spacing w:after="0" w:line="360" w:lineRule="auto"/>
                        <w:rPr>
                          <w:rFonts w:ascii="Letter-join No-Lead 4" w:hAnsi="Letter-join No-Lead 4" w:cs="Calibri"/>
                          <w:b/>
                          <w:color w:val="000000" w:themeColor="text1"/>
                          <w:sz w:val="20"/>
                          <w:szCs w:val="20"/>
                          <w:u w:val="single"/>
                        </w:rPr>
                      </w:pPr>
                      <w:r w:rsidRPr="00974D28">
                        <w:rPr>
                          <w:rFonts w:ascii="Letter-join No-Lead 4" w:hAnsi="Letter-join No-Lead 4" w:cs="Calibri"/>
                          <w:b/>
                          <w:color w:val="000000" w:themeColor="text1"/>
                          <w:sz w:val="20"/>
                          <w:szCs w:val="20"/>
                          <w:u w:val="single"/>
                        </w:rPr>
                        <w:t>Last Term</w:t>
                      </w:r>
                    </w:p>
                    <w:p w14:paraId="34B24302" w14:textId="39C6AC44" w:rsidR="00D93D35" w:rsidRPr="00974D28" w:rsidRDefault="00D93D35" w:rsidP="00887CE7">
                      <w:pPr>
                        <w:spacing w:after="0" w:line="360" w:lineRule="auto"/>
                        <w:rPr>
                          <w:rFonts w:ascii="Letter-join No-Lead 4" w:hAnsi="Letter-join No-Lead 4" w:cs="Calibri"/>
                          <w:bCs/>
                          <w:color w:val="000000" w:themeColor="text1"/>
                          <w:sz w:val="20"/>
                          <w:szCs w:val="20"/>
                        </w:rPr>
                      </w:pPr>
                      <w:r w:rsidRPr="00974D28">
                        <w:rPr>
                          <w:rFonts w:ascii="Letter-join No-Lead 4" w:hAnsi="Letter-join No-Lead 4" w:cs="Calibri"/>
                          <w:bCs/>
                          <w:color w:val="000000" w:themeColor="text1"/>
                          <w:sz w:val="20"/>
                          <w:szCs w:val="20"/>
                        </w:rPr>
                        <w:t xml:space="preserve">Last term the children thoroughly enjoyed their project – Could humans ever become extinct? </w:t>
                      </w:r>
                      <w:r w:rsidR="009620F4" w:rsidRPr="00974D28">
                        <w:rPr>
                          <w:rFonts w:ascii="Letter-join No-Lead 4" w:hAnsi="Letter-join No-Lead 4" w:cs="Calibri"/>
                          <w:bCs/>
                          <w:color w:val="000000" w:themeColor="text1"/>
                          <w:sz w:val="20"/>
                          <w:szCs w:val="20"/>
                        </w:rPr>
                        <w:t>Here are a few examples of some of the work we completed as part of this project:</w:t>
                      </w:r>
                    </w:p>
                    <w:p w14:paraId="3DB945D1" w14:textId="68A0D0E9" w:rsidR="009620F4" w:rsidRPr="00974D28" w:rsidRDefault="009620F4" w:rsidP="00887CE7">
                      <w:pPr>
                        <w:spacing w:after="0" w:line="360" w:lineRule="auto"/>
                        <w:rPr>
                          <w:rFonts w:ascii="Letter-join No-Lead 4" w:hAnsi="Letter-join No-Lead 4" w:cs="Calibri"/>
                          <w:bCs/>
                          <w:color w:val="000000" w:themeColor="text1"/>
                          <w:sz w:val="20"/>
                          <w:szCs w:val="20"/>
                        </w:rPr>
                      </w:pPr>
                    </w:p>
                    <w:p w14:paraId="1DBA499C" w14:textId="1AD228C5" w:rsidR="00CB3C94" w:rsidRDefault="00CB3C94" w:rsidP="00887CE7">
                      <w:pPr>
                        <w:spacing w:after="0" w:line="360" w:lineRule="auto"/>
                        <w:rPr>
                          <w:rFonts w:ascii="Calibri" w:hAnsi="Calibri" w:cs="Calibri"/>
                          <w:bCs/>
                          <w:color w:val="000000" w:themeColor="text1"/>
                          <w:sz w:val="22"/>
                        </w:rPr>
                      </w:pPr>
                    </w:p>
                    <w:p w14:paraId="2A75FFA6" w14:textId="1B636205" w:rsidR="00CB3C94" w:rsidRDefault="00CB3C94" w:rsidP="00887CE7">
                      <w:pPr>
                        <w:spacing w:after="0" w:line="360" w:lineRule="auto"/>
                        <w:rPr>
                          <w:rFonts w:ascii="Calibri" w:hAnsi="Calibri" w:cs="Calibri"/>
                          <w:bCs/>
                          <w:color w:val="000000" w:themeColor="text1"/>
                          <w:sz w:val="22"/>
                        </w:rPr>
                      </w:pPr>
                    </w:p>
                    <w:p w14:paraId="02FD49FF" w14:textId="77777777" w:rsidR="009620F4" w:rsidRDefault="009620F4" w:rsidP="00F204EA">
                      <w:pPr>
                        <w:spacing w:after="0" w:line="360" w:lineRule="auto"/>
                        <w:rPr>
                          <w:rFonts w:ascii="Comic Sans MS" w:hAnsi="Comic Sans MS"/>
                          <w:color w:val="000000" w:themeColor="text1"/>
                          <w:sz w:val="22"/>
                        </w:rPr>
                      </w:pPr>
                    </w:p>
                    <w:p w14:paraId="1571F30F" w14:textId="77777777" w:rsidR="007A041D" w:rsidRDefault="007A041D" w:rsidP="004A2A10">
                      <w:pPr>
                        <w:spacing w:after="0"/>
                        <w:rPr>
                          <w:rFonts w:ascii="Calibri" w:hAnsi="Calibri" w:cs="Calibri"/>
                          <w:b/>
                          <w:color w:val="000000" w:themeColor="text1"/>
                          <w:sz w:val="22"/>
                          <w:u w:val="single"/>
                        </w:rPr>
                      </w:pPr>
                    </w:p>
                    <w:p w14:paraId="6BD645DA" w14:textId="77777777" w:rsidR="007A041D" w:rsidRDefault="007A041D" w:rsidP="004A2A10">
                      <w:pPr>
                        <w:spacing w:after="0"/>
                        <w:rPr>
                          <w:rFonts w:ascii="Calibri" w:hAnsi="Calibri" w:cs="Calibri"/>
                          <w:b/>
                          <w:color w:val="000000" w:themeColor="text1"/>
                          <w:sz w:val="22"/>
                          <w:u w:val="single"/>
                        </w:rPr>
                      </w:pPr>
                    </w:p>
                    <w:p w14:paraId="18B86D03" w14:textId="77777777" w:rsidR="007A041D" w:rsidRDefault="007A041D" w:rsidP="004A2A10">
                      <w:pPr>
                        <w:spacing w:after="0"/>
                        <w:rPr>
                          <w:rFonts w:ascii="Calibri" w:hAnsi="Calibri" w:cs="Calibri"/>
                          <w:b/>
                          <w:color w:val="000000" w:themeColor="text1"/>
                          <w:sz w:val="22"/>
                          <w:u w:val="single"/>
                        </w:rPr>
                      </w:pPr>
                    </w:p>
                    <w:p w14:paraId="48B3F9C0" w14:textId="77777777" w:rsidR="007A041D" w:rsidRDefault="007A041D" w:rsidP="004A2A10">
                      <w:pPr>
                        <w:spacing w:after="0"/>
                        <w:rPr>
                          <w:rFonts w:ascii="Calibri" w:hAnsi="Calibri" w:cs="Calibri"/>
                          <w:b/>
                          <w:color w:val="000000" w:themeColor="text1"/>
                          <w:sz w:val="22"/>
                          <w:u w:val="single"/>
                        </w:rPr>
                      </w:pPr>
                    </w:p>
                    <w:p w14:paraId="624A732A" w14:textId="77777777" w:rsidR="007A041D" w:rsidRDefault="007A041D" w:rsidP="004A2A10">
                      <w:pPr>
                        <w:spacing w:after="0"/>
                        <w:rPr>
                          <w:rFonts w:ascii="Calibri" w:hAnsi="Calibri" w:cs="Calibri"/>
                          <w:b/>
                          <w:color w:val="000000" w:themeColor="text1"/>
                          <w:sz w:val="22"/>
                          <w:u w:val="single"/>
                        </w:rPr>
                      </w:pPr>
                    </w:p>
                    <w:p w14:paraId="39FDBFD2" w14:textId="77777777" w:rsidR="007A041D" w:rsidRDefault="007A041D" w:rsidP="004A2A10">
                      <w:pPr>
                        <w:spacing w:after="0"/>
                        <w:rPr>
                          <w:rFonts w:ascii="Calibri" w:hAnsi="Calibri" w:cs="Calibri"/>
                          <w:b/>
                          <w:color w:val="000000" w:themeColor="text1"/>
                          <w:sz w:val="22"/>
                          <w:u w:val="single"/>
                        </w:rPr>
                      </w:pPr>
                    </w:p>
                    <w:p w14:paraId="6EFFB45D" w14:textId="77777777" w:rsidR="007A041D" w:rsidRDefault="007A041D" w:rsidP="004A2A10">
                      <w:pPr>
                        <w:spacing w:after="0"/>
                        <w:rPr>
                          <w:rFonts w:ascii="Calibri" w:hAnsi="Calibri" w:cs="Calibri"/>
                          <w:b/>
                          <w:color w:val="000000" w:themeColor="text1"/>
                          <w:sz w:val="22"/>
                          <w:u w:val="single"/>
                        </w:rPr>
                      </w:pPr>
                    </w:p>
                    <w:p w14:paraId="2AF906DF" w14:textId="77777777" w:rsidR="007A041D" w:rsidRDefault="007A041D" w:rsidP="004A2A10">
                      <w:pPr>
                        <w:spacing w:after="0"/>
                        <w:rPr>
                          <w:rFonts w:ascii="Calibri" w:hAnsi="Calibri" w:cs="Calibri"/>
                          <w:b/>
                          <w:color w:val="000000" w:themeColor="text1"/>
                          <w:sz w:val="22"/>
                          <w:u w:val="single"/>
                        </w:rPr>
                      </w:pPr>
                    </w:p>
                    <w:p w14:paraId="65B538A8" w14:textId="77777777" w:rsidR="007A041D" w:rsidRDefault="007A041D" w:rsidP="004A2A10">
                      <w:pPr>
                        <w:spacing w:after="0"/>
                        <w:rPr>
                          <w:rFonts w:ascii="Calibri" w:hAnsi="Calibri" w:cs="Calibri"/>
                          <w:b/>
                          <w:color w:val="000000" w:themeColor="text1"/>
                          <w:sz w:val="22"/>
                          <w:u w:val="single"/>
                        </w:rPr>
                      </w:pPr>
                    </w:p>
                    <w:p w14:paraId="0C802BCC" w14:textId="77777777" w:rsidR="007A041D" w:rsidRDefault="007A041D" w:rsidP="004A2A10">
                      <w:pPr>
                        <w:spacing w:after="0"/>
                        <w:rPr>
                          <w:rFonts w:ascii="Calibri" w:hAnsi="Calibri" w:cs="Calibri"/>
                          <w:b/>
                          <w:color w:val="000000" w:themeColor="text1"/>
                          <w:sz w:val="22"/>
                          <w:u w:val="single"/>
                        </w:rPr>
                      </w:pPr>
                    </w:p>
                    <w:p w14:paraId="6B57A1B7" w14:textId="77777777" w:rsidR="007A041D" w:rsidRDefault="007A041D" w:rsidP="004A2A10">
                      <w:pPr>
                        <w:spacing w:after="0"/>
                        <w:rPr>
                          <w:rFonts w:ascii="Calibri" w:hAnsi="Calibri" w:cs="Calibri"/>
                          <w:b/>
                          <w:color w:val="000000" w:themeColor="text1"/>
                          <w:sz w:val="22"/>
                          <w:u w:val="single"/>
                        </w:rPr>
                      </w:pPr>
                    </w:p>
                    <w:p w14:paraId="0D61202D" w14:textId="77777777" w:rsidR="007A041D" w:rsidRDefault="007A041D" w:rsidP="004A2A10">
                      <w:pPr>
                        <w:spacing w:after="0"/>
                        <w:rPr>
                          <w:rFonts w:ascii="Calibri" w:hAnsi="Calibri" w:cs="Calibri"/>
                          <w:b/>
                          <w:color w:val="000000" w:themeColor="text1"/>
                          <w:sz w:val="22"/>
                          <w:u w:val="single"/>
                        </w:rPr>
                      </w:pPr>
                    </w:p>
                    <w:p w14:paraId="696902E2" w14:textId="77777777" w:rsidR="007A041D" w:rsidRDefault="007A041D" w:rsidP="004A2A10">
                      <w:pPr>
                        <w:spacing w:after="0"/>
                        <w:rPr>
                          <w:rFonts w:ascii="Calibri" w:hAnsi="Calibri" w:cs="Calibri"/>
                          <w:b/>
                          <w:color w:val="000000" w:themeColor="text1"/>
                          <w:sz w:val="22"/>
                          <w:u w:val="single"/>
                        </w:rPr>
                      </w:pPr>
                    </w:p>
                    <w:p w14:paraId="35BDF401" w14:textId="77777777" w:rsidR="007A041D" w:rsidRDefault="007A041D" w:rsidP="004A2A10">
                      <w:pPr>
                        <w:spacing w:after="0"/>
                        <w:rPr>
                          <w:rFonts w:ascii="Calibri" w:hAnsi="Calibri" w:cs="Calibri"/>
                          <w:b/>
                          <w:color w:val="000000" w:themeColor="text1"/>
                          <w:sz w:val="22"/>
                          <w:u w:val="single"/>
                        </w:rPr>
                      </w:pPr>
                    </w:p>
                    <w:p w14:paraId="55AF0C3D" w14:textId="77777777" w:rsidR="007A041D" w:rsidRDefault="007A041D" w:rsidP="004A2A10">
                      <w:pPr>
                        <w:spacing w:after="0"/>
                        <w:rPr>
                          <w:rFonts w:ascii="Calibri" w:hAnsi="Calibri" w:cs="Calibri"/>
                          <w:b/>
                          <w:color w:val="000000" w:themeColor="text1"/>
                          <w:sz w:val="22"/>
                          <w:u w:val="single"/>
                        </w:rPr>
                      </w:pPr>
                    </w:p>
                    <w:p w14:paraId="2BE8053A" w14:textId="77777777" w:rsidR="007A041D" w:rsidRDefault="007A041D" w:rsidP="004A2A10">
                      <w:pPr>
                        <w:spacing w:after="0"/>
                        <w:rPr>
                          <w:rFonts w:ascii="Calibri" w:hAnsi="Calibri" w:cs="Calibri"/>
                          <w:b/>
                          <w:color w:val="000000" w:themeColor="text1"/>
                          <w:sz w:val="22"/>
                          <w:u w:val="single"/>
                        </w:rPr>
                      </w:pPr>
                    </w:p>
                    <w:p w14:paraId="20343B2B" w14:textId="77777777" w:rsidR="007A041D" w:rsidRDefault="007A041D" w:rsidP="004A2A10">
                      <w:pPr>
                        <w:spacing w:after="0"/>
                        <w:rPr>
                          <w:rFonts w:ascii="Calibri" w:hAnsi="Calibri" w:cs="Calibri"/>
                          <w:b/>
                          <w:color w:val="000000" w:themeColor="text1"/>
                          <w:sz w:val="22"/>
                          <w:u w:val="single"/>
                        </w:rPr>
                      </w:pPr>
                    </w:p>
                    <w:p w14:paraId="75401C10" w14:textId="7F1D402F" w:rsidR="004A2A10" w:rsidRPr="00974D28" w:rsidRDefault="00F204EA" w:rsidP="004A2A10">
                      <w:pPr>
                        <w:spacing w:after="0"/>
                        <w:rPr>
                          <w:rFonts w:ascii="Letter-join No-Lead 4" w:hAnsi="Letter-join No-Lead 4" w:cs="Calibri"/>
                          <w:b/>
                          <w:color w:val="000000" w:themeColor="text1"/>
                          <w:sz w:val="18"/>
                          <w:szCs w:val="18"/>
                          <w:u w:val="single"/>
                        </w:rPr>
                      </w:pPr>
                      <w:r w:rsidRPr="00974D28">
                        <w:rPr>
                          <w:rFonts w:ascii="Letter-join No-Lead 4" w:hAnsi="Letter-join No-Lead 4" w:cs="Calibri"/>
                          <w:b/>
                          <w:color w:val="000000" w:themeColor="text1"/>
                          <w:sz w:val="18"/>
                          <w:szCs w:val="18"/>
                          <w:u w:val="single"/>
                        </w:rPr>
                        <w:t>Reminders</w:t>
                      </w:r>
                    </w:p>
                    <w:p w14:paraId="01F0D6FC" w14:textId="77777777" w:rsidR="004A2A10" w:rsidRPr="00974D28" w:rsidRDefault="004A2A10" w:rsidP="004A2A10">
                      <w:pPr>
                        <w:spacing w:after="0"/>
                        <w:rPr>
                          <w:rFonts w:ascii="Letter-join No-Lead 4" w:hAnsi="Letter-join No-Lead 4"/>
                          <w:color w:val="000000" w:themeColor="text1"/>
                          <w:sz w:val="18"/>
                          <w:szCs w:val="18"/>
                        </w:rPr>
                      </w:pPr>
                    </w:p>
                    <w:p w14:paraId="05164264" w14:textId="3754217B" w:rsidR="00F204EA" w:rsidRPr="00974D28" w:rsidRDefault="00F204EA" w:rsidP="004A2A10">
                      <w:pPr>
                        <w:pStyle w:val="ListParagraph"/>
                        <w:numPr>
                          <w:ilvl w:val="0"/>
                          <w:numId w:val="7"/>
                        </w:numPr>
                        <w:spacing w:after="0"/>
                        <w:ind w:hanging="357"/>
                        <w:rPr>
                          <w:rFonts w:ascii="Letter-join No-Lead 4" w:hAnsi="Letter-join No-Lead 4"/>
                          <w:color w:val="000000" w:themeColor="text1"/>
                          <w:sz w:val="18"/>
                          <w:szCs w:val="18"/>
                        </w:rPr>
                      </w:pPr>
                      <w:r w:rsidRPr="00974D28">
                        <w:rPr>
                          <w:rFonts w:ascii="Letter-join No-Lead 4" w:hAnsi="Letter-join No-Lead 4" w:cs="Calibri"/>
                          <w:b/>
                          <w:color w:val="000000" w:themeColor="text1"/>
                          <w:sz w:val="18"/>
                          <w:szCs w:val="18"/>
                          <w:u w:val="single"/>
                        </w:rPr>
                        <w:t xml:space="preserve"> </w:t>
                      </w:r>
                      <w:r w:rsidR="004A2A10" w:rsidRPr="00974D28">
                        <w:rPr>
                          <w:rFonts w:ascii="Letter-join No-Lead 4" w:hAnsi="Letter-join No-Lead 4" w:cs="Calibri"/>
                          <w:color w:val="000000" w:themeColor="text1"/>
                          <w:sz w:val="18"/>
                          <w:szCs w:val="18"/>
                        </w:rPr>
                        <w:t xml:space="preserve">P.E. kit needs to be worn from home on the day your child has </w:t>
                      </w:r>
                      <w:proofErr w:type="gramStart"/>
                      <w:r w:rsidR="004A2A10" w:rsidRPr="00974D28">
                        <w:rPr>
                          <w:rFonts w:ascii="Letter-join No-Lead 4" w:hAnsi="Letter-join No-Lead 4" w:cs="Calibri"/>
                          <w:color w:val="000000" w:themeColor="text1"/>
                          <w:sz w:val="18"/>
                          <w:szCs w:val="18"/>
                        </w:rPr>
                        <w:t>P.E  a</w:t>
                      </w:r>
                      <w:proofErr w:type="gramEnd"/>
                      <w:r w:rsidR="004A2A10" w:rsidRPr="00974D28">
                        <w:rPr>
                          <w:rFonts w:ascii="Letter-join No-Lead 4" w:hAnsi="Letter-join No-Lead 4" w:cs="Calibri"/>
                          <w:color w:val="000000" w:themeColor="text1"/>
                          <w:sz w:val="18"/>
                          <w:szCs w:val="18"/>
                        </w:rPr>
                        <w:t xml:space="preserve"> gentle reminder the PE uniform is : Plain black , blue or grey jogging bottoms or shorts and plain white or black t-shirt. A change of shoes is also</w:t>
                      </w:r>
                      <w:r w:rsidR="004A2A10" w:rsidRPr="00974D28">
                        <w:rPr>
                          <w:rFonts w:ascii="Letter-join No-Lead 4" w:hAnsi="Letter-join No-Lead 4"/>
                          <w:color w:val="000000" w:themeColor="text1"/>
                          <w:sz w:val="18"/>
                          <w:szCs w:val="18"/>
                        </w:rPr>
                        <w:t xml:space="preserve"> </w:t>
                      </w:r>
                      <w:r w:rsidR="004A2A10" w:rsidRPr="00974D28">
                        <w:rPr>
                          <w:rFonts w:ascii="Letter-join No-Lead 4" w:hAnsi="Letter-join No-Lead 4" w:cs="Calibri"/>
                          <w:color w:val="000000" w:themeColor="text1"/>
                          <w:sz w:val="18"/>
                          <w:szCs w:val="18"/>
                        </w:rPr>
                        <w:t>necessary.</w:t>
                      </w:r>
                      <w:r w:rsidR="004A2A10" w:rsidRPr="00974D28">
                        <w:rPr>
                          <w:rFonts w:ascii="Letter-join No-Lead 4" w:hAnsi="Letter-join No-Lead 4"/>
                          <w:color w:val="000000" w:themeColor="text1"/>
                          <w:sz w:val="18"/>
                          <w:szCs w:val="18"/>
                        </w:rPr>
                        <w:t xml:space="preserve"> </w:t>
                      </w:r>
                    </w:p>
                    <w:p w14:paraId="2E85F950" w14:textId="0A42D683" w:rsidR="00C4620B" w:rsidRPr="00974D28" w:rsidRDefault="00C4620B" w:rsidP="00E14C15">
                      <w:pPr>
                        <w:pStyle w:val="ListParagraph"/>
                        <w:numPr>
                          <w:ilvl w:val="0"/>
                          <w:numId w:val="8"/>
                        </w:numPr>
                        <w:spacing w:after="0" w:line="360" w:lineRule="auto"/>
                        <w:jc w:val="both"/>
                        <w:rPr>
                          <w:rFonts w:ascii="Letter-join No-Lead 4" w:hAnsi="Letter-join No-Lead 4" w:cs="Calibri"/>
                          <w:color w:val="000000" w:themeColor="text1"/>
                          <w:sz w:val="18"/>
                          <w:szCs w:val="18"/>
                        </w:rPr>
                      </w:pPr>
                      <w:r w:rsidRPr="00974D28">
                        <w:rPr>
                          <w:rFonts w:ascii="Letter-join No-Lead 4" w:hAnsi="Letter-join No-Lead 4" w:cs="Calibri"/>
                          <w:color w:val="000000" w:themeColor="text1"/>
                          <w:sz w:val="18"/>
                          <w:szCs w:val="18"/>
                        </w:rPr>
                        <w:t xml:space="preserve">Remember to refer to this term’s Knowledge </w:t>
                      </w:r>
                      <w:proofErr w:type="spellStart"/>
                      <w:r w:rsidRPr="00974D28">
                        <w:rPr>
                          <w:rFonts w:ascii="Letter-join No-Lead 4" w:hAnsi="Letter-join No-Lead 4" w:cs="Calibri"/>
                          <w:color w:val="000000" w:themeColor="text1"/>
                          <w:sz w:val="18"/>
                          <w:szCs w:val="18"/>
                        </w:rPr>
                        <w:t>Organiser</w:t>
                      </w:r>
                      <w:proofErr w:type="spellEnd"/>
                      <w:r w:rsidRPr="00974D28">
                        <w:rPr>
                          <w:rFonts w:ascii="Letter-join No-Lead 4" w:hAnsi="Letter-join No-Lead 4" w:cs="Calibri"/>
                          <w:color w:val="000000" w:themeColor="text1"/>
                          <w:sz w:val="18"/>
                          <w:szCs w:val="18"/>
                        </w:rPr>
                        <w:t xml:space="preserve"> for more detailed information on our current project </w:t>
                      </w:r>
                      <w:r w:rsidR="004A2A10" w:rsidRPr="00974D28">
                        <w:rPr>
                          <w:rFonts w:ascii="Letter-join No-Lead 4" w:hAnsi="Letter-join No-Lead 4" w:cs="Calibri"/>
                          <w:color w:val="000000" w:themeColor="text1"/>
                          <w:sz w:val="18"/>
                          <w:szCs w:val="18"/>
                        </w:rPr>
                        <w:t>“</w:t>
                      </w:r>
                      <w:r w:rsidR="004A2A10" w:rsidRPr="00974D28">
                        <w:rPr>
                          <w:rFonts w:ascii="Letter-join No-Lead 4" w:eastAsia="Times New Roman" w:hAnsi="Letter-join No-Lead 4" w:cs="Calibri"/>
                          <w:b/>
                          <w:bCs/>
                          <w:i/>
                          <w:iCs/>
                          <w:sz w:val="18"/>
                          <w:szCs w:val="18"/>
                          <w:lang w:val="en-GB" w:eastAsia="en-GB"/>
                        </w:rPr>
                        <w:t>Do the Ancient Greeks still live on?”</w:t>
                      </w:r>
                      <w:r w:rsidRPr="00974D28">
                        <w:rPr>
                          <w:rFonts w:ascii="Letter-join No-Lead 4" w:hAnsi="Letter-join No-Lead 4" w:cs="Calibri"/>
                          <w:color w:val="000000" w:themeColor="text1"/>
                          <w:sz w:val="18"/>
                          <w:szCs w:val="18"/>
                        </w:rPr>
                        <w:t xml:space="preserve">’. This contains lots of key words, diagrams and ideas of learning activities you can do at home. </w:t>
                      </w:r>
                    </w:p>
                    <w:p w14:paraId="64BA2E14" w14:textId="197ABAB0" w:rsidR="00C4620B" w:rsidRPr="00974D28" w:rsidRDefault="00C4620B" w:rsidP="00E14C15">
                      <w:pPr>
                        <w:pStyle w:val="ListParagraph"/>
                        <w:numPr>
                          <w:ilvl w:val="0"/>
                          <w:numId w:val="8"/>
                        </w:numPr>
                        <w:spacing w:after="0" w:line="360" w:lineRule="auto"/>
                        <w:jc w:val="both"/>
                        <w:rPr>
                          <w:rFonts w:ascii="Letter-join No-Lead 4" w:hAnsi="Letter-join No-Lead 4" w:cs="Calibri"/>
                          <w:color w:val="000000" w:themeColor="text1"/>
                          <w:sz w:val="18"/>
                          <w:szCs w:val="18"/>
                        </w:rPr>
                      </w:pPr>
                      <w:r w:rsidRPr="00974D28">
                        <w:rPr>
                          <w:rFonts w:ascii="Letter-join No-Lead 4" w:hAnsi="Letter-join No-Lead 4" w:cs="Calibri"/>
                          <w:color w:val="000000" w:themeColor="text1"/>
                          <w:sz w:val="18"/>
                          <w:szCs w:val="18"/>
                        </w:rPr>
                        <w:t xml:space="preserve">Please can all children bring a water bottle to school filled with </w:t>
                      </w:r>
                      <w:r w:rsidRPr="00974D28">
                        <w:rPr>
                          <w:rFonts w:ascii="Letter-join No-Lead 4" w:hAnsi="Letter-join No-Lead 4" w:cs="Calibri"/>
                          <w:b/>
                          <w:bCs/>
                          <w:color w:val="000000" w:themeColor="text1"/>
                          <w:sz w:val="18"/>
                          <w:szCs w:val="18"/>
                        </w:rPr>
                        <w:t>water</w:t>
                      </w:r>
                      <w:r w:rsidRPr="00974D28">
                        <w:rPr>
                          <w:rFonts w:ascii="Letter-join No-Lead 4" w:hAnsi="Letter-join No-Lead 4" w:cs="Calibri"/>
                          <w:color w:val="000000" w:themeColor="text1"/>
                          <w:sz w:val="18"/>
                          <w:szCs w:val="18"/>
                        </w:rPr>
                        <w:t xml:space="preserve">. </w:t>
                      </w:r>
                      <w:r w:rsidR="00E14C15" w:rsidRPr="00974D28">
                        <w:rPr>
                          <w:rFonts w:ascii="Letter-join No-Lead 4" w:hAnsi="Letter-join No-Lead 4" w:cs="Calibri"/>
                          <w:color w:val="000000" w:themeColor="text1"/>
                          <w:sz w:val="18"/>
                          <w:szCs w:val="18"/>
                        </w:rPr>
                        <w:t>These should be taken home at the end of the day to be washed and ready for the next day.</w:t>
                      </w:r>
                    </w:p>
                    <w:p w14:paraId="1BDD7E6A" w14:textId="77777777" w:rsidR="00C4620B" w:rsidRPr="00974D28" w:rsidRDefault="00C4620B" w:rsidP="00E14C15">
                      <w:pPr>
                        <w:pStyle w:val="ListParagraph"/>
                        <w:numPr>
                          <w:ilvl w:val="0"/>
                          <w:numId w:val="8"/>
                        </w:numPr>
                        <w:spacing w:after="0" w:line="360" w:lineRule="auto"/>
                        <w:jc w:val="both"/>
                        <w:rPr>
                          <w:rFonts w:ascii="Letter-join No-Lead 4" w:hAnsi="Letter-join No-Lead 4" w:cs="Calibri"/>
                          <w:color w:val="000000" w:themeColor="text1"/>
                          <w:sz w:val="18"/>
                          <w:szCs w:val="18"/>
                        </w:rPr>
                      </w:pPr>
                      <w:r w:rsidRPr="00974D28">
                        <w:rPr>
                          <w:rFonts w:ascii="Letter-join No-Lead 4" w:hAnsi="Letter-join No-Lead 4" w:cs="Calibri"/>
                          <w:color w:val="000000" w:themeColor="text1"/>
                          <w:sz w:val="18"/>
                          <w:szCs w:val="18"/>
                        </w:rPr>
                        <w:t>Children should not be using social media platform that is not age appropriate for them and we ask all parents to check their child’s devices regularly to ensure we are keeping them safe.</w:t>
                      </w:r>
                    </w:p>
                    <w:p w14:paraId="63625DCF" w14:textId="0B55D443" w:rsidR="00162293" w:rsidRPr="00974D28" w:rsidRDefault="00F204EA" w:rsidP="009620F4">
                      <w:pPr>
                        <w:pStyle w:val="ListParagraph"/>
                        <w:numPr>
                          <w:ilvl w:val="0"/>
                          <w:numId w:val="8"/>
                        </w:numPr>
                        <w:spacing w:after="0" w:line="360" w:lineRule="auto"/>
                        <w:jc w:val="both"/>
                        <w:rPr>
                          <w:rFonts w:ascii="Letter-join No-Lead 4" w:hAnsi="Letter-join No-Lead 4" w:cs="Calibri"/>
                          <w:color w:val="000000" w:themeColor="text1"/>
                          <w:sz w:val="18"/>
                          <w:szCs w:val="18"/>
                        </w:rPr>
                      </w:pPr>
                      <w:r w:rsidRPr="00974D28">
                        <w:rPr>
                          <w:rFonts w:ascii="Letter-join No-Lead 4" w:hAnsi="Letter-join No-Lead 4" w:cs="Calibri"/>
                          <w:color w:val="000000" w:themeColor="text1"/>
                          <w:sz w:val="18"/>
                          <w:szCs w:val="18"/>
                        </w:rPr>
                        <w:t>No mobile phone</w:t>
                      </w:r>
                      <w:r w:rsidR="00213770" w:rsidRPr="00974D28">
                        <w:rPr>
                          <w:rFonts w:ascii="Letter-join No-Lead 4" w:hAnsi="Letter-join No-Lead 4" w:cs="Calibri"/>
                          <w:color w:val="000000" w:themeColor="text1"/>
                          <w:sz w:val="18"/>
                          <w:szCs w:val="18"/>
                        </w:rPr>
                        <w:t>s</w:t>
                      </w:r>
                      <w:r w:rsidRPr="00974D28">
                        <w:rPr>
                          <w:rFonts w:ascii="Letter-join No-Lead 4" w:hAnsi="Letter-join No-Lead 4" w:cs="Calibri"/>
                          <w:color w:val="000000" w:themeColor="text1"/>
                          <w:sz w:val="18"/>
                          <w:szCs w:val="18"/>
                        </w:rPr>
                        <w:t xml:space="preserve"> are allowed in school.</w:t>
                      </w:r>
                      <w:r w:rsidR="00213770" w:rsidRPr="00974D28">
                        <w:rPr>
                          <w:rFonts w:ascii="Letter-join No-Lead 4" w:hAnsi="Letter-join No-Lead 4" w:cs="Calibri"/>
                          <w:color w:val="000000" w:themeColor="text1"/>
                          <w:sz w:val="18"/>
                          <w:szCs w:val="18"/>
                        </w:rPr>
                        <w:t xml:space="preserve"> </w:t>
                      </w:r>
                      <w:r w:rsidR="008C539F" w:rsidRPr="00974D28">
                        <w:rPr>
                          <w:rFonts w:ascii="Letter-join No-Lead 4" w:hAnsi="Letter-join No-Lead 4" w:cs="Calibri"/>
                          <w:color w:val="000000" w:themeColor="text1"/>
                          <w:sz w:val="18"/>
                          <w:szCs w:val="18"/>
                        </w:rPr>
                        <w:t>However,</w:t>
                      </w:r>
                      <w:r w:rsidR="00213770" w:rsidRPr="00974D28">
                        <w:rPr>
                          <w:rFonts w:ascii="Letter-join No-Lead 4" w:hAnsi="Letter-join No-Lead 4" w:cs="Calibri"/>
                          <w:color w:val="000000" w:themeColor="text1"/>
                          <w:sz w:val="18"/>
                          <w:szCs w:val="18"/>
                        </w:rPr>
                        <w:t xml:space="preserve"> if this is necessary a teacher needs to be informed and the phone handed to the office. </w:t>
                      </w:r>
                    </w:p>
                    <w:p w14:paraId="2BE1EA92" w14:textId="30EBDBF7" w:rsidR="00F204EA" w:rsidRPr="00974D28" w:rsidRDefault="00F204EA" w:rsidP="00F204EA">
                      <w:pPr>
                        <w:spacing w:after="0" w:line="360" w:lineRule="auto"/>
                        <w:jc w:val="center"/>
                        <w:rPr>
                          <w:rFonts w:ascii="Letter-join No-Lead 4" w:hAnsi="Letter-join No-Lead 4"/>
                          <w:b/>
                          <w:color w:val="000000" w:themeColor="text1"/>
                          <w:sz w:val="18"/>
                          <w:szCs w:val="18"/>
                        </w:rPr>
                      </w:pPr>
                      <w:r w:rsidRPr="00974D28">
                        <w:rPr>
                          <w:rFonts w:ascii="Letter-join No-Lead 4" w:hAnsi="Letter-join No-Lead 4"/>
                          <w:b/>
                          <w:color w:val="000000" w:themeColor="text1"/>
                          <w:sz w:val="18"/>
                          <w:szCs w:val="18"/>
                        </w:rPr>
                        <w:t>We look forward to a great year ahead of us filled with lots of learning and fun.</w:t>
                      </w:r>
                    </w:p>
                    <w:p w14:paraId="14F0B2FE" w14:textId="77777777" w:rsidR="00F204EA" w:rsidRDefault="00F204EA" w:rsidP="00F204EA">
                      <w:pPr>
                        <w:spacing w:after="0" w:line="360" w:lineRule="auto"/>
                        <w:rPr>
                          <w:rFonts w:ascii="Comic Sans MS" w:hAnsi="Comic Sans MS"/>
                          <w:color w:val="000000" w:themeColor="text1"/>
                          <w:sz w:val="22"/>
                        </w:rPr>
                      </w:pPr>
                    </w:p>
                    <w:p w14:paraId="710F667A" w14:textId="77777777" w:rsidR="00F204EA" w:rsidRPr="000A264A" w:rsidRDefault="00F204EA" w:rsidP="00887CE7">
                      <w:pPr>
                        <w:spacing w:after="0" w:line="360" w:lineRule="auto"/>
                        <w:rPr>
                          <w:rFonts w:ascii="Comic Sans MS" w:hAnsi="Comic Sans MS"/>
                          <w:color w:val="000000" w:themeColor="text1"/>
                          <w:sz w:val="22"/>
                        </w:rPr>
                      </w:pPr>
                    </w:p>
                    <w:p w14:paraId="76DB5CF7" w14:textId="47811214" w:rsidR="00A443E6" w:rsidRPr="000A264A" w:rsidRDefault="00A443E6" w:rsidP="00A443E6">
                      <w:pPr>
                        <w:spacing w:after="0"/>
                        <w:rPr>
                          <w:rFonts w:ascii="Comic Sans MS" w:hAnsi="Comic Sans MS"/>
                          <w:color w:val="000000" w:themeColor="text1"/>
                          <w:sz w:val="22"/>
                        </w:rPr>
                      </w:pPr>
                    </w:p>
                  </w:txbxContent>
                </v:textbox>
                <w10:wrap type="tight" anchorx="margin" anchory="margin"/>
              </v:shape>
            </w:pict>
          </mc:Fallback>
        </mc:AlternateContent>
      </w:r>
      <w:r w:rsidR="00AC232B">
        <w:rPr>
          <w:noProof/>
        </w:rPr>
        <mc:AlternateContent>
          <mc:Choice Requires="wps">
            <w:drawing>
              <wp:anchor distT="45720" distB="45720" distL="114300" distR="114300" simplePos="0" relativeHeight="251682978" behindDoc="0" locked="0" layoutInCell="1" allowOverlap="1" wp14:anchorId="77C0AF9F" wp14:editId="361E6039">
                <wp:simplePos x="0" y="0"/>
                <wp:positionH relativeFrom="column">
                  <wp:align>center</wp:align>
                </wp:positionH>
                <wp:positionV relativeFrom="paragraph">
                  <wp:posOffset>182880</wp:posOffset>
                </wp:positionV>
                <wp:extent cx="2360930" cy="1404620"/>
                <wp:effectExtent l="0" t="0" r="22860" b="11430"/>
                <wp:wrapSquare wrapText="bothSides"/>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sdt>
                            <w:sdtPr>
                              <w:id w:val="1506014801"/>
                              <w:temporary/>
                              <w:showingPlcHdr/>
                              <w15:appearance w15:val="hidden"/>
                            </w:sdtPr>
                            <w:sdtEndPr/>
                            <w:sdtContent>
                              <w:p w14:paraId="776D2689" w14:textId="77777777" w:rsidR="00AC232B" w:rsidRDefault="00AC232B">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7C0AF9F" id="Text Box 2" o:spid="_x0000_s1037" type="#_x0000_t202" style="position:absolute;margin-left:0;margin-top:14.4pt;width:185.9pt;height:110.6pt;z-index:251682978;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">
                <v:textbox style="mso-fit-shape-to-text:t">
                  <w:txbxContent>
                    <w:sdt>
                      <w:sdtPr>
                        <w:id w:val="1506014801"/>
                        <w:temporary/>
                        <w:showingPlcHdr/>
                        <w15:appearance w15:val="hidden"/>
                      </w:sdtPr>
                      <w:sdtEndPr/>
                      <w:sdtContent>
                        <w:p w14:paraId="776D2689" w14:textId="77777777" w:rsidR="00AC232B" w:rsidRDefault="00AC232B">
                          <w:r>
                            <w:t>[Grab your reader’s attention with a great quote from the document or use this space to emphasize a key point. To place this text box anywhere on the page, just drag it.]</w:t>
                          </w:r>
                        </w:p>
                      </w:sdtContent>
                    </w:sdt>
                  </w:txbxContent>
                </v:textbox>
                <w10:wrap type="square"/>
              </v:shape>
            </w:pict>
          </mc:Fallback>
        </mc:AlternateContent>
      </w:r>
      <w:r w:rsidR="00A11B42">
        <w:rPr>
          <w:noProof/>
        </w:rPr>
        <w:drawing>
          <wp:inline distT="0" distB="0" distL="0" distR="0" wp14:anchorId="1816A2A1" wp14:editId="1448562F">
            <wp:extent cx="1219200" cy="179222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228960" cy="1806571"/>
                    </a:xfrm>
                    <a:prstGeom prst="rect">
                      <a:avLst/>
                    </a:prstGeom>
                  </pic:spPr>
                </pic:pic>
              </a:graphicData>
            </a:graphic>
          </wp:inline>
        </w:drawing>
      </w:r>
      <w:r w:rsidR="00A11B42">
        <w:rPr>
          <w:noProof/>
        </w:rPr>
        <w:t xml:space="preserve"> </w:t>
      </w:r>
      <w:r w:rsidR="00A11B42">
        <w:rPr>
          <w:noProof/>
        </w:rPr>
        <mc:AlternateContent>
          <mc:Choice Requires="wps">
            <w:drawing>
              <wp:anchor distT="45720" distB="45720" distL="114300" distR="114300" simplePos="0" relativeHeight="251672738" behindDoc="0" locked="0" layoutInCell="1" allowOverlap="1" wp14:anchorId="389B0226" wp14:editId="2DAE48B8">
                <wp:simplePos x="0" y="0"/>
                <wp:positionH relativeFrom="column">
                  <wp:align>center</wp:align>
                </wp:positionH>
                <wp:positionV relativeFrom="paragraph">
                  <wp:posOffset>182880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sdt>
                            <w:sdtPr>
                              <w:id w:val="568603642"/>
                              <w:temporary/>
                              <w:showingPlcHdr/>
                              <w15:appearance w15:val="hidden"/>
                            </w:sdtPr>
                            <w:sdtEndPr/>
                            <w:sdtContent>
                              <w:p w14:paraId="233E449D" w14:textId="77777777" w:rsidR="00A11B42" w:rsidRDefault="00A11B42">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89B0226" id="_x0000_s1038" type="#_x0000_t202" style="position:absolute;margin-left:0;margin-top:14.4pt;width:185.9pt;height:110.6pt;z-index:251672738;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">
                <v:textbox style="mso-fit-shape-to-text:t">
                  <w:txbxContent>
                    <w:sdt>
                      <w:sdtPr>
                        <w:id w:val="568603642"/>
                        <w:temporary/>
                        <w:showingPlcHdr/>
                        <w15:appearance w15:val="hidden"/>
                      </w:sdtPr>
                      <w:sdtEndPr/>
                      <w:sdtContent>
                        <w:p w14:paraId="233E449D" w14:textId="77777777" w:rsidR="00A11B42" w:rsidRDefault="00A11B42">
                          <w:r>
                            <w:t>[Grab your reader’s attention with a great quote from the document or use this space to emphasize a key point. To place this text box anywhere on the page, just drag it.]</w:t>
                          </w:r>
                        </w:p>
                      </w:sdtContent>
                    </w:sdt>
                  </w:txbxContent>
                </v:textbox>
                <w10:wrap type="square"/>
              </v:shape>
            </w:pict>
          </mc:Fallback>
        </mc:AlternateContent>
      </w:r>
      <w:r w:rsidR="00CB3C94">
        <w:rPr>
          <w:noProof/>
        </w:rPr>
        <mc:AlternateContent>
          <mc:Choice Requires="wps">
            <w:drawing>
              <wp:anchor distT="0" distB="0" distL="114300" distR="114300" simplePos="0" relativeHeight="251674786" behindDoc="0" locked="0" layoutInCell="1" allowOverlap="1" wp14:anchorId="394756B8" wp14:editId="00D6A3CB">
                <wp:simplePos x="0" y="0"/>
                <wp:positionH relativeFrom="column">
                  <wp:posOffset>2194560</wp:posOffset>
                </wp:positionH>
                <wp:positionV relativeFrom="paragraph">
                  <wp:posOffset>328930</wp:posOffset>
                </wp:positionV>
                <wp:extent cx="2708275" cy="112204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294A09BD" w14:textId="0989C427" w:rsidR="00580AD0" w:rsidRDefault="00CB3C94">
                            <w:r>
                              <w:t>[Grab your reader’s attention with a great quote from the document or use this space to emphasize a key point. To place this text box anywhere on the page, just drag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94756B8" id="Text Box 27" o:spid="_x0000_s1039" type="#_x0000_t202" style="position:absolute;margin-left:172.8pt;margin-top:25.9pt;width:213.25pt;height:88.35pt;z-index:25167478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" filled="f" strokeweight=".5pt">
                <v:textbox>
                  <w:txbxContent>
                    <w:p w14:paraId="294A09BD" w14:textId="0989C427" w:rsidR="00580AD0" w:rsidRDefault="00CB3C94">
                      <w:r>
                        <w:t>[Grab your reader’s attention with a great quote from the document or use this space to emphasize a key point. To place this text box anywhere on the page, just drag it.]</w:t>
                      </w:r>
                    </w:p>
                  </w:txbxContent>
                </v:textbox>
              </v:shape>
            </w:pict>
          </mc:Fallback>
        </mc:AlternateContent>
      </w:r>
      <w:r w:rsidR="00CB3C94">
        <w:rPr>
          <w:noProof/>
        </w:rPr>
        <w:t>gr</w:t>
      </w:r>
      <w:r w:rsidR="00AC232B">
        <w:rPr>
          <w:noProof/>
        </w:rPr>
        <mc:AlternateContent>
          <mc:Choice Requires="wps">
            <w:drawing>
              <wp:anchor distT="45720" distB="45720" distL="114300" distR="114300" simplePos="0" relativeHeight="251685026" behindDoc="0" locked="0" layoutInCell="1" allowOverlap="1" wp14:anchorId="7DE17B5E" wp14:editId="79F6D6CB">
                <wp:simplePos x="0" y="0"/>
                <wp:positionH relativeFrom="column">
                  <wp:align>center</wp:align>
                </wp:positionH>
                <wp:positionV relativeFrom="paragraph">
                  <wp:posOffset>182880</wp:posOffset>
                </wp:positionV>
                <wp:extent cx="2360930" cy="1404620"/>
                <wp:effectExtent l="0" t="0" r="22860" b="11430"/>
                <wp:wrapSquare wrapText="bothSides"/>
                <wp:docPr id="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sdt>
                            <w:sdtPr>
                              <w:id w:val="-1933882236"/>
                              <w:temporary/>
                              <w:showingPlcHdr/>
                              <w15:appearance w15:val="hidden"/>
                            </w:sdtPr>
                            <w:sdtEndPr/>
                            <w:sdtContent>
                              <w:p w14:paraId="5C3D6E11" w14:textId="77777777" w:rsidR="00AC232B" w:rsidRDefault="00AC232B">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DE17B5E" id="_x0000_s1040" type="#_x0000_t202" style="position:absolute;margin-left:0;margin-top:14.4pt;width:185.9pt;height:110.6pt;z-index:251685026;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">
                <v:textbox style="mso-fit-shape-to-text:t">
                  <w:txbxContent>
                    <w:sdt>
                      <w:sdtPr>
                        <w:id w:val="-1933882236"/>
                        <w:temporary/>
                        <w:showingPlcHdr/>
                        <w15:appearance w15:val="hidden"/>
                      </w:sdtPr>
                      <w:sdtEndPr/>
                      <w:sdtContent>
                        <w:p w14:paraId="5C3D6E11" w14:textId="77777777" w:rsidR="00AC232B" w:rsidRDefault="00AC232B">
                          <w:r>
                            <w:t>[Grab your reader’s attention with a great quote from the document or use this space to emphasize a key point. To place this text box anywhere on the page, just drag it.]</w:t>
                          </w:r>
                        </w:p>
                      </w:sdtContent>
                    </w:sdt>
                  </w:txbxContent>
                </v:textbox>
                <w10:wrap type="square"/>
              </v:shape>
            </w:pict>
          </mc:Fallback>
        </mc:AlternateContent>
      </w:r>
      <w:r w:rsidR="00AC232B">
        <w:rPr>
          <w:noProof/>
        </w:rPr>
        <mc:AlternateContent>
          <mc:Choice Requires="wps">
            <w:drawing>
              <wp:anchor distT="45720" distB="45720" distL="114300" distR="114300" simplePos="0" relativeHeight="251678882" behindDoc="0" locked="0" layoutInCell="1" allowOverlap="1" wp14:anchorId="7B1D8067" wp14:editId="35D3E189">
                <wp:simplePos x="0" y="0"/>
                <wp:positionH relativeFrom="column">
                  <wp:align>center</wp:align>
                </wp:positionH>
                <wp:positionV relativeFrom="paragraph">
                  <wp:posOffset>182880</wp:posOffset>
                </wp:positionV>
                <wp:extent cx="2360930" cy="1404620"/>
                <wp:effectExtent l="0" t="0" r="22860" b="11430"/>
                <wp:wrapSquare wrapText="bothSides"/>
                <wp:docPr id="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sdt>
                            <w:sdtPr>
                              <w:id w:val="-700310604"/>
                              <w:temporary/>
                              <w:showingPlcHdr/>
                              <w15:appearance w15:val="hidden"/>
                            </w:sdtPr>
                            <w:sdtEndPr/>
                            <w:sdtContent>
                              <w:p w14:paraId="0962D0F7" w14:textId="77777777" w:rsidR="00AC232B" w:rsidRDefault="00AC232B">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B1D8067" id="_x0000_s1041" type="#_x0000_t202" style="position:absolute;margin-left:0;margin-top:14.4pt;width:185.9pt;height:110.6pt;z-index:251678882;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">
                <v:textbox style="mso-fit-shape-to-text:t">
                  <w:txbxContent>
                    <w:sdt>
                      <w:sdtPr>
                        <w:id w:val="-700310604"/>
                        <w:temporary/>
                        <w:showingPlcHdr/>
                        <w15:appearance w15:val="hidden"/>
                      </w:sdtPr>
                      <w:sdtEndPr/>
                      <w:sdtContent>
                        <w:p w14:paraId="0962D0F7" w14:textId="77777777" w:rsidR="00AC232B" w:rsidRDefault="00AC232B">
                          <w:r>
                            <w:t>[Grab your reader’s attention with a great quote from the document or use this space to emphasize a key point. To place this text box anywhere on the page, just drag it.]</w:t>
                          </w:r>
                        </w:p>
                      </w:sdtContent>
                    </w:sdt>
                  </w:txbxContent>
                </v:textbox>
                <w10:wrap type="square"/>
              </v:shape>
            </w:pict>
          </mc:Fallback>
        </mc:AlternateContent>
      </w:r>
      <w:r w:rsidR="00AC232B">
        <w:rPr>
          <w:noProof/>
        </w:rPr>
        <mc:AlternateContent>
          <mc:Choice Requires="wps">
            <w:drawing>
              <wp:anchor distT="0" distB="0" distL="114300" distR="114300" simplePos="0" relativeHeight="251680930" behindDoc="0" locked="0" layoutInCell="1" allowOverlap="1" wp14:anchorId="70A9A5D5" wp14:editId="04599EEE">
                <wp:simplePos x="0" y="0"/>
                <wp:positionH relativeFrom="column">
                  <wp:posOffset>2196465</wp:posOffset>
                </wp:positionH>
                <wp:positionV relativeFrom="paragraph">
                  <wp:posOffset>330835</wp:posOffset>
                </wp:positionV>
                <wp:extent cx="2708275" cy="1122045"/>
                <wp:effectExtent l="0" t="0" r="0" b="0"/>
                <wp:wrapNone/>
                <wp:docPr id="214" name="Text Box 2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528CDE33" w14:textId="017E0CA5" w:rsidR="00AC232B" w:rsidRDefault="00AC232B">
                            <w:r>
                              <w:t>[Grab your reader’s attention with a great quote from the document or use this space to emphasize a key point. To place this text box anywhere on the page, just drag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0A9A5D5" id="Text Box 214" o:spid="_x0000_s1042" type="#_x0000_t202" style="position:absolute;margin-left:172.95pt;margin-top:26.05pt;width:213.25pt;height:88.35pt;z-index:25168093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" filled="f" strokeweight=".5pt">
                <v:textbox>
                  <w:txbxContent>
                    <w:p w14:paraId="528CDE33" w14:textId="017E0CA5" w:rsidR="00AC232B" w:rsidRDefault="00AC232B">
                      <w:r>
                        <w:t>[Grab your reader’s attention with a great quote from the document or use this space to emphasize a key point. To place this text box anywhere on the page, just drag it.]</w:t>
                      </w:r>
                    </w:p>
                  </w:txbxContent>
                </v:textbox>
              </v:shape>
            </w:pict>
          </mc:Fallback>
        </mc:AlternateContent>
      </w:r>
      <w:r w:rsidR="00A11B42" w:rsidRPr="00A11B42">
        <w:rPr>
          <w:noProof/>
        </w:rPr>
        <w:t xml:space="preserve"> </w:t>
      </w:r>
    </w:p>
    <w:sectPr w:rsidR="00A443E6" w:rsidSect="0073104F">
      <w:headerReference w:type="even" r:id="rId24"/>
      <w:headerReference w:type="default" r:id="rId25"/>
      <w:footerReference w:type="even" r:id="rId26"/>
      <w:footerReference w:type="default" r:id="rId27"/>
      <w:headerReference w:type="first" r:id="rId28"/>
      <w:footerReference w:type="first" r:id="rId29"/>
      <w:pgSz w:w="11904" w:h="16834"/>
      <w:pgMar w:top="1080" w:right="576" w:bottom="1080" w:left="576" w:header="576" w:footer="576"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615D0C" w14:textId="77777777" w:rsidR="003B1F28" w:rsidRDefault="003B1F28">
      <w:pPr>
        <w:spacing w:after="0"/>
      </w:pPr>
      <w:r>
        <w:separator/>
      </w:r>
    </w:p>
  </w:endnote>
  <w:endnote w:type="continuationSeparator" w:id="0">
    <w:p w14:paraId="599386D0" w14:textId="77777777" w:rsidR="003B1F28" w:rsidRDefault="003B1F2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Rockwell">
    <w:panose1 w:val="02060603020205020403"/>
    <w:charset w:val="00"/>
    <w:family w:val="roman"/>
    <w:pitch w:val="variable"/>
    <w:sig w:usb0="00000007" w:usb1="00000000" w:usb2="00000000" w:usb3="00000000" w:csb0="00000003" w:csb1="00000000"/>
  </w:font>
  <w:font w:name="Letter-join No-Lead 4">
    <w:panose1 w:val="02000505000000020003"/>
    <w:charset w:val="00"/>
    <w:family w:val="modern"/>
    <w:notTrueType/>
    <w:pitch w:val="variable"/>
    <w:sig w:usb0="8000002F" w:usb1="1000000B" w:usb2="00000000" w:usb3="00000000" w:csb0="00000001"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D27E7" w14:textId="77777777" w:rsidR="00A443E6" w:rsidRDefault="00A443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7707F" w14:textId="77777777" w:rsidR="00A443E6" w:rsidRDefault="00A443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75C95" w14:textId="77777777" w:rsidR="00A443E6" w:rsidRDefault="00A443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25D49" w14:textId="77777777" w:rsidR="003B1F28" w:rsidRDefault="003B1F28">
      <w:pPr>
        <w:spacing w:after="0"/>
      </w:pPr>
      <w:r>
        <w:separator/>
      </w:r>
    </w:p>
  </w:footnote>
  <w:footnote w:type="continuationSeparator" w:id="0">
    <w:p w14:paraId="70D42EC0" w14:textId="77777777" w:rsidR="003B1F28" w:rsidRDefault="003B1F2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78345" w14:textId="77777777" w:rsidR="00A443E6" w:rsidRDefault="00A443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E70EF" w14:textId="77777777" w:rsidR="00A443E6" w:rsidRDefault="00A443E6">
    <w:pPr>
      <w:pStyle w:val="Header"/>
    </w:pPr>
    <w:r>
      <w:rPr>
        <w:noProof/>
        <w:lang w:val="en-GB" w:eastAsia="en-GB"/>
      </w:rPr>
      <w:drawing>
        <wp:anchor distT="0" distB="0" distL="114300" distR="114300" simplePos="0" relativeHeight="251661312" behindDoc="0" locked="0" layoutInCell="1" allowOverlap="1" wp14:anchorId="692FBA91" wp14:editId="67152D55">
          <wp:simplePos x="0" y="0"/>
          <wp:positionH relativeFrom="page">
            <wp:posOffset>-25400</wp:posOffset>
          </wp:positionH>
          <wp:positionV relativeFrom="page">
            <wp:posOffset>2329</wp:posOffset>
          </wp:positionV>
          <wp:extent cx="7636509" cy="10801965"/>
          <wp:effectExtent l="25400" t="0" r="8891" b="0"/>
          <wp:wrapTight wrapText="bothSides">
            <wp:wrapPolygon edited="0">
              <wp:start x="-72" y="0"/>
              <wp:lineTo x="-72" y="21586"/>
              <wp:lineTo x="21625" y="21586"/>
              <wp:lineTo x="21625" y="0"/>
              <wp:lineTo x="-72" y="0"/>
            </wp:wrapPolygon>
          </wp:wrapTight>
          <wp:docPr id="2" name="Picture 1" descr="Nursery back.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rsery back.pdf"/>
                  <pic:cNvPicPr/>
                </pic:nvPicPr>
                <pic:blipFill>
                  <a:blip r:embed="rId1"/>
                  <a:stretch>
                    <a:fillRect/>
                  </a:stretch>
                </pic:blipFill>
                <pic:spPr>
                  <a:xfrm>
                    <a:off x="0" y="0"/>
                    <a:ext cx="7636509" cy="1080196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890F8" w14:textId="77777777" w:rsidR="00A443E6" w:rsidRDefault="00A443E6">
    <w:pPr>
      <w:pStyle w:val="Header"/>
    </w:pPr>
    <w:r>
      <w:rPr>
        <w:noProof/>
        <w:lang w:val="en-GB" w:eastAsia="en-GB"/>
      </w:rPr>
      <w:drawing>
        <wp:anchor distT="0" distB="0" distL="114300" distR="114300" simplePos="0" relativeHeight="251659264" behindDoc="0" locked="0" layoutInCell="1" allowOverlap="1" wp14:anchorId="3278FBDC" wp14:editId="6662E290">
          <wp:simplePos x="0" y="0"/>
          <wp:positionH relativeFrom="page">
            <wp:posOffset>-35560</wp:posOffset>
          </wp:positionH>
          <wp:positionV relativeFrom="page">
            <wp:posOffset>-17780</wp:posOffset>
          </wp:positionV>
          <wp:extent cx="7583169" cy="10726514"/>
          <wp:effectExtent l="25400" t="0" r="11431" b="0"/>
          <wp:wrapTight wrapText="bothSides">
            <wp:wrapPolygon edited="0">
              <wp:start x="-72" y="0"/>
              <wp:lineTo x="-72" y="21584"/>
              <wp:lineTo x="21633" y="21584"/>
              <wp:lineTo x="21633" y="0"/>
              <wp:lineTo x="-72" y="0"/>
            </wp:wrapPolygon>
          </wp:wrapTight>
          <wp:docPr id="1" name="Picture 0" descr="Nursery front.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rsery front.pdf"/>
                  <pic:cNvPicPr/>
                </pic:nvPicPr>
                <pic:blipFill>
                  <a:blip r:embed="rId1"/>
                  <a:stretch>
                    <a:fillRect/>
                  </a:stretch>
                </pic:blipFill>
                <pic:spPr>
                  <a:xfrm>
                    <a:off x="0" y="0"/>
                    <a:ext cx="7583169" cy="1072651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CA10648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251D32"/>
    <w:multiLevelType w:val="hybridMultilevel"/>
    <w:tmpl w:val="589E16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8C21D2"/>
    <w:multiLevelType w:val="hybridMultilevel"/>
    <w:tmpl w:val="C9F07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A35B9E"/>
    <w:multiLevelType w:val="hybridMultilevel"/>
    <w:tmpl w:val="F6DE31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CD7E72"/>
    <w:multiLevelType w:val="hybridMultilevel"/>
    <w:tmpl w:val="60BC92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477A21"/>
    <w:multiLevelType w:val="hybridMultilevel"/>
    <w:tmpl w:val="B0AE793C"/>
    <w:lvl w:ilvl="0" w:tplc="1E48FB2E">
      <w:start w:val="27"/>
      <w:numFmt w:val="bullet"/>
      <w:lvlText w:val=""/>
      <w:lvlJc w:val="left"/>
      <w:pPr>
        <w:ind w:left="720" w:hanging="360"/>
      </w:pPr>
      <w:rPr>
        <w:rFonts w:ascii="Wingdings" w:eastAsiaTheme="minorEastAsia" w:hAnsi="Wingding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CD68FE"/>
    <w:multiLevelType w:val="hybridMultilevel"/>
    <w:tmpl w:val="F1C804AA"/>
    <w:lvl w:ilvl="0" w:tplc="49B2AFBA">
      <w:start w:val="1"/>
      <w:numFmt w:val="bullet"/>
      <w:lvlText w:val="-"/>
      <w:lvlJc w:val="left"/>
      <w:pPr>
        <w:ind w:left="1800" w:hanging="360"/>
      </w:pPr>
      <w:rPr>
        <w:rFonts w:ascii="Century Gothic" w:eastAsiaTheme="minorEastAsia" w:hAnsi="Century Gothic" w:cstheme="min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601E290B"/>
    <w:multiLevelType w:val="hybridMultilevel"/>
    <w:tmpl w:val="89948A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95F212D"/>
    <w:multiLevelType w:val="hybridMultilevel"/>
    <w:tmpl w:val="CEB0D3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E93232C"/>
    <w:multiLevelType w:val="hybridMultilevel"/>
    <w:tmpl w:val="85189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9"/>
  </w:num>
  <w:num w:numId="5">
    <w:abstractNumId w:val="7"/>
  </w:num>
  <w:num w:numId="6">
    <w:abstractNumId w:val="6"/>
  </w:num>
  <w:num w:numId="7">
    <w:abstractNumId w:val="2"/>
  </w:num>
  <w:num w:numId="8">
    <w:abstractNumId w:val="8"/>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attachedTemplate r:id="rId1"/>
  <w:defaultTabStop w:val="720"/>
  <w:drawingGridHorizontalSpacing w:val="360"/>
  <w:drawingGridVerticalSpacing w:val="360"/>
  <w:displayHorizontalDrawingGridEvery w:val="0"/>
  <w:displayVerticalDrawingGridEvery w:val="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penInPublishingView" w:val="0"/>
    <w:docVar w:name="ShowStaticGuides" w:val="1"/>
  </w:docVars>
  <w:rsids>
    <w:rsidRoot w:val="00D10EEC"/>
    <w:rsid w:val="000035D8"/>
    <w:rsid w:val="000274E5"/>
    <w:rsid w:val="00031CC8"/>
    <w:rsid w:val="00036834"/>
    <w:rsid w:val="00051B48"/>
    <w:rsid w:val="000733FB"/>
    <w:rsid w:val="00086021"/>
    <w:rsid w:val="000B09D4"/>
    <w:rsid w:val="000B241C"/>
    <w:rsid w:val="000C329B"/>
    <w:rsid w:val="000C501E"/>
    <w:rsid w:val="00105EAB"/>
    <w:rsid w:val="001301B0"/>
    <w:rsid w:val="00143482"/>
    <w:rsid w:val="00147EE1"/>
    <w:rsid w:val="00162293"/>
    <w:rsid w:val="00190DDC"/>
    <w:rsid w:val="001B471E"/>
    <w:rsid w:val="00213770"/>
    <w:rsid w:val="00227E8C"/>
    <w:rsid w:val="00230A89"/>
    <w:rsid w:val="00244600"/>
    <w:rsid w:val="002746A3"/>
    <w:rsid w:val="00285157"/>
    <w:rsid w:val="002A28D7"/>
    <w:rsid w:val="002B26D5"/>
    <w:rsid w:val="002C2C5D"/>
    <w:rsid w:val="002F18BE"/>
    <w:rsid w:val="00306306"/>
    <w:rsid w:val="00312E83"/>
    <w:rsid w:val="003136AE"/>
    <w:rsid w:val="00334786"/>
    <w:rsid w:val="00370DA3"/>
    <w:rsid w:val="003711F5"/>
    <w:rsid w:val="003943EF"/>
    <w:rsid w:val="003A3468"/>
    <w:rsid w:val="003B1F28"/>
    <w:rsid w:val="003C5DB3"/>
    <w:rsid w:val="003F415F"/>
    <w:rsid w:val="003F744E"/>
    <w:rsid w:val="00400543"/>
    <w:rsid w:val="004078BA"/>
    <w:rsid w:val="00413E0F"/>
    <w:rsid w:val="00424577"/>
    <w:rsid w:val="004248F5"/>
    <w:rsid w:val="00467828"/>
    <w:rsid w:val="00476209"/>
    <w:rsid w:val="0049659C"/>
    <w:rsid w:val="004A2A10"/>
    <w:rsid w:val="004A3A93"/>
    <w:rsid w:val="004E6743"/>
    <w:rsid w:val="00503CEB"/>
    <w:rsid w:val="005408BA"/>
    <w:rsid w:val="00575521"/>
    <w:rsid w:val="00580AD0"/>
    <w:rsid w:val="005C35E5"/>
    <w:rsid w:val="005D326A"/>
    <w:rsid w:val="005D3F71"/>
    <w:rsid w:val="00610A94"/>
    <w:rsid w:val="0065295C"/>
    <w:rsid w:val="006D66BE"/>
    <w:rsid w:val="006E2350"/>
    <w:rsid w:val="00706B9B"/>
    <w:rsid w:val="0073104F"/>
    <w:rsid w:val="00741028"/>
    <w:rsid w:val="0074467B"/>
    <w:rsid w:val="007A041D"/>
    <w:rsid w:val="007A41D6"/>
    <w:rsid w:val="007C130A"/>
    <w:rsid w:val="007D5F84"/>
    <w:rsid w:val="00814DEA"/>
    <w:rsid w:val="00820CB6"/>
    <w:rsid w:val="00887CE7"/>
    <w:rsid w:val="008C073D"/>
    <w:rsid w:val="008C2FB6"/>
    <w:rsid w:val="008C539F"/>
    <w:rsid w:val="008D32E5"/>
    <w:rsid w:val="009620F4"/>
    <w:rsid w:val="0096621A"/>
    <w:rsid w:val="00974D28"/>
    <w:rsid w:val="009A4DC9"/>
    <w:rsid w:val="009B5190"/>
    <w:rsid w:val="009C20D2"/>
    <w:rsid w:val="009C6EE1"/>
    <w:rsid w:val="009F1C89"/>
    <w:rsid w:val="00A00D9B"/>
    <w:rsid w:val="00A01D6B"/>
    <w:rsid w:val="00A02E6E"/>
    <w:rsid w:val="00A11B42"/>
    <w:rsid w:val="00A443E6"/>
    <w:rsid w:val="00A7147F"/>
    <w:rsid w:val="00A93C0C"/>
    <w:rsid w:val="00AC232B"/>
    <w:rsid w:val="00AD4698"/>
    <w:rsid w:val="00AF527E"/>
    <w:rsid w:val="00AF7A3E"/>
    <w:rsid w:val="00B0160D"/>
    <w:rsid w:val="00B23F4F"/>
    <w:rsid w:val="00B30868"/>
    <w:rsid w:val="00B36313"/>
    <w:rsid w:val="00B82414"/>
    <w:rsid w:val="00BA55A2"/>
    <w:rsid w:val="00BA6AE8"/>
    <w:rsid w:val="00BA79AA"/>
    <w:rsid w:val="00BF294E"/>
    <w:rsid w:val="00C4620B"/>
    <w:rsid w:val="00C62563"/>
    <w:rsid w:val="00C640AD"/>
    <w:rsid w:val="00C756F0"/>
    <w:rsid w:val="00C83CA5"/>
    <w:rsid w:val="00CA2F93"/>
    <w:rsid w:val="00CB3C94"/>
    <w:rsid w:val="00CC5D8C"/>
    <w:rsid w:val="00CF0B40"/>
    <w:rsid w:val="00D10EEC"/>
    <w:rsid w:val="00D32E80"/>
    <w:rsid w:val="00D93D35"/>
    <w:rsid w:val="00DB635E"/>
    <w:rsid w:val="00DC03F2"/>
    <w:rsid w:val="00DD0E85"/>
    <w:rsid w:val="00DE790B"/>
    <w:rsid w:val="00DF3E0C"/>
    <w:rsid w:val="00E115A7"/>
    <w:rsid w:val="00E14C15"/>
    <w:rsid w:val="00E302ED"/>
    <w:rsid w:val="00E42294"/>
    <w:rsid w:val="00E729B4"/>
    <w:rsid w:val="00E7562D"/>
    <w:rsid w:val="00E86173"/>
    <w:rsid w:val="00EA318F"/>
    <w:rsid w:val="00EA5B1C"/>
    <w:rsid w:val="00EA6F0E"/>
    <w:rsid w:val="00ED09EF"/>
    <w:rsid w:val="00ED4388"/>
    <w:rsid w:val="00EF53E4"/>
    <w:rsid w:val="00F06C89"/>
    <w:rsid w:val="00F204EA"/>
    <w:rsid w:val="00F53A0C"/>
    <w:rsid w:val="00F612AC"/>
    <w:rsid w:val="00F85DDB"/>
    <w:rsid w:val="00F973D1"/>
    <w:rsid w:val="00FB11AB"/>
    <w:rsid w:val="00FF6238"/>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2ECDE65"/>
  <w15:docId w15:val="{C2A261F4-3A32-472A-99C0-77A10BF88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51C5"/>
  </w:style>
  <w:style w:type="paragraph" w:styleId="Heading1">
    <w:name w:val="heading 1"/>
    <w:basedOn w:val="Normal"/>
    <w:next w:val="Normal"/>
    <w:link w:val="Heading1Char"/>
    <w:rsid w:val="0025693F"/>
    <w:pPr>
      <w:spacing w:after="0"/>
      <w:outlineLvl w:val="0"/>
    </w:pPr>
    <w:rPr>
      <w:rFonts w:asciiTheme="majorHAnsi" w:eastAsiaTheme="majorEastAsia" w:hAnsiTheme="majorHAnsi" w:cstheme="majorBidi"/>
      <w:bCs/>
      <w:color w:val="663366" w:themeColor="accent1"/>
      <w:sz w:val="72"/>
      <w:szCs w:val="32"/>
    </w:rPr>
  </w:style>
  <w:style w:type="paragraph" w:styleId="Heading2">
    <w:name w:val="heading 2"/>
    <w:basedOn w:val="Normal"/>
    <w:next w:val="Normal"/>
    <w:link w:val="Heading2Char"/>
    <w:rsid w:val="0025693F"/>
    <w:pPr>
      <w:spacing w:after="0"/>
      <w:outlineLvl w:val="1"/>
    </w:pPr>
    <w:rPr>
      <w:rFonts w:asciiTheme="majorHAnsi" w:eastAsiaTheme="majorEastAsia" w:hAnsiTheme="majorHAnsi" w:cstheme="majorBidi"/>
      <w:bCs/>
      <w:color w:val="666699" w:themeColor="accent3"/>
      <w:sz w:val="48"/>
      <w:szCs w:val="26"/>
    </w:rPr>
  </w:style>
  <w:style w:type="paragraph" w:styleId="Heading3">
    <w:name w:val="heading 3"/>
    <w:basedOn w:val="Normal"/>
    <w:next w:val="Normal"/>
    <w:link w:val="Heading3Char"/>
    <w:rsid w:val="00390C4C"/>
    <w:pPr>
      <w:spacing w:after="0"/>
      <w:outlineLvl w:val="2"/>
    </w:pPr>
    <w:rPr>
      <w:rFonts w:asciiTheme="majorHAnsi" w:eastAsiaTheme="majorEastAsia" w:hAnsiTheme="majorHAnsi" w:cstheme="majorBidi"/>
      <w:bCs/>
      <w:color w:val="663366" w:themeColor="accent1"/>
      <w:sz w:val="40"/>
    </w:rPr>
  </w:style>
  <w:style w:type="paragraph" w:styleId="Heading4">
    <w:name w:val="heading 4"/>
    <w:basedOn w:val="Normal"/>
    <w:next w:val="Normal"/>
    <w:link w:val="Heading4Char"/>
    <w:rsid w:val="00FC1E7F"/>
    <w:pPr>
      <w:spacing w:line="264" w:lineRule="auto"/>
      <w:outlineLvl w:val="3"/>
    </w:pPr>
    <w:rPr>
      <w:rFonts w:asciiTheme="majorHAnsi" w:eastAsiaTheme="majorEastAsia" w:hAnsiTheme="majorHAnsi" w:cstheme="majorBidi"/>
      <w:bCs/>
      <w:iCs/>
      <w:color w:val="666699" w:themeColor="accent3"/>
      <w:sz w:val="28"/>
    </w:rPr>
  </w:style>
  <w:style w:type="paragraph" w:styleId="Heading5">
    <w:name w:val="heading 5"/>
    <w:basedOn w:val="Normal"/>
    <w:next w:val="Normal"/>
    <w:link w:val="Heading5Char"/>
    <w:rsid w:val="00390C4C"/>
    <w:pPr>
      <w:spacing w:after="0"/>
      <w:outlineLvl w:val="4"/>
    </w:pPr>
    <w:rPr>
      <w:rFonts w:asciiTheme="majorHAnsi" w:eastAsiaTheme="majorEastAsia" w:hAnsiTheme="majorHAnsi" w:cstheme="majorBidi"/>
      <w:b/>
      <w:color w:val="C3AFCC" w:themeColor="background2"/>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0C4C"/>
    <w:pPr>
      <w:spacing w:after="0"/>
    </w:pPr>
    <w:rPr>
      <w:color w:val="595959" w:themeColor="text1" w:themeTint="A6"/>
    </w:rPr>
  </w:style>
  <w:style w:type="character" w:customStyle="1" w:styleId="HeaderChar">
    <w:name w:val="Header Char"/>
    <w:basedOn w:val="DefaultParagraphFont"/>
    <w:link w:val="Header"/>
    <w:uiPriority w:val="99"/>
    <w:rsid w:val="00390C4C"/>
    <w:rPr>
      <w:color w:val="595959" w:themeColor="text1" w:themeTint="A6"/>
    </w:rPr>
  </w:style>
  <w:style w:type="paragraph" w:styleId="Footer">
    <w:name w:val="footer"/>
    <w:basedOn w:val="Normal"/>
    <w:link w:val="FooterChar"/>
    <w:uiPriority w:val="99"/>
    <w:unhideWhenUsed/>
    <w:rsid w:val="00390C4C"/>
    <w:pPr>
      <w:spacing w:after="0"/>
    </w:pPr>
    <w:rPr>
      <w:color w:val="808080" w:themeColor="background1" w:themeShade="80"/>
    </w:rPr>
  </w:style>
  <w:style w:type="character" w:customStyle="1" w:styleId="FooterChar">
    <w:name w:val="Footer Char"/>
    <w:basedOn w:val="DefaultParagraphFont"/>
    <w:link w:val="Footer"/>
    <w:uiPriority w:val="99"/>
    <w:rsid w:val="00390C4C"/>
    <w:rPr>
      <w:color w:val="808080" w:themeColor="background1" w:themeShade="80"/>
    </w:rPr>
  </w:style>
  <w:style w:type="paragraph" w:customStyle="1" w:styleId="Symbol">
    <w:name w:val="Symbol"/>
    <w:basedOn w:val="Normal"/>
    <w:qFormat/>
    <w:rsid w:val="004A7631"/>
    <w:pPr>
      <w:spacing w:after="0"/>
    </w:pPr>
    <w:rPr>
      <w:b/>
      <w:sz w:val="60"/>
    </w:rPr>
  </w:style>
  <w:style w:type="paragraph" w:styleId="Title">
    <w:name w:val="Title"/>
    <w:basedOn w:val="Normal"/>
    <w:next w:val="Normal"/>
    <w:link w:val="TitleChar"/>
    <w:uiPriority w:val="10"/>
    <w:qFormat/>
    <w:rsid w:val="00390C4C"/>
    <w:pPr>
      <w:spacing w:after="0"/>
    </w:pPr>
    <w:rPr>
      <w:rFonts w:asciiTheme="majorHAnsi" w:eastAsiaTheme="majorEastAsia" w:hAnsiTheme="majorHAnsi" w:cstheme="majorBidi"/>
      <w:color w:val="595959" w:themeColor="text1" w:themeTint="A6"/>
      <w:sz w:val="48"/>
      <w:szCs w:val="52"/>
    </w:rPr>
  </w:style>
  <w:style w:type="character" w:customStyle="1" w:styleId="TitleChar">
    <w:name w:val="Title Char"/>
    <w:basedOn w:val="DefaultParagraphFont"/>
    <w:link w:val="Title"/>
    <w:uiPriority w:val="10"/>
    <w:rsid w:val="00390C4C"/>
    <w:rPr>
      <w:rFonts w:asciiTheme="majorHAnsi" w:eastAsiaTheme="majorEastAsia" w:hAnsiTheme="majorHAnsi" w:cstheme="majorBidi"/>
      <w:color w:val="595959" w:themeColor="text1" w:themeTint="A6"/>
      <w:sz w:val="48"/>
      <w:szCs w:val="52"/>
    </w:rPr>
  </w:style>
  <w:style w:type="paragraph" w:customStyle="1" w:styleId="BlockHeading">
    <w:name w:val="Block Heading"/>
    <w:basedOn w:val="Normal"/>
    <w:link w:val="BlockHeadingChar"/>
    <w:qFormat/>
    <w:rsid w:val="00390C4C"/>
    <w:pPr>
      <w:spacing w:after="0" w:line="264" w:lineRule="auto"/>
    </w:pPr>
    <w:rPr>
      <w:rFonts w:asciiTheme="majorHAnsi" w:eastAsiaTheme="majorEastAsia" w:hAnsiTheme="majorHAnsi" w:cstheme="majorBidi"/>
      <w:color w:val="FFFFFF" w:themeColor="background1"/>
      <w:sz w:val="28"/>
    </w:rPr>
  </w:style>
  <w:style w:type="character" w:customStyle="1" w:styleId="BlockHeadingChar">
    <w:name w:val="Block Heading Char"/>
    <w:basedOn w:val="DefaultParagraphFont"/>
    <w:link w:val="BlockHeading"/>
    <w:rsid w:val="00390C4C"/>
    <w:rPr>
      <w:rFonts w:asciiTheme="majorHAnsi" w:eastAsiaTheme="majorEastAsia" w:hAnsiTheme="majorHAnsi" w:cstheme="majorBidi"/>
      <w:color w:val="FFFFFF" w:themeColor="background1"/>
      <w:sz w:val="28"/>
    </w:rPr>
  </w:style>
  <w:style w:type="paragraph" w:styleId="Subtitle">
    <w:name w:val="Subtitle"/>
    <w:basedOn w:val="Normal"/>
    <w:next w:val="Normal"/>
    <w:link w:val="SubtitleChar"/>
    <w:rsid w:val="00390C4C"/>
    <w:pPr>
      <w:numPr>
        <w:ilvl w:val="1"/>
      </w:numPr>
      <w:spacing w:after="0"/>
    </w:pPr>
    <w:rPr>
      <w:rFonts w:asciiTheme="majorHAnsi" w:eastAsiaTheme="majorEastAsia" w:hAnsiTheme="majorHAnsi" w:cstheme="majorBidi"/>
      <w:iCs/>
      <w:color w:val="FFFFFF" w:themeColor="background1"/>
      <w:sz w:val="36"/>
    </w:rPr>
  </w:style>
  <w:style w:type="character" w:customStyle="1" w:styleId="SubtitleChar">
    <w:name w:val="Subtitle Char"/>
    <w:basedOn w:val="DefaultParagraphFont"/>
    <w:link w:val="Subtitle"/>
    <w:rsid w:val="00390C4C"/>
    <w:rPr>
      <w:rFonts w:asciiTheme="majorHAnsi" w:eastAsiaTheme="majorEastAsia" w:hAnsiTheme="majorHAnsi" w:cstheme="majorBidi"/>
      <w:iCs/>
      <w:color w:val="FFFFFF" w:themeColor="background1"/>
      <w:sz w:val="36"/>
    </w:rPr>
  </w:style>
  <w:style w:type="character" w:customStyle="1" w:styleId="Heading1Char">
    <w:name w:val="Heading 1 Char"/>
    <w:basedOn w:val="DefaultParagraphFont"/>
    <w:link w:val="Heading1"/>
    <w:rsid w:val="0025693F"/>
    <w:rPr>
      <w:rFonts w:asciiTheme="majorHAnsi" w:eastAsiaTheme="majorEastAsia" w:hAnsiTheme="majorHAnsi" w:cstheme="majorBidi"/>
      <w:bCs/>
      <w:color w:val="663366" w:themeColor="accent1"/>
      <w:sz w:val="72"/>
      <w:szCs w:val="32"/>
    </w:rPr>
  </w:style>
  <w:style w:type="character" w:customStyle="1" w:styleId="Heading2Char">
    <w:name w:val="Heading 2 Char"/>
    <w:basedOn w:val="DefaultParagraphFont"/>
    <w:link w:val="Heading2"/>
    <w:rsid w:val="0025693F"/>
    <w:rPr>
      <w:rFonts w:asciiTheme="majorHAnsi" w:eastAsiaTheme="majorEastAsia" w:hAnsiTheme="majorHAnsi" w:cstheme="majorBidi"/>
      <w:bCs/>
      <w:color w:val="666699" w:themeColor="accent3"/>
      <w:sz w:val="48"/>
      <w:szCs w:val="26"/>
    </w:rPr>
  </w:style>
  <w:style w:type="paragraph" w:styleId="BodyText">
    <w:name w:val="Body Text"/>
    <w:basedOn w:val="Normal"/>
    <w:link w:val="BodyTextChar"/>
    <w:uiPriority w:val="99"/>
    <w:rsid w:val="00390C4C"/>
    <w:pPr>
      <w:spacing w:line="360" w:lineRule="auto"/>
    </w:pPr>
    <w:rPr>
      <w:color w:val="595959" w:themeColor="text1" w:themeTint="A6"/>
      <w:sz w:val="20"/>
    </w:rPr>
  </w:style>
  <w:style w:type="character" w:customStyle="1" w:styleId="BodyTextChar">
    <w:name w:val="Body Text Char"/>
    <w:basedOn w:val="DefaultParagraphFont"/>
    <w:link w:val="BodyText"/>
    <w:uiPriority w:val="99"/>
    <w:rsid w:val="00390C4C"/>
    <w:rPr>
      <w:color w:val="595959" w:themeColor="text1" w:themeTint="A6"/>
      <w:sz w:val="20"/>
    </w:rPr>
  </w:style>
  <w:style w:type="character" w:customStyle="1" w:styleId="Heading4Char">
    <w:name w:val="Heading 4 Char"/>
    <w:basedOn w:val="DefaultParagraphFont"/>
    <w:link w:val="Heading4"/>
    <w:rsid w:val="00FC1E7F"/>
    <w:rPr>
      <w:rFonts w:asciiTheme="majorHAnsi" w:eastAsiaTheme="majorEastAsia" w:hAnsiTheme="majorHAnsi" w:cstheme="majorBidi"/>
      <w:bCs/>
      <w:iCs/>
      <w:color w:val="666699" w:themeColor="accent3"/>
      <w:sz w:val="28"/>
    </w:rPr>
  </w:style>
  <w:style w:type="character" w:customStyle="1" w:styleId="Heading5Char">
    <w:name w:val="Heading 5 Char"/>
    <w:basedOn w:val="DefaultParagraphFont"/>
    <w:link w:val="Heading5"/>
    <w:rsid w:val="00390C4C"/>
    <w:rPr>
      <w:rFonts w:asciiTheme="majorHAnsi" w:eastAsiaTheme="majorEastAsia" w:hAnsiTheme="majorHAnsi" w:cstheme="majorBidi"/>
      <w:b/>
      <w:color w:val="C3AFCC" w:themeColor="background2"/>
      <w:sz w:val="36"/>
    </w:rPr>
  </w:style>
  <w:style w:type="character" w:customStyle="1" w:styleId="Heading3Char">
    <w:name w:val="Heading 3 Char"/>
    <w:basedOn w:val="DefaultParagraphFont"/>
    <w:link w:val="Heading3"/>
    <w:rsid w:val="00390C4C"/>
    <w:rPr>
      <w:rFonts w:asciiTheme="majorHAnsi" w:eastAsiaTheme="majorEastAsia" w:hAnsiTheme="majorHAnsi" w:cstheme="majorBidi"/>
      <w:bCs/>
      <w:color w:val="663366" w:themeColor="accent1"/>
      <w:sz w:val="40"/>
    </w:rPr>
  </w:style>
  <w:style w:type="paragraph" w:styleId="BodyText2">
    <w:name w:val="Body Text 2"/>
    <w:basedOn w:val="BodyText"/>
    <w:link w:val="BodyText2Char"/>
    <w:rsid w:val="00390C4C"/>
    <w:pPr>
      <w:spacing w:after="60" w:line="300" w:lineRule="auto"/>
    </w:pPr>
    <w:rPr>
      <w:color w:val="FFFFFF" w:themeColor="background1"/>
    </w:rPr>
  </w:style>
  <w:style w:type="character" w:customStyle="1" w:styleId="BodyText2Char">
    <w:name w:val="Body Text 2 Char"/>
    <w:basedOn w:val="DefaultParagraphFont"/>
    <w:link w:val="BodyText2"/>
    <w:rsid w:val="00390C4C"/>
    <w:rPr>
      <w:color w:val="FFFFFF" w:themeColor="background1"/>
      <w:sz w:val="20"/>
    </w:rPr>
  </w:style>
  <w:style w:type="paragraph" w:customStyle="1" w:styleId="ContactDetails">
    <w:name w:val="Contact Details"/>
    <w:basedOn w:val="Normal"/>
    <w:link w:val="ContactDetailsChar"/>
    <w:qFormat/>
    <w:rsid w:val="00BE35BB"/>
    <w:rPr>
      <w:color w:val="FFFFFF" w:themeColor="background1"/>
      <w:sz w:val="20"/>
    </w:rPr>
  </w:style>
  <w:style w:type="character" w:customStyle="1" w:styleId="ContactDetailsChar">
    <w:name w:val="Contact Details Char"/>
    <w:basedOn w:val="DefaultParagraphFont"/>
    <w:link w:val="ContactDetails"/>
    <w:rsid w:val="00BE35BB"/>
    <w:rPr>
      <w:color w:val="FFFFFF" w:themeColor="background1"/>
      <w:sz w:val="20"/>
    </w:rPr>
  </w:style>
  <w:style w:type="paragraph" w:customStyle="1" w:styleId="Footer-Right">
    <w:name w:val="Footer - Right"/>
    <w:basedOn w:val="Footer"/>
    <w:qFormat/>
    <w:rsid w:val="00390C4C"/>
    <w:pPr>
      <w:jc w:val="right"/>
    </w:pPr>
    <w:rPr>
      <w:color w:val="595959" w:themeColor="text1" w:themeTint="A6"/>
    </w:rPr>
  </w:style>
  <w:style w:type="paragraph" w:customStyle="1" w:styleId="Event">
    <w:name w:val="Event"/>
    <w:basedOn w:val="Normal"/>
    <w:link w:val="EventChar"/>
    <w:qFormat/>
    <w:rsid w:val="00390C4C"/>
    <w:pPr>
      <w:spacing w:after="0"/>
    </w:pPr>
    <w:rPr>
      <w:b/>
      <w:color w:val="FFFFFF" w:themeColor="background1"/>
      <w:sz w:val="20"/>
    </w:rPr>
  </w:style>
  <w:style w:type="character" w:customStyle="1" w:styleId="EventChar">
    <w:name w:val="Event Char"/>
    <w:basedOn w:val="DefaultParagraphFont"/>
    <w:link w:val="Event"/>
    <w:rsid w:val="00390C4C"/>
    <w:rPr>
      <w:b/>
      <w:color w:val="FFFFFF" w:themeColor="background1"/>
      <w:sz w:val="20"/>
    </w:rPr>
  </w:style>
  <w:style w:type="paragraph" w:customStyle="1" w:styleId="Page">
    <w:name w:val="Page"/>
    <w:basedOn w:val="Normal"/>
    <w:link w:val="PageChar"/>
    <w:qFormat/>
    <w:rsid w:val="00C2757D"/>
    <w:pPr>
      <w:spacing w:after="0"/>
      <w:jc w:val="right"/>
    </w:pPr>
    <w:rPr>
      <w:color w:val="666699" w:themeColor="accent3"/>
      <w:sz w:val="48"/>
    </w:rPr>
  </w:style>
  <w:style w:type="character" w:customStyle="1" w:styleId="PageChar">
    <w:name w:val="Page Char"/>
    <w:basedOn w:val="DefaultParagraphFont"/>
    <w:link w:val="Page"/>
    <w:rsid w:val="00C2757D"/>
    <w:rPr>
      <w:color w:val="666699" w:themeColor="accent3"/>
      <w:sz w:val="48"/>
    </w:rPr>
  </w:style>
  <w:style w:type="paragraph" w:customStyle="1" w:styleId="Header-Right">
    <w:name w:val="Header - Right"/>
    <w:basedOn w:val="Header"/>
    <w:link w:val="Header-RightChar"/>
    <w:qFormat/>
    <w:rsid w:val="00390C4C"/>
    <w:pPr>
      <w:jc w:val="right"/>
    </w:pPr>
    <w:rPr>
      <w:color w:val="A6A6A6" w:themeColor="background1" w:themeShade="A6"/>
    </w:rPr>
  </w:style>
  <w:style w:type="character" w:customStyle="1" w:styleId="Header-RightChar">
    <w:name w:val="Header - Right Char"/>
    <w:basedOn w:val="HeaderChar"/>
    <w:link w:val="Header-Right"/>
    <w:rsid w:val="00390C4C"/>
    <w:rPr>
      <w:color w:val="A6A6A6" w:themeColor="background1" w:themeShade="A6"/>
    </w:rPr>
  </w:style>
  <w:style w:type="paragraph" w:styleId="Date">
    <w:name w:val="Date"/>
    <w:basedOn w:val="Normal"/>
    <w:next w:val="Normal"/>
    <w:link w:val="DateChar"/>
    <w:rsid w:val="0058675D"/>
    <w:pPr>
      <w:spacing w:after="0"/>
      <w:jc w:val="right"/>
    </w:pPr>
    <w:rPr>
      <w:color w:val="A6A6A6" w:themeColor="background1" w:themeShade="A6"/>
      <w:sz w:val="28"/>
    </w:rPr>
  </w:style>
  <w:style w:type="character" w:customStyle="1" w:styleId="DateChar">
    <w:name w:val="Date Char"/>
    <w:basedOn w:val="DefaultParagraphFont"/>
    <w:link w:val="Date"/>
    <w:rsid w:val="0058675D"/>
    <w:rPr>
      <w:color w:val="A6A6A6" w:themeColor="background1" w:themeShade="A6"/>
      <w:sz w:val="28"/>
    </w:rPr>
  </w:style>
  <w:style w:type="paragraph" w:styleId="BodyText3">
    <w:name w:val="Body Text 3"/>
    <w:basedOn w:val="Normal"/>
    <w:link w:val="BodyText3Char"/>
    <w:rsid w:val="005B2B5D"/>
    <w:pPr>
      <w:spacing w:after="0" w:line="264" w:lineRule="auto"/>
    </w:pPr>
    <w:rPr>
      <w:color w:val="FFFFFF" w:themeColor="background1"/>
      <w:sz w:val="18"/>
      <w:szCs w:val="16"/>
    </w:rPr>
  </w:style>
  <w:style w:type="character" w:customStyle="1" w:styleId="BodyText3Char">
    <w:name w:val="Body Text 3 Char"/>
    <w:basedOn w:val="DefaultParagraphFont"/>
    <w:link w:val="BodyText3"/>
    <w:rsid w:val="005B2B5D"/>
    <w:rPr>
      <w:color w:val="FFFFFF" w:themeColor="background1"/>
      <w:sz w:val="18"/>
      <w:szCs w:val="16"/>
    </w:rPr>
  </w:style>
  <w:style w:type="paragraph" w:customStyle="1" w:styleId="Mailer">
    <w:name w:val="Mailer"/>
    <w:basedOn w:val="Normal"/>
    <w:link w:val="MailerChar"/>
    <w:qFormat/>
    <w:rsid w:val="00936C30"/>
    <w:pPr>
      <w:spacing w:after="0"/>
    </w:pPr>
    <w:rPr>
      <w:color w:val="663366" w:themeColor="accent1"/>
      <w:sz w:val="28"/>
    </w:rPr>
  </w:style>
  <w:style w:type="character" w:customStyle="1" w:styleId="MailerChar">
    <w:name w:val="Mailer Char"/>
    <w:basedOn w:val="DefaultParagraphFont"/>
    <w:link w:val="Mailer"/>
    <w:rsid w:val="00936C30"/>
    <w:rPr>
      <w:color w:val="663366" w:themeColor="accent1"/>
      <w:sz w:val="28"/>
    </w:rPr>
  </w:style>
  <w:style w:type="paragraph" w:customStyle="1" w:styleId="Recipient">
    <w:name w:val="Recipient"/>
    <w:basedOn w:val="Normal"/>
    <w:link w:val="RecipientChar"/>
    <w:qFormat/>
    <w:rsid w:val="00936C30"/>
    <w:pPr>
      <w:spacing w:after="0"/>
    </w:pPr>
    <w:rPr>
      <w:b/>
      <w:color w:val="404040" w:themeColor="text1" w:themeTint="BF"/>
      <w:sz w:val="28"/>
    </w:rPr>
  </w:style>
  <w:style w:type="character" w:customStyle="1" w:styleId="RecipientChar">
    <w:name w:val="Recipient Char"/>
    <w:basedOn w:val="DefaultParagraphFont"/>
    <w:link w:val="Recipient"/>
    <w:rsid w:val="00936C30"/>
    <w:rPr>
      <w:b/>
      <w:color w:val="404040" w:themeColor="text1" w:themeTint="BF"/>
      <w:sz w:val="28"/>
    </w:rPr>
  </w:style>
  <w:style w:type="paragraph" w:styleId="ListParagraph">
    <w:name w:val="List Paragraph"/>
    <w:basedOn w:val="Normal"/>
    <w:rsid w:val="00EA318F"/>
    <w:pPr>
      <w:ind w:left="720"/>
      <w:contextualSpacing/>
    </w:pPr>
  </w:style>
  <w:style w:type="character" w:customStyle="1" w:styleId="normaltextrun">
    <w:name w:val="normaltextrun"/>
    <w:basedOn w:val="DefaultParagraphFont"/>
    <w:rsid w:val="00051B48"/>
  </w:style>
  <w:style w:type="character" w:styleId="Emphasis">
    <w:name w:val="Emphasis"/>
    <w:basedOn w:val="DefaultParagraphFont"/>
    <w:uiPriority w:val="20"/>
    <w:qFormat/>
    <w:rsid w:val="00B0160D"/>
    <w:rPr>
      <w:i/>
      <w:iCs/>
    </w:rPr>
  </w:style>
  <w:style w:type="character" w:styleId="Strong">
    <w:name w:val="Strong"/>
    <w:basedOn w:val="DefaultParagraphFont"/>
    <w:uiPriority w:val="22"/>
    <w:qFormat/>
    <w:rsid w:val="00CF0B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1155000">
      <w:bodyDiv w:val="1"/>
      <w:marLeft w:val="0"/>
      <w:marRight w:val="0"/>
      <w:marTop w:val="0"/>
      <w:marBottom w:val="0"/>
      <w:divBdr>
        <w:top w:val="none" w:sz="0" w:space="0" w:color="auto"/>
        <w:left w:val="none" w:sz="0" w:space="0" w:color="auto"/>
        <w:bottom w:val="none" w:sz="0" w:space="0" w:color="auto"/>
        <w:right w:val="none" w:sz="0" w:space="0" w:color="auto"/>
      </w:divBdr>
      <w:divsChild>
        <w:div w:id="360327686">
          <w:marLeft w:val="0"/>
          <w:marRight w:val="0"/>
          <w:marTop w:val="0"/>
          <w:marBottom w:val="0"/>
          <w:divBdr>
            <w:top w:val="none" w:sz="0" w:space="0" w:color="auto"/>
            <w:left w:val="none" w:sz="0" w:space="0" w:color="auto"/>
            <w:bottom w:val="none" w:sz="0" w:space="0" w:color="auto"/>
            <w:right w:val="none" w:sz="0" w:space="0" w:color="auto"/>
          </w:divBdr>
        </w:div>
      </w:divsChild>
    </w:div>
    <w:div w:id="1952931372">
      <w:bodyDiv w:val="1"/>
      <w:marLeft w:val="0"/>
      <w:marRight w:val="0"/>
      <w:marTop w:val="0"/>
      <w:marBottom w:val="0"/>
      <w:divBdr>
        <w:top w:val="none" w:sz="0" w:space="0" w:color="auto"/>
        <w:left w:val="none" w:sz="0" w:space="0" w:color="auto"/>
        <w:bottom w:val="none" w:sz="0" w:space="0" w:color="auto"/>
        <w:right w:val="none" w:sz="0" w:space="0" w:color="auto"/>
      </w:divBdr>
      <w:divsChild>
        <w:div w:id="24333087">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0.png"/><Relationship Id="rId18" Type="http://schemas.openxmlformats.org/officeDocument/2006/relationships/image" Target="media/image5.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5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40.png"/><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30.png"/><Relationship Id="rId20" Type="http://schemas.openxmlformats.org/officeDocument/2006/relationships/image" Target="media/image7.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70.png"/><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60.png"/><Relationship Id="rId27" Type="http://schemas.openxmlformats.org/officeDocument/2006/relationships/footer" Target="footer2.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_rels/header3.xml.rels><?xml version="1.0" encoding="UTF-8" standalone="yes"?>
<Relationships xmlns="http://schemas.openxmlformats.org/package/2006/relationships"><Relationship Id="rId1" Type="http://schemas.openxmlformats.org/officeDocument/2006/relationships/image" Target="media/image9.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gangat\Downloads\Year%205%20and%206%20Newsletter%20(1).dotx" TargetMode="External"/></Relationships>
</file>

<file path=word/theme/theme1.xml><?xml version="1.0" encoding="utf-8"?>
<a:theme xmlns:a="http://schemas.openxmlformats.org/drawingml/2006/main" name="Advantage">
  <a:themeElements>
    <a:clrScheme name="Advantage">
      <a:dk1>
        <a:sysClr val="windowText" lastClr="000000"/>
      </a:dk1>
      <a:lt1>
        <a:sysClr val="window" lastClr="FFFFFF"/>
      </a:lt1>
      <a:dk2>
        <a:srgbClr val="2B142D"/>
      </a:dk2>
      <a:lt2>
        <a:srgbClr val="C3AFCC"/>
      </a:lt2>
      <a:accent1>
        <a:srgbClr val="663366"/>
      </a:accent1>
      <a:accent2>
        <a:srgbClr val="330F42"/>
      </a:accent2>
      <a:accent3>
        <a:srgbClr val="666699"/>
      </a:accent3>
      <a:accent4>
        <a:srgbClr val="999966"/>
      </a:accent4>
      <a:accent5>
        <a:srgbClr val="F7901E"/>
      </a:accent5>
      <a:accent6>
        <a:srgbClr val="A3A101"/>
      </a:accent6>
      <a:hlink>
        <a:srgbClr val="BC5FBC"/>
      </a:hlink>
      <a:folHlink>
        <a:srgbClr val="9775A7"/>
      </a:folHlink>
    </a:clrScheme>
    <a:fontScheme name="Advantage">
      <a:majorFont>
        <a:latin typeface="Rockwell"/>
        <a:ea typeface=""/>
        <a:cs typeface=""/>
        <a:font script="Jpan" typeface="ＭＳ ゴシック"/>
      </a:majorFont>
      <a:minorFont>
        <a:latin typeface="Rockwell"/>
        <a:ea typeface=""/>
        <a:cs typeface=""/>
        <a:font script="Jpan" typeface="ＭＳ ゴシック"/>
      </a:minorFont>
    </a:fontScheme>
    <a:fmtScheme name="Advantage">
      <a:fillStyleLst>
        <a:solidFill>
          <a:schemeClr val="phClr"/>
        </a:solidFill>
        <a:gradFill rotWithShape="1">
          <a:gsLst>
            <a:gs pos="0">
              <a:schemeClr val="phClr">
                <a:tint val="100000"/>
                <a:shade val="40000"/>
                <a:alpha val="100000"/>
                <a:satMod val="150000"/>
                <a:lumMod val="100000"/>
              </a:schemeClr>
            </a:gs>
            <a:gs pos="100000">
              <a:schemeClr val="phClr">
                <a:tint val="70000"/>
                <a:shade val="100000"/>
                <a:alpha val="100000"/>
                <a:satMod val="200000"/>
                <a:lumMod val="100000"/>
              </a:schemeClr>
            </a:gs>
          </a:gsLst>
          <a:lin ang="6000000" scaled="1"/>
        </a:gradFill>
        <a:gradFill rotWithShape="1">
          <a:gsLst>
            <a:gs pos="0">
              <a:schemeClr val="phClr">
                <a:shade val="40000"/>
                <a:alpha val="100000"/>
                <a:satMod val="150000"/>
                <a:lumMod val="100000"/>
              </a:schemeClr>
            </a:gs>
            <a:gs pos="100000">
              <a:schemeClr val="phClr">
                <a:tint val="70000"/>
                <a:shade val="100000"/>
                <a:alpha val="100000"/>
                <a:satMod val="200000"/>
                <a:lumMod val="100000"/>
              </a:schemeClr>
            </a:gs>
          </a:gsLst>
          <a:lin ang="5400000" scaled="1"/>
        </a:gra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innerShdw blurRad="50800" dist="25400" dir="13500000">
              <a:srgbClr val="FFFFFF">
                <a:alpha val="75000"/>
              </a:srgbClr>
            </a:innerShdw>
            <a:outerShdw blurRad="63500" dist="25400" dir="5400000" rotWithShape="0">
              <a:srgbClr val="808080">
                <a:alpha val="75000"/>
              </a:srgbClr>
            </a:outerShdw>
          </a:effectLst>
        </a:effectStyle>
        <a:effectStyle>
          <a:effectLst/>
          <a:scene3d>
            <a:camera prst="orthographicFront">
              <a:rot lat="0" lon="0" rev="0"/>
            </a:camera>
            <a:lightRig rig="twoPt" dir="tl">
              <a:rot lat="0" lon="0" rev="4500000"/>
            </a:lightRig>
          </a:scene3d>
          <a:sp3d>
            <a:bevelT w="63500" h="50800"/>
          </a:sp3d>
        </a:effectStyle>
      </a:effectStyleLst>
      <a:bgFillStyleLst>
        <a:solidFill>
          <a:schemeClr val="phClr"/>
        </a:solidFill>
        <a:gradFill rotWithShape="1">
          <a:gsLst>
            <a:gs pos="0">
              <a:schemeClr val="phClr">
                <a:tint val="40000"/>
                <a:satMod val="1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rtlCol="0" anchor="ctr"/>
      <a:lstStyle>
        <a:defPPr algn="ctr">
          <a:defRPr/>
        </a:defP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bf0ba5-d5b6-4564-9c98-c451802672e3" xsi:nil="true"/>
    <lcf76f155ced4ddcb4097134ff3c332f xmlns="11360ed7-6a7f-4b69-a2fd-fafd5ff808a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AD91077DCFA9F94CB3CCF18B9493B54C" ma:contentTypeVersion="21" ma:contentTypeDescription="Create a new document." ma:contentTypeScope="" ma:versionID="6b6a212012cfb8b810bae92ad94e9c06">
  <xsd:schema xmlns:xsd="http://www.w3.org/2001/XMLSchema" xmlns:xs="http://www.w3.org/2001/XMLSchema" xmlns:p="http://schemas.microsoft.com/office/2006/metadata/properties" xmlns:ns2="34bf0ba5-d5b6-4564-9c98-c451802672e3" xmlns:ns3="11360ed7-6a7f-4b69-a2fd-fafd5ff808ae" targetNamespace="http://schemas.microsoft.com/office/2006/metadata/properties" ma:root="true" ma:fieldsID="a7d53bcad1a0ecf35701954cab1b0349" ns2:_="" ns3:_="">
    <xsd:import namespace="34bf0ba5-d5b6-4564-9c98-c451802672e3"/>
    <xsd:import namespace="11360ed7-6a7f-4b69-a2fd-fafd5ff808ae"/>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2:TaxCatchAll" minOccurs="0"/>
                <xsd:element ref="ns3: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f0ba5-d5b6-4564-9c98-c451802672e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element name="TaxCatchAll" ma:index="22" nillable="true" ma:displayName="Taxonomy Catch All Column" ma:hidden="true" ma:list="{508852a5-7ecd-442a-97a5-637272819c85}" ma:internalName="TaxCatchAll" ma:showField="CatchAllData" ma:web="34bf0ba5-d5b6-4564-9c98-c451802672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360ed7-6a7f-4b69-a2fd-fafd5ff808ae"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b4e9bdaa-5bb2-47e7-84ff-94d6834bfeae"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CF017F6-F071-40EA-917F-A267D4987920}">
  <ds:schemaRefs>
    <ds:schemaRef ds:uri="http://schemas.microsoft.com/office/2006/metadata/properties"/>
    <ds:schemaRef ds:uri="http://schemas.microsoft.com/office/infopath/2007/PartnerControls"/>
    <ds:schemaRef ds:uri="34bf0ba5-d5b6-4564-9c98-c451802672e3"/>
    <ds:schemaRef ds:uri="11360ed7-6a7f-4b69-a2fd-fafd5ff808ae"/>
  </ds:schemaRefs>
</ds:datastoreItem>
</file>

<file path=customXml/itemProps2.xml><?xml version="1.0" encoding="utf-8"?>
<ds:datastoreItem xmlns:ds="http://schemas.openxmlformats.org/officeDocument/2006/customXml" ds:itemID="{89F1469E-A52E-43B0-915C-2552D604D121}">
  <ds:schemaRefs>
    <ds:schemaRef ds:uri="http://schemas.microsoft.com/sharepoint/v3/contenttype/forms"/>
  </ds:schemaRefs>
</ds:datastoreItem>
</file>

<file path=customXml/itemProps3.xml><?xml version="1.0" encoding="utf-8"?>
<ds:datastoreItem xmlns:ds="http://schemas.openxmlformats.org/officeDocument/2006/customXml" ds:itemID="{247F8BA3-172A-4302-AE14-4F187B0AB7E1}">
  <ds:schemaRefs>
    <ds:schemaRef ds:uri="http://schemas.openxmlformats.org/officeDocument/2006/bibliography"/>
  </ds:schemaRefs>
</ds:datastoreItem>
</file>

<file path=customXml/itemProps4.xml><?xml version="1.0" encoding="utf-8"?>
<ds:datastoreItem xmlns:ds="http://schemas.openxmlformats.org/officeDocument/2006/customXml" ds:itemID="{11707AF0-CCDE-4E7C-BBDF-F1ED22521E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f0ba5-d5b6-4564-9c98-c451802672e3"/>
    <ds:schemaRef ds:uri="11360ed7-6a7f-4b69-a2fd-fafd5ff808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Year 5 and 6 Newsletter (1)</Template>
  <TotalTime>1</TotalTime>
  <Pages>2</Pages>
  <Words>4</Words>
  <Characters>24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Zainab Gangat</dc:creator>
  <cp:keywords/>
  <dc:description/>
  <cp:lastModifiedBy>James Canham</cp:lastModifiedBy>
  <cp:revision>3</cp:revision>
  <cp:lastPrinted>2026-04-22T08:16:00Z</cp:lastPrinted>
  <dcterms:created xsi:type="dcterms:W3CDTF">2026-04-22T08:17:00Z</dcterms:created>
  <dcterms:modified xsi:type="dcterms:W3CDTF">2026-04-24T08:39:00Z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0x010100AD91077DCFA9F94CB3CCF18B9493B54C</vt:lpwstr>
  </property>
</Properties>
</file>