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EF8FA" w14:textId="3BC76C2A" w:rsidR="00A443E6" w:rsidRDefault="00160E27">
      <w:r>
        <w:rPr>
          <w:noProof/>
        </w:rPr>
        <mc:AlternateContent>
          <mc:Choice Requires="wps">
            <w:drawing>
              <wp:anchor distT="0" distB="0" distL="114300" distR="114300" simplePos="0" relativeHeight="251659264" behindDoc="0" locked="0" layoutInCell="1" allowOverlap="1" wp14:anchorId="305DF67E" wp14:editId="7DE10D88">
                <wp:simplePos x="0" y="0"/>
                <wp:positionH relativeFrom="margin">
                  <wp:posOffset>72390</wp:posOffset>
                </wp:positionH>
                <wp:positionV relativeFrom="page">
                  <wp:posOffset>4495800</wp:posOffset>
                </wp:positionV>
                <wp:extent cx="3152775" cy="4191000"/>
                <wp:effectExtent l="0" t="0" r="0" b="0"/>
                <wp:wrapTight wrapText="bothSides">
                  <wp:wrapPolygon edited="0">
                    <wp:start x="261" y="295"/>
                    <wp:lineTo x="261" y="21305"/>
                    <wp:lineTo x="21143" y="21305"/>
                    <wp:lineTo x="21143" y="295"/>
                    <wp:lineTo x="261" y="295"/>
                  </wp:wrapPolygon>
                </wp:wrapTight>
                <wp:docPr id="17"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419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EFD78" w14:textId="4404BB27" w:rsidR="00213770" w:rsidRPr="00160E27" w:rsidRDefault="00A443E6" w:rsidP="009F1C89">
                            <w:pPr>
                              <w:pStyle w:val="ListParagraph"/>
                              <w:numPr>
                                <w:ilvl w:val="0"/>
                                <w:numId w:val="7"/>
                              </w:numPr>
                              <w:spacing w:after="0"/>
                              <w:ind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School </w:t>
                            </w:r>
                            <w:r w:rsidR="00AC232B" w:rsidRPr="00160E27">
                              <w:rPr>
                                <w:rFonts w:ascii="Letter-join No-Lead 4" w:hAnsi="Letter-join No-Lead 4" w:cs="Calibri"/>
                                <w:color w:val="000000" w:themeColor="text1"/>
                                <w:sz w:val="18"/>
                                <w:szCs w:val="18"/>
                              </w:rPr>
                              <w:t xml:space="preserve">open at 8:45am and the school day finishes at 3:15pm. Please fill out an ‘end of day arrangements form’ with the office if there have been any changes. </w:t>
                            </w:r>
                          </w:p>
                          <w:p w14:paraId="0D68FE8D" w14:textId="77777777" w:rsidR="009F1C89" w:rsidRPr="00160E27" w:rsidRDefault="009F1C89" w:rsidP="009F1C89">
                            <w:pPr>
                              <w:pStyle w:val="ListParagraph"/>
                              <w:spacing w:after="0"/>
                              <w:ind w:left="360"/>
                              <w:rPr>
                                <w:rFonts w:ascii="Letter-join No-Lead 4" w:hAnsi="Letter-join No-Lead 4" w:cs="Calibri"/>
                                <w:color w:val="000000" w:themeColor="text1"/>
                                <w:sz w:val="18"/>
                                <w:szCs w:val="18"/>
                              </w:rPr>
                            </w:pPr>
                          </w:p>
                          <w:p w14:paraId="038DF60D" w14:textId="1599C37E" w:rsidR="00A443E6" w:rsidRPr="00160E27" w:rsidRDefault="00A443E6" w:rsidP="009F1C89">
                            <w:pPr>
                              <w:pStyle w:val="ListParagraph"/>
                              <w:numPr>
                                <w:ilvl w:val="0"/>
                                <w:numId w:val="7"/>
                              </w:numPr>
                              <w:spacing w:after="0"/>
                              <w:ind w:hanging="357"/>
                              <w:rPr>
                                <w:rFonts w:ascii="Letter-join No-Lead 4" w:hAnsi="Letter-join No-Lead 4"/>
                                <w:color w:val="000000" w:themeColor="text1"/>
                                <w:sz w:val="18"/>
                                <w:szCs w:val="18"/>
                              </w:rPr>
                            </w:pPr>
                            <w:r w:rsidRPr="00160E27">
                              <w:rPr>
                                <w:rFonts w:ascii="Letter-join No-Lead 4" w:hAnsi="Letter-join No-Lead 4" w:cs="Calibri"/>
                                <w:color w:val="000000" w:themeColor="text1"/>
                                <w:sz w:val="18"/>
                                <w:szCs w:val="18"/>
                              </w:rPr>
                              <w:t xml:space="preserve">P.E. kit needs to be </w:t>
                            </w:r>
                            <w:r w:rsidR="0096621A" w:rsidRPr="00160E27">
                              <w:rPr>
                                <w:rFonts w:ascii="Letter-join No-Lead 4" w:hAnsi="Letter-join No-Lead 4" w:cs="Calibri"/>
                                <w:color w:val="000000" w:themeColor="text1"/>
                                <w:sz w:val="18"/>
                                <w:szCs w:val="18"/>
                              </w:rPr>
                              <w:t xml:space="preserve">worn from home on the day your child has </w:t>
                            </w:r>
                            <w:proofErr w:type="gramStart"/>
                            <w:r w:rsidR="0096621A" w:rsidRPr="00160E27">
                              <w:rPr>
                                <w:rFonts w:ascii="Letter-join No-Lead 4" w:hAnsi="Letter-join No-Lead 4" w:cs="Calibri"/>
                                <w:color w:val="000000" w:themeColor="text1"/>
                                <w:sz w:val="18"/>
                                <w:szCs w:val="18"/>
                              </w:rPr>
                              <w:t>P.E</w:t>
                            </w:r>
                            <w:r w:rsidRPr="00160E27">
                              <w:rPr>
                                <w:rFonts w:ascii="Letter-join No-Lead 4" w:hAnsi="Letter-join No-Lead 4" w:cs="Calibri"/>
                                <w:color w:val="000000" w:themeColor="text1"/>
                                <w:sz w:val="18"/>
                                <w:szCs w:val="18"/>
                              </w:rPr>
                              <w:t xml:space="preserve">  </w:t>
                            </w:r>
                            <w:r w:rsidR="00213770" w:rsidRPr="00160E27">
                              <w:rPr>
                                <w:rFonts w:ascii="Letter-join No-Lead 4" w:hAnsi="Letter-join No-Lead 4" w:cs="Calibri"/>
                                <w:color w:val="000000" w:themeColor="text1"/>
                                <w:sz w:val="18"/>
                                <w:szCs w:val="18"/>
                              </w:rPr>
                              <w:t>a</w:t>
                            </w:r>
                            <w:proofErr w:type="gramEnd"/>
                            <w:r w:rsidR="00213770" w:rsidRPr="00160E27">
                              <w:rPr>
                                <w:rFonts w:ascii="Letter-join No-Lead 4" w:hAnsi="Letter-join No-Lead 4" w:cs="Calibri"/>
                                <w:color w:val="000000" w:themeColor="text1"/>
                                <w:sz w:val="18"/>
                                <w:szCs w:val="18"/>
                              </w:rPr>
                              <w:t xml:space="preserve"> gentle reminder the PE uniform is : Plain black , blue or grey jogging bottoms or shorts and plain white or black t-shirt. A change of shoes is also</w:t>
                            </w:r>
                            <w:r w:rsidR="00213770" w:rsidRPr="00160E27">
                              <w:rPr>
                                <w:rFonts w:ascii="Letter-join No-Lead 4" w:hAnsi="Letter-join No-Lead 4"/>
                                <w:color w:val="000000" w:themeColor="text1"/>
                                <w:sz w:val="18"/>
                                <w:szCs w:val="18"/>
                              </w:rPr>
                              <w:t xml:space="preserve"> </w:t>
                            </w:r>
                            <w:r w:rsidR="00213770" w:rsidRPr="00160E27">
                              <w:rPr>
                                <w:rFonts w:ascii="Letter-join No-Lead 4" w:hAnsi="Letter-join No-Lead 4" w:cs="Calibri"/>
                                <w:color w:val="000000" w:themeColor="text1"/>
                                <w:sz w:val="18"/>
                                <w:szCs w:val="18"/>
                              </w:rPr>
                              <w:t>necessary.</w:t>
                            </w:r>
                            <w:r w:rsidR="00213770" w:rsidRPr="00160E27">
                              <w:rPr>
                                <w:rFonts w:ascii="Letter-join No-Lead 4" w:hAnsi="Letter-join No-Lead 4"/>
                                <w:color w:val="000000" w:themeColor="text1"/>
                                <w:sz w:val="18"/>
                                <w:szCs w:val="18"/>
                              </w:rPr>
                              <w:t xml:space="preserve"> </w:t>
                            </w:r>
                          </w:p>
                          <w:p w14:paraId="67A4DFA3" w14:textId="77777777" w:rsidR="009F1C89" w:rsidRPr="00160E27" w:rsidRDefault="009F1C89" w:rsidP="009F1C89">
                            <w:pPr>
                              <w:spacing w:after="0"/>
                              <w:rPr>
                                <w:rFonts w:ascii="Letter-join No-Lead 4" w:hAnsi="Letter-join No-Lead 4"/>
                                <w:color w:val="000000" w:themeColor="text1"/>
                                <w:sz w:val="18"/>
                                <w:szCs w:val="18"/>
                              </w:rPr>
                            </w:pPr>
                          </w:p>
                          <w:p w14:paraId="4FC384C5" w14:textId="77777777" w:rsidR="00AC232B" w:rsidRPr="00160E27" w:rsidRDefault="00AC232B" w:rsidP="009F1C89">
                            <w:pPr>
                              <w:pStyle w:val="ListParagraph"/>
                              <w:numPr>
                                <w:ilvl w:val="0"/>
                                <w:numId w:val="4"/>
                              </w:numPr>
                              <w:spacing w:after="0"/>
                              <w:ind w:left="36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PE days for each class this term </w:t>
                            </w:r>
                            <w:proofErr w:type="gramStart"/>
                            <w:r w:rsidRPr="00160E27">
                              <w:rPr>
                                <w:rFonts w:ascii="Letter-join No-Lead 4" w:hAnsi="Letter-join No-Lead 4" w:cs="Calibri"/>
                                <w:color w:val="000000" w:themeColor="text1"/>
                                <w:sz w:val="18"/>
                                <w:szCs w:val="18"/>
                              </w:rPr>
                              <w:t>are</w:t>
                            </w:r>
                            <w:proofErr w:type="gramEnd"/>
                            <w:r w:rsidRPr="00160E27">
                              <w:rPr>
                                <w:rFonts w:ascii="Letter-join No-Lead 4" w:hAnsi="Letter-join No-Lead 4" w:cs="Calibri"/>
                                <w:color w:val="000000" w:themeColor="text1"/>
                                <w:sz w:val="18"/>
                                <w:szCs w:val="18"/>
                              </w:rPr>
                              <w:t>:</w:t>
                            </w:r>
                          </w:p>
                          <w:p w14:paraId="1AC96850"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proofErr w:type="gramStart"/>
                            <w:r w:rsidRPr="00160E27">
                              <w:rPr>
                                <w:rFonts w:ascii="Letter-join No-Lead 4" w:hAnsi="Letter-join No-Lead 4" w:cs="Calibri"/>
                                <w:color w:val="000000" w:themeColor="text1"/>
                                <w:sz w:val="18"/>
                                <w:szCs w:val="18"/>
                              </w:rPr>
                              <w:t>Liberty  –</w:t>
                            </w:r>
                            <w:proofErr w:type="gramEnd"/>
                            <w:r w:rsidRPr="00160E27">
                              <w:rPr>
                                <w:rFonts w:ascii="Letter-join No-Lead 4" w:hAnsi="Letter-join No-Lead 4" w:cs="Calibri"/>
                                <w:color w:val="000000" w:themeColor="text1"/>
                                <w:sz w:val="18"/>
                                <w:szCs w:val="18"/>
                              </w:rPr>
                              <w:t xml:space="preserve"> Tuesday</w:t>
                            </w:r>
                          </w:p>
                          <w:p w14:paraId="3BB38A5F"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Community – Wednesday </w:t>
                            </w:r>
                          </w:p>
                          <w:p w14:paraId="71D03906" w14:textId="77777777" w:rsidR="00AC232B" w:rsidRPr="00160E27" w:rsidRDefault="00AC232B" w:rsidP="009F1C89">
                            <w:pPr>
                              <w:pStyle w:val="ListParagraph"/>
                              <w:numPr>
                                <w:ilvl w:val="0"/>
                                <w:numId w:val="6"/>
                              </w:numPr>
                              <w:spacing w:after="0"/>
                              <w:ind w:left="1440" w:hanging="357"/>
                              <w:rPr>
                                <w:rFonts w:ascii="Calibri" w:hAnsi="Calibri" w:cs="Calibri"/>
                                <w:color w:val="000000" w:themeColor="text1"/>
                                <w:sz w:val="18"/>
                                <w:szCs w:val="18"/>
                              </w:rPr>
                            </w:pPr>
                            <w:r w:rsidRPr="00160E27">
                              <w:rPr>
                                <w:rFonts w:ascii="Letter-join No-Lead 4" w:hAnsi="Letter-join No-Lead 4" w:cs="Calibri"/>
                                <w:color w:val="000000" w:themeColor="text1"/>
                                <w:sz w:val="18"/>
                                <w:szCs w:val="18"/>
                              </w:rPr>
                              <w:t>Tolerance - Thursday</w:t>
                            </w:r>
                            <w:r w:rsidRPr="00160E27">
                              <w:rPr>
                                <w:rFonts w:ascii="Calibri" w:hAnsi="Calibri" w:cs="Calibri"/>
                                <w:color w:val="000000" w:themeColor="text1"/>
                                <w:sz w:val="18"/>
                                <w:szCs w:val="18"/>
                              </w:rPr>
                              <w:t xml:space="preserve"> </w:t>
                            </w:r>
                          </w:p>
                          <w:p w14:paraId="46ED6907" w14:textId="77777777" w:rsidR="00AC232B" w:rsidRPr="00160E27" w:rsidRDefault="00AC232B" w:rsidP="009F1C89">
                            <w:pPr>
                              <w:pStyle w:val="ListParagraph"/>
                              <w:spacing w:after="0" w:line="360" w:lineRule="auto"/>
                              <w:ind w:left="360"/>
                              <w:rPr>
                                <w:rFonts w:ascii="Comic Sans MS" w:hAnsi="Comic Sans MS"/>
                                <w:color w:val="000000" w:themeColor="text1"/>
                                <w:sz w:val="18"/>
                                <w:szCs w:val="18"/>
                              </w:rPr>
                            </w:pPr>
                          </w:p>
                          <w:p w14:paraId="7824F4C3"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5DF67E" id="_x0000_t202" coordsize="21600,21600" o:spt="202" path="m,l,21600r21600,l21600,xe">
                <v:stroke joinstyle="miter"/>
                <v:path gradientshapeok="t" o:connecttype="rect"/>
              </v:shapetype>
              <v:shape id="Text Box 449" o:spid="_x0000_s1026" type="#_x0000_t202" style="position:absolute;margin-left:5.7pt;margin-top:354pt;width:248.25pt;height:33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" filled="f" stroked="f">
                <v:textbox inset=",7.2pt,,7.2pt">
                  <w:txbxContent>
                    <w:p w14:paraId="74BEFD78" w14:textId="4404BB27" w:rsidR="00213770" w:rsidRPr="00160E27" w:rsidRDefault="00A443E6" w:rsidP="009F1C89">
                      <w:pPr>
                        <w:pStyle w:val="ListParagraph"/>
                        <w:numPr>
                          <w:ilvl w:val="0"/>
                          <w:numId w:val="7"/>
                        </w:numPr>
                        <w:spacing w:after="0"/>
                        <w:ind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School </w:t>
                      </w:r>
                      <w:r w:rsidR="00AC232B" w:rsidRPr="00160E27">
                        <w:rPr>
                          <w:rFonts w:ascii="Letter-join No-Lead 4" w:hAnsi="Letter-join No-Lead 4" w:cs="Calibri"/>
                          <w:color w:val="000000" w:themeColor="text1"/>
                          <w:sz w:val="18"/>
                          <w:szCs w:val="18"/>
                        </w:rPr>
                        <w:t xml:space="preserve">open at 8:45am and the school day finishes at 3:15pm. Please fill out an ‘end of day arrangements form’ with the office if there have been any changes. </w:t>
                      </w:r>
                    </w:p>
                    <w:p w14:paraId="0D68FE8D" w14:textId="77777777" w:rsidR="009F1C89" w:rsidRPr="00160E27" w:rsidRDefault="009F1C89" w:rsidP="009F1C89">
                      <w:pPr>
                        <w:pStyle w:val="ListParagraph"/>
                        <w:spacing w:after="0"/>
                        <w:ind w:left="360"/>
                        <w:rPr>
                          <w:rFonts w:ascii="Letter-join No-Lead 4" w:hAnsi="Letter-join No-Lead 4" w:cs="Calibri"/>
                          <w:color w:val="000000" w:themeColor="text1"/>
                          <w:sz w:val="18"/>
                          <w:szCs w:val="18"/>
                        </w:rPr>
                      </w:pPr>
                    </w:p>
                    <w:p w14:paraId="038DF60D" w14:textId="1599C37E" w:rsidR="00A443E6" w:rsidRPr="00160E27" w:rsidRDefault="00A443E6" w:rsidP="009F1C89">
                      <w:pPr>
                        <w:pStyle w:val="ListParagraph"/>
                        <w:numPr>
                          <w:ilvl w:val="0"/>
                          <w:numId w:val="7"/>
                        </w:numPr>
                        <w:spacing w:after="0"/>
                        <w:ind w:hanging="357"/>
                        <w:rPr>
                          <w:rFonts w:ascii="Letter-join No-Lead 4" w:hAnsi="Letter-join No-Lead 4"/>
                          <w:color w:val="000000" w:themeColor="text1"/>
                          <w:sz w:val="18"/>
                          <w:szCs w:val="18"/>
                        </w:rPr>
                      </w:pPr>
                      <w:r w:rsidRPr="00160E27">
                        <w:rPr>
                          <w:rFonts w:ascii="Letter-join No-Lead 4" w:hAnsi="Letter-join No-Lead 4" w:cs="Calibri"/>
                          <w:color w:val="000000" w:themeColor="text1"/>
                          <w:sz w:val="18"/>
                          <w:szCs w:val="18"/>
                        </w:rPr>
                        <w:t xml:space="preserve">P.E. kit needs to be </w:t>
                      </w:r>
                      <w:r w:rsidR="0096621A" w:rsidRPr="00160E27">
                        <w:rPr>
                          <w:rFonts w:ascii="Letter-join No-Lead 4" w:hAnsi="Letter-join No-Lead 4" w:cs="Calibri"/>
                          <w:color w:val="000000" w:themeColor="text1"/>
                          <w:sz w:val="18"/>
                          <w:szCs w:val="18"/>
                        </w:rPr>
                        <w:t xml:space="preserve">worn from home on the day your child has </w:t>
                      </w:r>
                      <w:proofErr w:type="gramStart"/>
                      <w:r w:rsidR="0096621A" w:rsidRPr="00160E27">
                        <w:rPr>
                          <w:rFonts w:ascii="Letter-join No-Lead 4" w:hAnsi="Letter-join No-Lead 4" w:cs="Calibri"/>
                          <w:color w:val="000000" w:themeColor="text1"/>
                          <w:sz w:val="18"/>
                          <w:szCs w:val="18"/>
                        </w:rPr>
                        <w:t>P.E</w:t>
                      </w:r>
                      <w:r w:rsidRPr="00160E27">
                        <w:rPr>
                          <w:rFonts w:ascii="Letter-join No-Lead 4" w:hAnsi="Letter-join No-Lead 4" w:cs="Calibri"/>
                          <w:color w:val="000000" w:themeColor="text1"/>
                          <w:sz w:val="18"/>
                          <w:szCs w:val="18"/>
                        </w:rPr>
                        <w:t xml:space="preserve">  </w:t>
                      </w:r>
                      <w:r w:rsidR="00213770" w:rsidRPr="00160E27">
                        <w:rPr>
                          <w:rFonts w:ascii="Letter-join No-Lead 4" w:hAnsi="Letter-join No-Lead 4" w:cs="Calibri"/>
                          <w:color w:val="000000" w:themeColor="text1"/>
                          <w:sz w:val="18"/>
                          <w:szCs w:val="18"/>
                        </w:rPr>
                        <w:t>a</w:t>
                      </w:r>
                      <w:proofErr w:type="gramEnd"/>
                      <w:r w:rsidR="00213770" w:rsidRPr="00160E27">
                        <w:rPr>
                          <w:rFonts w:ascii="Letter-join No-Lead 4" w:hAnsi="Letter-join No-Lead 4" w:cs="Calibri"/>
                          <w:color w:val="000000" w:themeColor="text1"/>
                          <w:sz w:val="18"/>
                          <w:szCs w:val="18"/>
                        </w:rPr>
                        <w:t xml:space="preserve"> gentle reminder the PE uniform is : Plain black , blue or grey jogging bottoms or shorts and plain white or black t-shirt. A change of shoes is also</w:t>
                      </w:r>
                      <w:r w:rsidR="00213770" w:rsidRPr="00160E27">
                        <w:rPr>
                          <w:rFonts w:ascii="Letter-join No-Lead 4" w:hAnsi="Letter-join No-Lead 4"/>
                          <w:color w:val="000000" w:themeColor="text1"/>
                          <w:sz w:val="18"/>
                          <w:szCs w:val="18"/>
                        </w:rPr>
                        <w:t xml:space="preserve"> </w:t>
                      </w:r>
                      <w:r w:rsidR="00213770" w:rsidRPr="00160E27">
                        <w:rPr>
                          <w:rFonts w:ascii="Letter-join No-Lead 4" w:hAnsi="Letter-join No-Lead 4" w:cs="Calibri"/>
                          <w:color w:val="000000" w:themeColor="text1"/>
                          <w:sz w:val="18"/>
                          <w:szCs w:val="18"/>
                        </w:rPr>
                        <w:t>necessary.</w:t>
                      </w:r>
                      <w:r w:rsidR="00213770" w:rsidRPr="00160E27">
                        <w:rPr>
                          <w:rFonts w:ascii="Letter-join No-Lead 4" w:hAnsi="Letter-join No-Lead 4"/>
                          <w:color w:val="000000" w:themeColor="text1"/>
                          <w:sz w:val="18"/>
                          <w:szCs w:val="18"/>
                        </w:rPr>
                        <w:t xml:space="preserve"> </w:t>
                      </w:r>
                    </w:p>
                    <w:p w14:paraId="67A4DFA3" w14:textId="77777777" w:rsidR="009F1C89" w:rsidRPr="00160E27" w:rsidRDefault="009F1C89" w:rsidP="009F1C89">
                      <w:pPr>
                        <w:spacing w:after="0"/>
                        <w:rPr>
                          <w:rFonts w:ascii="Letter-join No-Lead 4" w:hAnsi="Letter-join No-Lead 4"/>
                          <w:color w:val="000000" w:themeColor="text1"/>
                          <w:sz w:val="18"/>
                          <w:szCs w:val="18"/>
                        </w:rPr>
                      </w:pPr>
                    </w:p>
                    <w:p w14:paraId="4FC384C5" w14:textId="77777777" w:rsidR="00AC232B" w:rsidRPr="00160E27" w:rsidRDefault="00AC232B" w:rsidP="009F1C89">
                      <w:pPr>
                        <w:pStyle w:val="ListParagraph"/>
                        <w:numPr>
                          <w:ilvl w:val="0"/>
                          <w:numId w:val="4"/>
                        </w:numPr>
                        <w:spacing w:after="0"/>
                        <w:ind w:left="36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PE days for each class this term </w:t>
                      </w:r>
                      <w:proofErr w:type="gramStart"/>
                      <w:r w:rsidRPr="00160E27">
                        <w:rPr>
                          <w:rFonts w:ascii="Letter-join No-Lead 4" w:hAnsi="Letter-join No-Lead 4" w:cs="Calibri"/>
                          <w:color w:val="000000" w:themeColor="text1"/>
                          <w:sz w:val="18"/>
                          <w:szCs w:val="18"/>
                        </w:rPr>
                        <w:t>are</w:t>
                      </w:r>
                      <w:proofErr w:type="gramEnd"/>
                      <w:r w:rsidRPr="00160E27">
                        <w:rPr>
                          <w:rFonts w:ascii="Letter-join No-Lead 4" w:hAnsi="Letter-join No-Lead 4" w:cs="Calibri"/>
                          <w:color w:val="000000" w:themeColor="text1"/>
                          <w:sz w:val="18"/>
                          <w:szCs w:val="18"/>
                        </w:rPr>
                        <w:t>:</w:t>
                      </w:r>
                    </w:p>
                    <w:p w14:paraId="1AC96850"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proofErr w:type="gramStart"/>
                      <w:r w:rsidRPr="00160E27">
                        <w:rPr>
                          <w:rFonts w:ascii="Letter-join No-Lead 4" w:hAnsi="Letter-join No-Lead 4" w:cs="Calibri"/>
                          <w:color w:val="000000" w:themeColor="text1"/>
                          <w:sz w:val="18"/>
                          <w:szCs w:val="18"/>
                        </w:rPr>
                        <w:t>Liberty  –</w:t>
                      </w:r>
                      <w:proofErr w:type="gramEnd"/>
                      <w:r w:rsidRPr="00160E27">
                        <w:rPr>
                          <w:rFonts w:ascii="Letter-join No-Lead 4" w:hAnsi="Letter-join No-Lead 4" w:cs="Calibri"/>
                          <w:color w:val="000000" w:themeColor="text1"/>
                          <w:sz w:val="18"/>
                          <w:szCs w:val="18"/>
                        </w:rPr>
                        <w:t xml:space="preserve"> Tuesday</w:t>
                      </w:r>
                    </w:p>
                    <w:p w14:paraId="3BB38A5F" w14:textId="77777777" w:rsidR="00AC232B" w:rsidRPr="00160E27" w:rsidRDefault="00AC232B" w:rsidP="009F1C89">
                      <w:pPr>
                        <w:pStyle w:val="ListParagraph"/>
                        <w:numPr>
                          <w:ilvl w:val="0"/>
                          <w:numId w:val="6"/>
                        </w:numPr>
                        <w:spacing w:after="0"/>
                        <w:ind w:left="1440" w:hanging="357"/>
                        <w:rPr>
                          <w:rFonts w:ascii="Letter-join No-Lead 4" w:hAnsi="Letter-join No-Lead 4" w:cs="Calibri"/>
                          <w:color w:val="000000" w:themeColor="text1"/>
                          <w:sz w:val="18"/>
                          <w:szCs w:val="18"/>
                        </w:rPr>
                      </w:pPr>
                      <w:r w:rsidRPr="00160E27">
                        <w:rPr>
                          <w:rFonts w:ascii="Letter-join No-Lead 4" w:hAnsi="Letter-join No-Lead 4" w:cs="Calibri"/>
                          <w:color w:val="000000" w:themeColor="text1"/>
                          <w:sz w:val="18"/>
                          <w:szCs w:val="18"/>
                        </w:rPr>
                        <w:t xml:space="preserve">Community – Wednesday </w:t>
                      </w:r>
                    </w:p>
                    <w:p w14:paraId="71D03906" w14:textId="77777777" w:rsidR="00AC232B" w:rsidRPr="00160E27" w:rsidRDefault="00AC232B" w:rsidP="009F1C89">
                      <w:pPr>
                        <w:pStyle w:val="ListParagraph"/>
                        <w:numPr>
                          <w:ilvl w:val="0"/>
                          <w:numId w:val="6"/>
                        </w:numPr>
                        <w:spacing w:after="0"/>
                        <w:ind w:left="1440" w:hanging="357"/>
                        <w:rPr>
                          <w:rFonts w:ascii="Calibri" w:hAnsi="Calibri" w:cs="Calibri"/>
                          <w:color w:val="000000" w:themeColor="text1"/>
                          <w:sz w:val="18"/>
                          <w:szCs w:val="18"/>
                        </w:rPr>
                      </w:pPr>
                      <w:r w:rsidRPr="00160E27">
                        <w:rPr>
                          <w:rFonts w:ascii="Letter-join No-Lead 4" w:hAnsi="Letter-join No-Lead 4" w:cs="Calibri"/>
                          <w:color w:val="000000" w:themeColor="text1"/>
                          <w:sz w:val="18"/>
                          <w:szCs w:val="18"/>
                        </w:rPr>
                        <w:t>Tolerance - Thursday</w:t>
                      </w:r>
                      <w:r w:rsidRPr="00160E27">
                        <w:rPr>
                          <w:rFonts w:ascii="Calibri" w:hAnsi="Calibri" w:cs="Calibri"/>
                          <w:color w:val="000000" w:themeColor="text1"/>
                          <w:sz w:val="18"/>
                          <w:szCs w:val="18"/>
                        </w:rPr>
                        <w:t xml:space="preserve"> </w:t>
                      </w:r>
                    </w:p>
                    <w:p w14:paraId="46ED6907" w14:textId="77777777" w:rsidR="00AC232B" w:rsidRPr="00160E27" w:rsidRDefault="00AC232B" w:rsidP="009F1C89">
                      <w:pPr>
                        <w:pStyle w:val="ListParagraph"/>
                        <w:spacing w:after="0" w:line="360" w:lineRule="auto"/>
                        <w:ind w:left="360"/>
                        <w:rPr>
                          <w:rFonts w:ascii="Comic Sans MS" w:hAnsi="Comic Sans MS"/>
                          <w:color w:val="000000" w:themeColor="text1"/>
                          <w:sz w:val="18"/>
                          <w:szCs w:val="18"/>
                        </w:rPr>
                      </w:pPr>
                    </w:p>
                    <w:p w14:paraId="7824F4C3" w14:textId="77777777" w:rsidR="00A443E6" w:rsidRDefault="00A443E6" w:rsidP="00A443E6">
                      <w:pPr>
                        <w:spacing w:after="0"/>
                        <w:rPr>
                          <w:rFonts w:ascii="Comic Sans MS" w:hAnsi="Comic Sans MS"/>
                          <w:color w:val="000000" w:themeColor="text1"/>
                          <w:sz w:val="22"/>
                        </w:rPr>
                      </w:pPr>
                    </w:p>
                  </w:txbxContent>
                </v:textbox>
                <w10:wrap type="tight" anchorx="margin" anchory="page"/>
              </v:shape>
            </w:pict>
          </mc:Fallback>
        </mc:AlternateContent>
      </w:r>
      <w:r>
        <w:rPr>
          <w:noProof/>
          <w:lang w:val="en-GB" w:eastAsia="en-GB"/>
        </w:rPr>
        <mc:AlternateContent>
          <mc:Choice Requires="wps">
            <w:drawing>
              <wp:anchor distT="0" distB="0" distL="114300" distR="114300" simplePos="0" relativeHeight="251667456" behindDoc="0" locked="0" layoutInCell="1" allowOverlap="1" wp14:anchorId="22922D28" wp14:editId="79B4CCDA">
                <wp:simplePos x="0" y="0"/>
                <wp:positionH relativeFrom="column">
                  <wp:posOffset>100965</wp:posOffset>
                </wp:positionH>
                <wp:positionV relativeFrom="paragraph">
                  <wp:posOffset>-8060690</wp:posOffset>
                </wp:positionV>
                <wp:extent cx="6580505" cy="1438275"/>
                <wp:effectExtent l="0" t="0" r="0" b="9525"/>
                <wp:wrapNone/>
                <wp:docPr id="14"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0505"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B1189B" w14:textId="4E93D54E" w:rsidR="00D10EEC" w:rsidRPr="00160E27" w:rsidRDefault="00C83CA5" w:rsidP="0065295C">
                            <w:pPr>
                              <w:contextualSpacing/>
                              <w:rPr>
                                <w:rFonts w:ascii="Letter-join No-Lead 4" w:hAnsi="Letter-join No-Lead 4" w:cs="Calibri"/>
                                <w:b/>
                                <w:color w:val="000000" w:themeColor="text1"/>
                                <w:sz w:val="20"/>
                                <w:szCs w:val="20"/>
                              </w:rPr>
                            </w:pPr>
                            <w:r w:rsidRPr="00160E27">
                              <w:rPr>
                                <w:rFonts w:ascii="Letter-join No-Lead 4" w:hAnsi="Letter-join No-Lead 4" w:cs="Calibri"/>
                                <w:b/>
                                <w:color w:val="000000" w:themeColor="text1"/>
                                <w:sz w:val="20"/>
                                <w:szCs w:val="20"/>
                              </w:rPr>
                              <w:t>What can we learn from History</w:t>
                            </w:r>
                            <w:r w:rsidR="00051B48" w:rsidRPr="00160E27">
                              <w:rPr>
                                <w:rFonts w:ascii="Letter-join No-Lead 4" w:hAnsi="Letter-join No-Lead 4" w:cs="Calibri"/>
                                <w:b/>
                                <w:color w:val="000000" w:themeColor="text1"/>
                                <w:sz w:val="20"/>
                                <w:szCs w:val="20"/>
                              </w:rPr>
                              <w:t>?</w:t>
                            </w:r>
                          </w:p>
                          <w:p w14:paraId="4D58AC9B" w14:textId="2BC99119" w:rsidR="00A443E6" w:rsidRDefault="008C2FB6">
                            <w:pPr>
                              <w:contextualSpacing/>
                              <w:rPr>
                                <w:rFonts w:ascii="Comic Sans MS" w:hAnsi="Comic Sans MS"/>
                                <w:color w:val="000000" w:themeColor="text1"/>
                                <w:sz w:val="32"/>
                                <w:szCs w:val="32"/>
                              </w:rPr>
                            </w:pPr>
                            <w:r w:rsidRPr="00160E27">
                              <w:rPr>
                                <w:rFonts w:ascii="Letter-join No-Lead 4" w:hAnsi="Letter-join No-Lead 4" w:cs="Calibri"/>
                                <w:bCs/>
                                <w:color w:val="000000" w:themeColor="text1"/>
                                <w:sz w:val="20"/>
                                <w:szCs w:val="20"/>
                              </w:rPr>
                              <w:t>We will begin our Project with Geography – locating the world’s countries</w:t>
                            </w:r>
                            <w:r w:rsidR="0065295C" w:rsidRPr="00160E27">
                              <w:rPr>
                                <w:rFonts w:ascii="Letter-join No-Lead 4" w:hAnsi="Letter-join No-Lead 4" w:cs="Calibri"/>
                                <w:bCs/>
                                <w:color w:val="000000" w:themeColor="text1"/>
                                <w:sz w:val="20"/>
                                <w:szCs w:val="20"/>
                              </w:rPr>
                              <w:t xml:space="preserve">, focusing on Europe and Countries involved in WW2. After this, we will move into our </w:t>
                            </w:r>
                            <w:proofErr w:type="gramStart"/>
                            <w:r w:rsidR="0065295C" w:rsidRPr="00160E27">
                              <w:rPr>
                                <w:rFonts w:ascii="Letter-join No-Lead 4" w:hAnsi="Letter-join No-Lead 4" w:cs="Calibri"/>
                                <w:bCs/>
                                <w:color w:val="000000" w:themeColor="text1"/>
                                <w:sz w:val="20"/>
                                <w:szCs w:val="20"/>
                              </w:rPr>
                              <w:t>History</w:t>
                            </w:r>
                            <w:proofErr w:type="gramEnd"/>
                            <w:r w:rsidR="0065295C" w:rsidRPr="00160E27">
                              <w:rPr>
                                <w:rFonts w:ascii="Letter-join No-Lead 4" w:hAnsi="Letter-join No-Lead 4" w:cs="Calibri"/>
                                <w:bCs/>
                                <w:color w:val="000000" w:themeColor="text1"/>
                                <w:sz w:val="20"/>
                                <w:szCs w:val="20"/>
                              </w:rPr>
                              <w:t xml:space="preserve"> learning all about WW2. The children will learn: when WW2 occurred, why it started, what countries were involved, the role of key individuals, what it was likes during the Blitz and what the Holocaust is. After half term, we will begin to learn about Space and will look at the connection between the end of WW2 and the Space Race. </w:t>
                            </w: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22D28" id="Text Box 452" o:spid="_x0000_s1027" type="#_x0000_t202" style="position:absolute;margin-left:7.95pt;margin-top:-634.7pt;width:518.15pt;height:11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" stroked="f">
                <v:textbox>
                  <w:txbxContent>
                    <w:p w14:paraId="7DB1189B" w14:textId="4E93D54E" w:rsidR="00D10EEC" w:rsidRPr="00160E27" w:rsidRDefault="00C83CA5" w:rsidP="0065295C">
                      <w:pPr>
                        <w:contextualSpacing/>
                        <w:rPr>
                          <w:rFonts w:ascii="Letter-join No-Lead 4" w:hAnsi="Letter-join No-Lead 4" w:cs="Calibri"/>
                          <w:b/>
                          <w:color w:val="000000" w:themeColor="text1"/>
                          <w:sz w:val="20"/>
                          <w:szCs w:val="20"/>
                        </w:rPr>
                      </w:pPr>
                      <w:r w:rsidRPr="00160E27">
                        <w:rPr>
                          <w:rFonts w:ascii="Letter-join No-Lead 4" w:hAnsi="Letter-join No-Lead 4" w:cs="Calibri"/>
                          <w:b/>
                          <w:color w:val="000000" w:themeColor="text1"/>
                          <w:sz w:val="20"/>
                          <w:szCs w:val="20"/>
                        </w:rPr>
                        <w:t>What can we learn from History</w:t>
                      </w:r>
                      <w:r w:rsidR="00051B48" w:rsidRPr="00160E27">
                        <w:rPr>
                          <w:rFonts w:ascii="Letter-join No-Lead 4" w:hAnsi="Letter-join No-Lead 4" w:cs="Calibri"/>
                          <w:b/>
                          <w:color w:val="000000" w:themeColor="text1"/>
                          <w:sz w:val="20"/>
                          <w:szCs w:val="20"/>
                        </w:rPr>
                        <w:t>?</w:t>
                      </w:r>
                    </w:p>
                    <w:p w14:paraId="4D58AC9B" w14:textId="2BC99119" w:rsidR="00A443E6" w:rsidRDefault="008C2FB6">
                      <w:pPr>
                        <w:contextualSpacing/>
                        <w:rPr>
                          <w:rFonts w:ascii="Comic Sans MS" w:hAnsi="Comic Sans MS"/>
                          <w:color w:val="000000" w:themeColor="text1"/>
                          <w:sz w:val="32"/>
                          <w:szCs w:val="32"/>
                        </w:rPr>
                      </w:pPr>
                      <w:r w:rsidRPr="00160E27">
                        <w:rPr>
                          <w:rFonts w:ascii="Letter-join No-Lead 4" w:hAnsi="Letter-join No-Lead 4" w:cs="Calibri"/>
                          <w:bCs/>
                          <w:color w:val="000000" w:themeColor="text1"/>
                          <w:sz w:val="20"/>
                          <w:szCs w:val="20"/>
                        </w:rPr>
                        <w:t>We will begin our Project with Geography – locating the world’s countries</w:t>
                      </w:r>
                      <w:r w:rsidR="0065295C" w:rsidRPr="00160E27">
                        <w:rPr>
                          <w:rFonts w:ascii="Letter-join No-Lead 4" w:hAnsi="Letter-join No-Lead 4" w:cs="Calibri"/>
                          <w:bCs/>
                          <w:color w:val="000000" w:themeColor="text1"/>
                          <w:sz w:val="20"/>
                          <w:szCs w:val="20"/>
                        </w:rPr>
                        <w:t xml:space="preserve">, focusing on Europe and Countries involved in WW2. After this, we will move into our </w:t>
                      </w:r>
                      <w:proofErr w:type="gramStart"/>
                      <w:r w:rsidR="0065295C" w:rsidRPr="00160E27">
                        <w:rPr>
                          <w:rFonts w:ascii="Letter-join No-Lead 4" w:hAnsi="Letter-join No-Lead 4" w:cs="Calibri"/>
                          <w:bCs/>
                          <w:color w:val="000000" w:themeColor="text1"/>
                          <w:sz w:val="20"/>
                          <w:szCs w:val="20"/>
                        </w:rPr>
                        <w:t>History</w:t>
                      </w:r>
                      <w:proofErr w:type="gramEnd"/>
                      <w:r w:rsidR="0065295C" w:rsidRPr="00160E27">
                        <w:rPr>
                          <w:rFonts w:ascii="Letter-join No-Lead 4" w:hAnsi="Letter-join No-Lead 4" w:cs="Calibri"/>
                          <w:bCs/>
                          <w:color w:val="000000" w:themeColor="text1"/>
                          <w:sz w:val="20"/>
                          <w:szCs w:val="20"/>
                        </w:rPr>
                        <w:t xml:space="preserve"> learning all about WW2. The children will learn: when WW2 occurred, why it started, what countries were involved, the role of key individuals, what it was likes during the Blitz and what the Holocaust is. After half term, we will begin to learn about Space and will look at the connection between the end of WW2 and the Space Race. </w:t>
                      </w: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v:textbox>
              </v:shape>
            </w:pict>
          </mc:Fallback>
        </mc:AlternateContent>
      </w:r>
      <w:r>
        <w:rPr>
          <w:noProof/>
        </w:rPr>
        <mc:AlternateContent>
          <mc:Choice Requires="wps">
            <w:drawing>
              <wp:anchor distT="0" distB="0" distL="114300" distR="114300" simplePos="0" relativeHeight="251649024" behindDoc="0" locked="0" layoutInCell="1" allowOverlap="1" wp14:anchorId="1FC61558" wp14:editId="41BB806C">
                <wp:simplePos x="0" y="0"/>
                <wp:positionH relativeFrom="page">
                  <wp:posOffset>1047749</wp:posOffset>
                </wp:positionH>
                <wp:positionV relativeFrom="page">
                  <wp:posOffset>1895475</wp:posOffset>
                </wp:positionV>
                <wp:extent cx="2581275" cy="297815"/>
                <wp:effectExtent l="0" t="0" r="9525" b="6985"/>
                <wp:wrapTight wrapText="bothSides">
                  <wp:wrapPolygon edited="0">
                    <wp:start x="0" y="0"/>
                    <wp:lineTo x="0" y="20725"/>
                    <wp:lineTo x="21520" y="20725"/>
                    <wp:lineTo x="21520" y="0"/>
                    <wp:lineTo x="0" y="0"/>
                  </wp:wrapPolygon>
                </wp:wrapTight>
                <wp:docPr id="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24A70" w14:textId="343475AA" w:rsidR="00A443E6" w:rsidRPr="00160E27" w:rsidRDefault="00A443E6" w:rsidP="00EA318F">
                            <w:pPr>
                              <w:ind w:left="720" w:hanging="720"/>
                              <w:rPr>
                                <w:rFonts w:ascii="Letter-join No-Lead 4" w:hAnsi="Letter-join No-Lead 4"/>
                                <w:b/>
                                <w:sz w:val="36"/>
                                <w:szCs w:val="36"/>
                              </w:rPr>
                            </w:pPr>
                            <w:r w:rsidRPr="00C83CA5">
                              <w:rPr>
                                <w:rFonts w:ascii="Calibri" w:hAnsi="Calibri"/>
                                <w:sz w:val="28"/>
                                <w:szCs w:val="28"/>
                              </w:rPr>
                              <w:t xml:space="preserve">  </w:t>
                            </w:r>
                            <w:r w:rsidR="00D10EEC" w:rsidRPr="00160E27">
                              <w:rPr>
                                <w:rFonts w:ascii="Letter-join No-Lead 4" w:hAnsi="Letter-join No-Lead 4"/>
                                <w:b/>
                                <w:sz w:val="36"/>
                                <w:szCs w:val="36"/>
                              </w:rPr>
                              <w:t>Autumn Term</w:t>
                            </w:r>
                            <w:r w:rsidR="008C539F" w:rsidRPr="00160E27">
                              <w:rPr>
                                <w:rFonts w:ascii="Letter-join No-Lead 4" w:hAnsi="Letter-join No-Lead 4"/>
                                <w:b/>
                                <w:sz w:val="36"/>
                                <w:szCs w:val="36"/>
                              </w:rPr>
                              <w:t xml:space="preserve"> 202</w:t>
                            </w:r>
                            <w:r w:rsidR="0065295C" w:rsidRPr="00160E27">
                              <w:rPr>
                                <w:rFonts w:ascii="Letter-join No-Lead 4" w:hAnsi="Letter-join No-Lead 4"/>
                                <w:b/>
                                <w:sz w:val="36"/>
                                <w:szCs w:val="36"/>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61558" id="Text Box 79" o:spid="_x0000_s1028" type="#_x0000_t202" style="position:absolute;margin-left:82.5pt;margin-top:149.25pt;width:203.25pt;height:23.4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" filled="f" stroked="f">
                <v:textbox inset="0,0,0,0">
                  <w:txbxContent>
                    <w:p w14:paraId="63624A70" w14:textId="343475AA" w:rsidR="00A443E6" w:rsidRPr="00160E27" w:rsidRDefault="00A443E6" w:rsidP="00EA318F">
                      <w:pPr>
                        <w:ind w:left="720" w:hanging="720"/>
                        <w:rPr>
                          <w:rFonts w:ascii="Letter-join No-Lead 4" w:hAnsi="Letter-join No-Lead 4"/>
                          <w:b/>
                          <w:sz w:val="36"/>
                          <w:szCs w:val="36"/>
                        </w:rPr>
                      </w:pPr>
                      <w:r w:rsidRPr="00C83CA5">
                        <w:rPr>
                          <w:rFonts w:ascii="Calibri" w:hAnsi="Calibri"/>
                          <w:sz w:val="28"/>
                          <w:szCs w:val="28"/>
                        </w:rPr>
                        <w:t xml:space="preserve">  </w:t>
                      </w:r>
                      <w:r w:rsidR="00D10EEC" w:rsidRPr="00160E27">
                        <w:rPr>
                          <w:rFonts w:ascii="Letter-join No-Lead 4" w:hAnsi="Letter-join No-Lead 4"/>
                          <w:b/>
                          <w:sz w:val="36"/>
                          <w:szCs w:val="36"/>
                        </w:rPr>
                        <w:t>Autumn Term</w:t>
                      </w:r>
                      <w:r w:rsidR="008C539F" w:rsidRPr="00160E27">
                        <w:rPr>
                          <w:rFonts w:ascii="Letter-join No-Lead 4" w:hAnsi="Letter-join No-Lead 4"/>
                          <w:b/>
                          <w:sz w:val="36"/>
                          <w:szCs w:val="36"/>
                        </w:rPr>
                        <w:t xml:space="preserve"> 202</w:t>
                      </w:r>
                      <w:r w:rsidR="0065295C" w:rsidRPr="00160E27">
                        <w:rPr>
                          <w:rFonts w:ascii="Letter-join No-Lead 4" w:hAnsi="Letter-join No-Lead 4"/>
                          <w:b/>
                          <w:sz w:val="36"/>
                          <w:szCs w:val="36"/>
                        </w:rPr>
                        <w:t>5</w:t>
                      </w:r>
                    </w:p>
                  </w:txbxContent>
                </v:textbox>
                <w10:wrap type="tight" anchorx="page" anchory="page"/>
              </v:shape>
            </w:pict>
          </mc:Fallback>
        </mc:AlternateContent>
      </w:r>
      <w:r w:rsidR="00E14C15">
        <w:rPr>
          <w:noProof/>
        </w:rPr>
        <mc:AlternateContent>
          <mc:Choice Requires="wps">
            <w:drawing>
              <wp:anchor distT="0" distB="0" distL="114300" distR="114300" simplePos="0" relativeHeight="251653120" behindDoc="0" locked="0" layoutInCell="1" allowOverlap="1" wp14:anchorId="5A78BAF1" wp14:editId="0ED2CC99">
                <wp:simplePos x="0" y="0"/>
                <wp:positionH relativeFrom="margin">
                  <wp:posOffset>120015</wp:posOffset>
                </wp:positionH>
                <wp:positionV relativeFrom="margin">
                  <wp:posOffset>-2888615</wp:posOffset>
                </wp:positionV>
                <wp:extent cx="6561455" cy="2133600"/>
                <wp:effectExtent l="0" t="0" r="0" b="0"/>
                <wp:wrapTight wrapText="bothSides">
                  <wp:wrapPolygon edited="0">
                    <wp:start x="188" y="579"/>
                    <wp:lineTo x="188" y="20829"/>
                    <wp:lineTo x="21385" y="20829"/>
                    <wp:lineTo x="21385" y="579"/>
                    <wp:lineTo x="188" y="579"/>
                  </wp:wrapPolygon>
                </wp:wrapTight>
                <wp:docPr id="1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1455" cy="2133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313E3B15" w14:textId="1FA4AA01" w:rsidR="00A443E6" w:rsidRPr="00AA4CC1" w:rsidRDefault="00A443E6" w:rsidP="00E42294">
                            <w:pPr>
                              <w:spacing w:after="0"/>
                              <w:contextualSpacing/>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Homework expectations</w:t>
                            </w:r>
                          </w:p>
                          <w:p w14:paraId="6BB3331D" w14:textId="77777777" w:rsidR="00E42294"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 new yellow reading diary. This should be at school every day with their levelled reading book. Children </w:t>
                            </w:r>
                            <w:r w:rsidR="00E42294" w:rsidRPr="00AA4CC1">
                              <w:rPr>
                                <w:rFonts w:ascii="Letter-join No-Lead 4" w:hAnsi="Letter-join No-Lead 4" w:cs="Calibri"/>
                                <w:color w:val="000000" w:themeColor="text1"/>
                                <w:sz w:val="18"/>
                                <w:szCs w:val="18"/>
                              </w:rPr>
                              <w:t>a</w:t>
                            </w:r>
                            <w:r w:rsidRPr="00AA4CC1">
                              <w:rPr>
                                <w:rFonts w:ascii="Letter-join No-Lead 4" w:hAnsi="Letter-join No-Lead 4" w:cs="Calibri"/>
                                <w:color w:val="000000" w:themeColor="text1"/>
                                <w:sz w:val="18"/>
                                <w:szCs w:val="18"/>
                              </w:rPr>
                              <w:t>re expected to read x4 per week.</w:t>
                            </w:r>
                            <w:r w:rsidR="00E42294" w:rsidRPr="00AA4CC1">
                              <w:rPr>
                                <w:rFonts w:ascii="Letter-join No-Lead 4" w:hAnsi="Letter-join No-Lead 4" w:cs="Calibri"/>
                                <w:color w:val="000000" w:themeColor="text1"/>
                                <w:sz w:val="18"/>
                                <w:szCs w:val="18"/>
                              </w:rPr>
                              <w:t xml:space="preserve"> Reading diaries need signing by an adult.</w:t>
                            </w:r>
                          </w:p>
                          <w:p w14:paraId="4B7D1E95" w14:textId="4315E2E5" w:rsidR="00E14C15" w:rsidRPr="00AA4CC1" w:rsidRDefault="00E42294"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access codes for </w:t>
                            </w:r>
                            <w:proofErr w:type="spellStart"/>
                            <w:r w:rsidRPr="00AA4CC1">
                              <w:rPr>
                                <w:rFonts w:ascii="Letter-join No-Lead 4" w:hAnsi="Letter-join No-Lead 4" w:cs="Calibri"/>
                                <w:color w:val="000000" w:themeColor="text1"/>
                                <w:sz w:val="18"/>
                                <w:szCs w:val="18"/>
                              </w:rPr>
                              <w:t>SeeSaw</w:t>
                            </w:r>
                            <w:proofErr w:type="spellEnd"/>
                            <w:r w:rsidRPr="00AA4CC1">
                              <w:rPr>
                                <w:rFonts w:ascii="Letter-join No-Lead 4" w:hAnsi="Letter-join No-Lead 4" w:cs="Calibri"/>
                                <w:color w:val="000000" w:themeColor="text1"/>
                                <w:sz w:val="18"/>
                                <w:szCs w:val="18"/>
                              </w:rPr>
                              <w:t xml:space="preserve">. If you have any problems with this, please speak with your child’s teacher.  </w:t>
                            </w:r>
                          </w:p>
                          <w:p w14:paraId="0CAE2623" w14:textId="4CE0F2BA" w:rsidR="00E14C15"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also have access log-ins to Times Tables Rock Stars and Bug Club where they can </w:t>
                            </w:r>
                            <w:r w:rsidR="00E42294" w:rsidRPr="00AA4CC1">
                              <w:rPr>
                                <w:rFonts w:ascii="Letter-join No-Lead 4" w:hAnsi="Letter-join No-Lead 4" w:cs="Calibri"/>
                                <w:color w:val="000000" w:themeColor="text1"/>
                                <w:sz w:val="18"/>
                                <w:szCs w:val="18"/>
                              </w:rPr>
                              <w:t>practice</w:t>
                            </w:r>
                            <w:r w:rsidRPr="00AA4CC1">
                              <w:rPr>
                                <w:rFonts w:ascii="Letter-join No-Lead 4" w:hAnsi="Letter-join No-Lead 4" w:cs="Calibri"/>
                                <w:color w:val="000000" w:themeColor="text1"/>
                                <w:sz w:val="18"/>
                                <w:szCs w:val="18"/>
                              </w:rPr>
                              <w:t xml:space="preserve"> their tables and read a levelled book online.</w:t>
                            </w:r>
                          </w:p>
                          <w:p w14:paraId="3B6D670D" w14:textId="64CEE597" w:rsidR="00A443E6"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Weekly homework </w:t>
                            </w:r>
                            <w:r w:rsidR="00E42294" w:rsidRPr="00AA4CC1">
                              <w:rPr>
                                <w:rFonts w:ascii="Letter-join No-Lead 4" w:hAnsi="Letter-join No-Lead 4" w:cs="Calibri"/>
                                <w:color w:val="000000" w:themeColor="text1"/>
                                <w:sz w:val="18"/>
                                <w:szCs w:val="18"/>
                              </w:rPr>
                              <w:t>–</w:t>
                            </w:r>
                            <w:r w:rsidRPr="00AA4CC1">
                              <w:rPr>
                                <w:rFonts w:ascii="Letter-join No-Lead 4" w:hAnsi="Letter-join No-Lead 4" w:cs="Calibri"/>
                                <w:color w:val="000000" w:themeColor="text1"/>
                                <w:sz w:val="18"/>
                                <w:szCs w:val="18"/>
                              </w:rPr>
                              <w:t xml:space="preserve"> </w:t>
                            </w:r>
                            <w:r w:rsidR="00E42294" w:rsidRPr="00AA4CC1">
                              <w:rPr>
                                <w:rFonts w:ascii="Letter-join No-Lead 4" w:hAnsi="Letter-join No-Lead 4" w:cs="Calibri"/>
                                <w:color w:val="000000" w:themeColor="text1"/>
                                <w:sz w:val="18"/>
                                <w:szCs w:val="18"/>
                              </w:rPr>
                              <w:t xml:space="preserve">Weekly </w:t>
                            </w:r>
                            <w:proofErr w:type="spellStart"/>
                            <w:r w:rsidR="00E42294" w:rsidRPr="00AA4CC1">
                              <w:rPr>
                                <w:rFonts w:ascii="Letter-join No-Lead 4" w:hAnsi="Letter-join No-Lead 4" w:cs="Calibri"/>
                                <w:color w:val="000000" w:themeColor="text1"/>
                                <w:sz w:val="18"/>
                                <w:szCs w:val="18"/>
                              </w:rPr>
                              <w:t>Maths</w:t>
                            </w:r>
                            <w:proofErr w:type="spellEnd"/>
                            <w:r w:rsidR="00E42294" w:rsidRPr="00AA4CC1">
                              <w:rPr>
                                <w:rFonts w:ascii="Letter-join No-Lead 4" w:hAnsi="Letter-join No-Lead 4" w:cs="Calibri"/>
                                <w:color w:val="000000" w:themeColor="text1"/>
                                <w:sz w:val="18"/>
                                <w:szCs w:val="18"/>
                              </w:rPr>
                              <w:t xml:space="preserve"> and English homework will be set every Friday. This will be available on See Saw and paper copies will be available.</w:t>
                            </w:r>
                          </w:p>
                          <w:p w14:paraId="6F173011" w14:textId="6230D216" w:rsidR="00A443E6" w:rsidRPr="00AA4CC1" w:rsidRDefault="00370DA3"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We will also be setting a</w:t>
                            </w:r>
                            <w:r w:rsidR="00213770" w:rsidRPr="00AA4CC1">
                              <w:rPr>
                                <w:rFonts w:ascii="Letter-join No-Lead 4" w:hAnsi="Letter-join No-Lead 4" w:cs="Calibri"/>
                                <w:color w:val="000000" w:themeColor="text1"/>
                                <w:sz w:val="18"/>
                                <w:szCs w:val="18"/>
                              </w:rPr>
                              <w:t xml:space="preserve"> family</w:t>
                            </w:r>
                            <w:r w:rsidRPr="00AA4CC1">
                              <w:rPr>
                                <w:rFonts w:ascii="Letter-join No-Lead 4" w:hAnsi="Letter-join No-Lead 4" w:cs="Calibri"/>
                                <w:color w:val="000000" w:themeColor="text1"/>
                                <w:sz w:val="18"/>
                                <w:szCs w:val="18"/>
                              </w:rPr>
                              <w:t xml:space="preserve"> homework challenge related to our real project - more information about this is coming soon.</w:t>
                            </w:r>
                          </w:p>
                          <w:p w14:paraId="679BEDEA" w14:textId="77777777" w:rsidR="00A443E6" w:rsidRDefault="00A443E6" w:rsidP="00476209">
                            <w:pPr>
                              <w:spacing w:after="0"/>
                              <w:rPr>
                                <w:rFonts w:ascii="Comic Sans MS" w:hAnsi="Comic Sans MS"/>
                                <w:color w:val="000000" w:themeColor="text1"/>
                                <w:sz w:val="22"/>
                              </w:rPr>
                            </w:pP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8BAF1" id="Text Box 447" o:spid="_x0000_s1029" type="#_x0000_t202" style="position:absolute;margin-left:9.45pt;margin-top:-227.45pt;width:516.65pt;height:168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" filled="f" stroked="f">
                <v:textbox inset=",7.2pt,,7.2pt">
                  <w:txbxContent>
                    <w:p w14:paraId="313E3B15" w14:textId="1FA4AA01" w:rsidR="00A443E6" w:rsidRPr="00AA4CC1" w:rsidRDefault="00A443E6" w:rsidP="00E42294">
                      <w:pPr>
                        <w:spacing w:after="0"/>
                        <w:contextualSpacing/>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Homework expectations</w:t>
                      </w:r>
                    </w:p>
                    <w:p w14:paraId="6BB3331D" w14:textId="77777777" w:rsidR="00E42294"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 new yellow reading diary. This should be at school every day with their levelled reading book. Children </w:t>
                      </w:r>
                      <w:r w:rsidR="00E42294" w:rsidRPr="00AA4CC1">
                        <w:rPr>
                          <w:rFonts w:ascii="Letter-join No-Lead 4" w:hAnsi="Letter-join No-Lead 4" w:cs="Calibri"/>
                          <w:color w:val="000000" w:themeColor="text1"/>
                          <w:sz w:val="18"/>
                          <w:szCs w:val="18"/>
                        </w:rPr>
                        <w:t>a</w:t>
                      </w:r>
                      <w:r w:rsidRPr="00AA4CC1">
                        <w:rPr>
                          <w:rFonts w:ascii="Letter-join No-Lead 4" w:hAnsi="Letter-join No-Lead 4" w:cs="Calibri"/>
                          <w:color w:val="000000" w:themeColor="text1"/>
                          <w:sz w:val="18"/>
                          <w:szCs w:val="18"/>
                        </w:rPr>
                        <w:t>re expected to read x4 per week.</w:t>
                      </w:r>
                      <w:r w:rsidR="00E42294" w:rsidRPr="00AA4CC1">
                        <w:rPr>
                          <w:rFonts w:ascii="Letter-join No-Lead 4" w:hAnsi="Letter-join No-Lead 4" w:cs="Calibri"/>
                          <w:color w:val="000000" w:themeColor="text1"/>
                          <w:sz w:val="18"/>
                          <w:szCs w:val="18"/>
                        </w:rPr>
                        <w:t xml:space="preserve"> Reading diaries need signing by an adult.</w:t>
                      </w:r>
                    </w:p>
                    <w:p w14:paraId="4B7D1E95" w14:textId="4315E2E5" w:rsidR="00E14C15" w:rsidRPr="00AA4CC1" w:rsidRDefault="00E42294"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have been sent home with access codes for </w:t>
                      </w:r>
                      <w:proofErr w:type="spellStart"/>
                      <w:r w:rsidRPr="00AA4CC1">
                        <w:rPr>
                          <w:rFonts w:ascii="Letter-join No-Lead 4" w:hAnsi="Letter-join No-Lead 4" w:cs="Calibri"/>
                          <w:color w:val="000000" w:themeColor="text1"/>
                          <w:sz w:val="18"/>
                          <w:szCs w:val="18"/>
                        </w:rPr>
                        <w:t>SeeSaw</w:t>
                      </w:r>
                      <w:proofErr w:type="spellEnd"/>
                      <w:r w:rsidRPr="00AA4CC1">
                        <w:rPr>
                          <w:rFonts w:ascii="Letter-join No-Lead 4" w:hAnsi="Letter-join No-Lead 4" w:cs="Calibri"/>
                          <w:color w:val="000000" w:themeColor="text1"/>
                          <w:sz w:val="18"/>
                          <w:szCs w:val="18"/>
                        </w:rPr>
                        <w:t xml:space="preserve">. If you have any problems with this, please speak with your child’s teacher.  </w:t>
                      </w:r>
                    </w:p>
                    <w:p w14:paraId="0CAE2623" w14:textId="4CE0F2BA" w:rsidR="00E14C15"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Children also have access log-ins to Times Tables Rock Stars and Bug Club where they can </w:t>
                      </w:r>
                      <w:r w:rsidR="00E42294" w:rsidRPr="00AA4CC1">
                        <w:rPr>
                          <w:rFonts w:ascii="Letter-join No-Lead 4" w:hAnsi="Letter-join No-Lead 4" w:cs="Calibri"/>
                          <w:color w:val="000000" w:themeColor="text1"/>
                          <w:sz w:val="18"/>
                          <w:szCs w:val="18"/>
                        </w:rPr>
                        <w:t>practice</w:t>
                      </w:r>
                      <w:r w:rsidRPr="00AA4CC1">
                        <w:rPr>
                          <w:rFonts w:ascii="Letter-join No-Lead 4" w:hAnsi="Letter-join No-Lead 4" w:cs="Calibri"/>
                          <w:color w:val="000000" w:themeColor="text1"/>
                          <w:sz w:val="18"/>
                          <w:szCs w:val="18"/>
                        </w:rPr>
                        <w:t xml:space="preserve"> their tables and read a levelled book online.</w:t>
                      </w:r>
                    </w:p>
                    <w:p w14:paraId="3B6D670D" w14:textId="64CEE597" w:rsidR="00A443E6" w:rsidRPr="00AA4CC1" w:rsidRDefault="00E14C15"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 xml:space="preserve">Weekly homework </w:t>
                      </w:r>
                      <w:r w:rsidR="00E42294" w:rsidRPr="00AA4CC1">
                        <w:rPr>
                          <w:rFonts w:ascii="Letter-join No-Lead 4" w:hAnsi="Letter-join No-Lead 4" w:cs="Calibri"/>
                          <w:color w:val="000000" w:themeColor="text1"/>
                          <w:sz w:val="18"/>
                          <w:szCs w:val="18"/>
                        </w:rPr>
                        <w:t>–</w:t>
                      </w:r>
                      <w:r w:rsidRPr="00AA4CC1">
                        <w:rPr>
                          <w:rFonts w:ascii="Letter-join No-Lead 4" w:hAnsi="Letter-join No-Lead 4" w:cs="Calibri"/>
                          <w:color w:val="000000" w:themeColor="text1"/>
                          <w:sz w:val="18"/>
                          <w:szCs w:val="18"/>
                        </w:rPr>
                        <w:t xml:space="preserve"> </w:t>
                      </w:r>
                      <w:r w:rsidR="00E42294" w:rsidRPr="00AA4CC1">
                        <w:rPr>
                          <w:rFonts w:ascii="Letter-join No-Lead 4" w:hAnsi="Letter-join No-Lead 4" w:cs="Calibri"/>
                          <w:color w:val="000000" w:themeColor="text1"/>
                          <w:sz w:val="18"/>
                          <w:szCs w:val="18"/>
                        </w:rPr>
                        <w:t xml:space="preserve">Weekly </w:t>
                      </w:r>
                      <w:proofErr w:type="spellStart"/>
                      <w:r w:rsidR="00E42294" w:rsidRPr="00AA4CC1">
                        <w:rPr>
                          <w:rFonts w:ascii="Letter-join No-Lead 4" w:hAnsi="Letter-join No-Lead 4" w:cs="Calibri"/>
                          <w:color w:val="000000" w:themeColor="text1"/>
                          <w:sz w:val="18"/>
                          <w:szCs w:val="18"/>
                        </w:rPr>
                        <w:t>Maths</w:t>
                      </w:r>
                      <w:proofErr w:type="spellEnd"/>
                      <w:r w:rsidR="00E42294" w:rsidRPr="00AA4CC1">
                        <w:rPr>
                          <w:rFonts w:ascii="Letter-join No-Lead 4" w:hAnsi="Letter-join No-Lead 4" w:cs="Calibri"/>
                          <w:color w:val="000000" w:themeColor="text1"/>
                          <w:sz w:val="18"/>
                          <w:szCs w:val="18"/>
                        </w:rPr>
                        <w:t xml:space="preserve"> and English homework will be set every Friday. This will be available on See Saw and paper copies will be available.</w:t>
                      </w:r>
                    </w:p>
                    <w:p w14:paraId="6F173011" w14:textId="6230D216" w:rsidR="00A443E6" w:rsidRPr="00AA4CC1" w:rsidRDefault="00370DA3" w:rsidP="00E42294">
                      <w:pPr>
                        <w:pStyle w:val="ListParagraph"/>
                        <w:numPr>
                          <w:ilvl w:val="0"/>
                          <w:numId w:val="9"/>
                        </w:numPr>
                        <w:spacing w:after="0"/>
                        <w:jc w:val="both"/>
                        <w:rPr>
                          <w:rFonts w:ascii="Letter-join No-Lead 4" w:hAnsi="Letter-join No-Lead 4" w:cs="Calibri"/>
                          <w:color w:val="000000" w:themeColor="text1"/>
                          <w:sz w:val="18"/>
                          <w:szCs w:val="18"/>
                        </w:rPr>
                      </w:pPr>
                      <w:r w:rsidRPr="00AA4CC1">
                        <w:rPr>
                          <w:rFonts w:ascii="Letter-join No-Lead 4" w:hAnsi="Letter-join No-Lead 4" w:cs="Calibri"/>
                          <w:color w:val="000000" w:themeColor="text1"/>
                          <w:sz w:val="18"/>
                          <w:szCs w:val="18"/>
                        </w:rPr>
                        <w:t>We will also be setting a</w:t>
                      </w:r>
                      <w:r w:rsidR="00213770" w:rsidRPr="00AA4CC1">
                        <w:rPr>
                          <w:rFonts w:ascii="Letter-join No-Lead 4" w:hAnsi="Letter-join No-Lead 4" w:cs="Calibri"/>
                          <w:color w:val="000000" w:themeColor="text1"/>
                          <w:sz w:val="18"/>
                          <w:szCs w:val="18"/>
                        </w:rPr>
                        <w:t xml:space="preserve"> family</w:t>
                      </w:r>
                      <w:r w:rsidRPr="00AA4CC1">
                        <w:rPr>
                          <w:rFonts w:ascii="Letter-join No-Lead 4" w:hAnsi="Letter-join No-Lead 4" w:cs="Calibri"/>
                          <w:color w:val="000000" w:themeColor="text1"/>
                          <w:sz w:val="18"/>
                          <w:szCs w:val="18"/>
                        </w:rPr>
                        <w:t xml:space="preserve"> homework challenge related to our real project - more information about this is coming soon.</w:t>
                      </w:r>
                    </w:p>
                    <w:p w14:paraId="679BEDEA" w14:textId="77777777" w:rsidR="00A443E6" w:rsidRDefault="00A443E6" w:rsidP="00476209">
                      <w:pPr>
                        <w:spacing w:after="0"/>
                        <w:rPr>
                          <w:rFonts w:ascii="Comic Sans MS" w:hAnsi="Comic Sans MS"/>
                          <w:color w:val="000000" w:themeColor="text1"/>
                          <w:sz w:val="22"/>
                        </w:rPr>
                      </w:pP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v:textbox>
                <w10:wrap type="tight" anchorx="margin" anchory="margin"/>
              </v:shape>
            </w:pict>
          </mc:Fallback>
        </mc:AlternateContent>
      </w:r>
      <w:r w:rsidR="00AC232B">
        <w:rPr>
          <w:noProof/>
        </w:rPr>
        <mc:AlternateContent>
          <mc:Choice Requires="wps">
            <w:drawing>
              <wp:anchor distT="0" distB="0" distL="114300" distR="114300" simplePos="0" relativeHeight="251671552" behindDoc="0" locked="0" layoutInCell="1" allowOverlap="1" wp14:anchorId="090A7E6F" wp14:editId="72A1101C">
                <wp:simplePos x="0" y="0"/>
                <wp:positionH relativeFrom="page">
                  <wp:posOffset>365760</wp:posOffset>
                </wp:positionH>
                <wp:positionV relativeFrom="page">
                  <wp:posOffset>12517755</wp:posOffset>
                </wp:positionV>
                <wp:extent cx="2859405" cy="2765425"/>
                <wp:effectExtent l="0" t="0" r="0" b="0"/>
                <wp:wrapTight wrapText="bothSides">
                  <wp:wrapPolygon edited="0">
                    <wp:start x="0" y="0"/>
                    <wp:lineTo x="21600" y="0"/>
                    <wp:lineTo x="21600" y="21600"/>
                    <wp:lineTo x="0" y="21600"/>
                    <wp:lineTo x="0" y="0"/>
                  </wp:wrapPolygon>
                </wp:wrapTight>
                <wp:docPr id="218"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9405" cy="276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A7E6F" id="_x0000_s1030" type="#_x0000_t202" style="position:absolute;margin-left:28.8pt;margin-top:985.65pt;width:225.15pt;height:217.7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" filled="f" stroked="f">
                <v:textbox inset=",7.2pt,,7.2pt">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v:textbox>
                <w10:wrap type="tight" anchorx="page" anchory="page"/>
              </v:shape>
            </w:pict>
          </mc:Fallback>
        </mc:AlternateContent>
      </w:r>
      <w:r w:rsidR="00147EE1">
        <w:rPr>
          <w:noProof/>
        </w:rPr>
        <mc:AlternateContent>
          <mc:Choice Requires="wps">
            <w:drawing>
              <wp:anchor distT="0" distB="0" distL="114300" distR="114300" simplePos="0" relativeHeight="251663360" behindDoc="0" locked="0" layoutInCell="1" allowOverlap="1" wp14:anchorId="64A8875D" wp14:editId="4F4F86CB">
                <wp:simplePos x="0" y="0"/>
                <wp:positionH relativeFrom="page">
                  <wp:posOffset>3830782</wp:posOffset>
                </wp:positionH>
                <wp:positionV relativeFrom="page">
                  <wp:posOffset>4578927</wp:posOffset>
                </wp:positionV>
                <wp:extent cx="3283527" cy="2790825"/>
                <wp:effectExtent l="0" t="0" r="0" b="0"/>
                <wp:wrapTight wrapText="bothSides">
                  <wp:wrapPolygon edited="0">
                    <wp:start x="251" y="442"/>
                    <wp:lineTo x="251" y="21084"/>
                    <wp:lineTo x="21182" y="21084"/>
                    <wp:lineTo x="21182" y="442"/>
                    <wp:lineTo x="251" y="442"/>
                  </wp:wrapPolygon>
                </wp:wrapTight>
                <wp:docPr id="12"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27" cy="279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7E0B6" w14:textId="34AE279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5th Sept</w:t>
                            </w:r>
                            <w:r w:rsidRPr="00160E27">
                              <w:rPr>
                                <w:rFonts w:ascii="Letter-join No-Lead 4" w:hAnsi="Letter-join No-Lead 4" w:cs="Calibri"/>
                                <w:color w:val="000000" w:themeColor="text1"/>
                                <w:sz w:val="18"/>
                                <w:szCs w:val="18"/>
                              </w:rPr>
                              <w:t xml:space="preserve"> – Project Knowledge </w:t>
                            </w:r>
                            <w:proofErr w:type="spellStart"/>
                            <w:r w:rsidRPr="00160E27">
                              <w:rPr>
                                <w:rFonts w:ascii="Letter-join No-Lead 4" w:hAnsi="Letter-join No-Lead 4" w:cs="Calibri"/>
                                <w:color w:val="000000" w:themeColor="text1"/>
                                <w:sz w:val="18"/>
                                <w:szCs w:val="18"/>
                              </w:rPr>
                              <w:t>Organisers</w:t>
                            </w:r>
                            <w:proofErr w:type="spellEnd"/>
                            <w:r w:rsidRPr="00160E27">
                              <w:rPr>
                                <w:rFonts w:ascii="Letter-join No-Lead 4" w:hAnsi="Letter-join No-Lead 4" w:cs="Calibri"/>
                                <w:color w:val="000000" w:themeColor="text1"/>
                                <w:sz w:val="18"/>
                                <w:szCs w:val="18"/>
                              </w:rPr>
                              <w:t xml:space="preserve"> sent home. More detail about what the term’s Project will entail. </w:t>
                            </w:r>
                          </w:p>
                          <w:p w14:paraId="73A9803A" w14:textId="4EE7D528" w:rsidR="00A443E6"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KS2 Book Look – A chance to come into classrooms and see some of the learning that has been taking place. </w:t>
                            </w:r>
                          </w:p>
                          <w:p w14:paraId="2EE93866" w14:textId="15B437AE"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Inset day – School closed to children. </w:t>
                            </w:r>
                          </w:p>
                          <w:p w14:paraId="3DC8C7C2" w14:textId="074C28DB"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20</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 24</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Half Term </w:t>
                            </w:r>
                          </w:p>
                          <w:p w14:paraId="0FC809BE" w14:textId="77BDACF9"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31</w:t>
                            </w:r>
                            <w:r w:rsidRPr="00160E27">
                              <w:rPr>
                                <w:rFonts w:ascii="Letter-join No-Lead 4" w:hAnsi="Letter-join No-Lead 4" w:cs="Calibri"/>
                                <w:b/>
                                <w:bCs/>
                                <w:color w:val="000000" w:themeColor="text1"/>
                                <w:sz w:val="18"/>
                                <w:szCs w:val="18"/>
                                <w:vertAlign w:val="superscript"/>
                              </w:rPr>
                              <w:t>st</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Harvest Festival</w:t>
                            </w:r>
                          </w:p>
                          <w:p w14:paraId="42A1B9DA" w14:textId="1678FD0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w:t>
                            </w:r>
                            <w:r w:rsidRPr="00160E27">
                              <w:rPr>
                                <w:rFonts w:ascii="Letter-join No-Lead 4" w:hAnsi="Letter-join No-Lead 4" w:cs="Calibri"/>
                                <w:b/>
                                <w:bCs/>
                                <w:color w:val="000000" w:themeColor="text1"/>
                                <w:sz w:val="18"/>
                                <w:szCs w:val="18"/>
                                <w:vertAlign w:val="superscript"/>
                              </w:rPr>
                              <w:t>rd</w:t>
                            </w:r>
                            <w:r w:rsidRPr="00160E27">
                              <w:rPr>
                                <w:rFonts w:ascii="Letter-join No-Lead 4" w:hAnsi="Letter-join No-Lead 4" w:cs="Calibri"/>
                                <w:b/>
                                <w:bCs/>
                                <w:color w:val="000000" w:themeColor="text1"/>
                                <w:sz w:val="18"/>
                                <w:szCs w:val="18"/>
                              </w:rPr>
                              <w:t xml:space="preserve"> – 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Nov</w:t>
                            </w:r>
                            <w:r w:rsidRPr="00160E27">
                              <w:rPr>
                                <w:rFonts w:ascii="Letter-join No-Lead 4" w:hAnsi="Letter-join No-Lead 4" w:cs="Calibri"/>
                                <w:color w:val="000000" w:themeColor="text1"/>
                                <w:sz w:val="18"/>
                                <w:szCs w:val="18"/>
                              </w:rPr>
                              <w:t xml:space="preserve"> – Year 6 Into University Focus Week. Focus – Zoology </w:t>
                            </w:r>
                          </w:p>
                          <w:p w14:paraId="3A8E98CE" w14:textId="146BCD04"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and 19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color w:val="000000" w:themeColor="text1"/>
                                <w:sz w:val="18"/>
                                <w:szCs w:val="18"/>
                              </w:rPr>
                              <w:t xml:space="preserve"> Nov – Parent’s Evening </w:t>
                            </w:r>
                          </w:p>
                          <w:p w14:paraId="06A4C8C8" w14:textId="59ABBD2C"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11</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Winter Disco </w:t>
                            </w:r>
                          </w:p>
                          <w:p w14:paraId="2C853773" w14:textId="6762FD12"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Last day of term</w:t>
                            </w:r>
                          </w:p>
                          <w:p w14:paraId="48A92EE0" w14:textId="77777777" w:rsidR="00A443E6" w:rsidRPr="00160E27" w:rsidRDefault="00A443E6" w:rsidP="00A443E6">
                            <w:pPr>
                              <w:spacing w:after="0"/>
                              <w:rPr>
                                <w:rFonts w:ascii="Letter-join No-Lead 4" w:hAnsi="Letter-join No-Lead 4"/>
                                <w:color w:val="000000" w:themeColor="text1"/>
                                <w:sz w:val="18"/>
                                <w:szCs w:val="1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8875D" id="Text Box 450" o:spid="_x0000_s1031" type="#_x0000_t202" style="position:absolute;margin-left:301.65pt;margin-top:360.55pt;width:258.55pt;height:219.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" filled="f" stroked="f">
                <v:textbox inset=",7.2pt,,7.2pt">
                  <w:txbxContent>
                    <w:p w14:paraId="0117E0B6" w14:textId="34AE279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5th Sept</w:t>
                      </w:r>
                      <w:r w:rsidRPr="00160E27">
                        <w:rPr>
                          <w:rFonts w:ascii="Letter-join No-Lead 4" w:hAnsi="Letter-join No-Lead 4" w:cs="Calibri"/>
                          <w:color w:val="000000" w:themeColor="text1"/>
                          <w:sz w:val="18"/>
                          <w:szCs w:val="18"/>
                        </w:rPr>
                        <w:t xml:space="preserve"> – Project Knowledge </w:t>
                      </w:r>
                      <w:proofErr w:type="spellStart"/>
                      <w:r w:rsidRPr="00160E27">
                        <w:rPr>
                          <w:rFonts w:ascii="Letter-join No-Lead 4" w:hAnsi="Letter-join No-Lead 4" w:cs="Calibri"/>
                          <w:color w:val="000000" w:themeColor="text1"/>
                          <w:sz w:val="18"/>
                          <w:szCs w:val="18"/>
                        </w:rPr>
                        <w:t>Organisers</w:t>
                      </w:r>
                      <w:proofErr w:type="spellEnd"/>
                      <w:r w:rsidRPr="00160E27">
                        <w:rPr>
                          <w:rFonts w:ascii="Letter-join No-Lead 4" w:hAnsi="Letter-join No-Lead 4" w:cs="Calibri"/>
                          <w:color w:val="000000" w:themeColor="text1"/>
                          <w:sz w:val="18"/>
                          <w:szCs w:val="18"/>
                        </w:rPr>
                        <w:t xml:space="preserve"> sent home. More detail about what the term’s Project will entail. </w:t>
                      </w:r>
                    </w:p>
                    <w:p w14:paraId="73A9803A" w14:textId="4EE7D528" w:rsidR="00A443E6"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KS2 Book Look – A chance to come into classrooms and see some of the learning that has been taking place. </w:t>
                      </w:r>
                    </w:p>
                    <w:p w14:paraId="2EE93866" w14:textId="15B437AE"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Inset day – School closed to children. </w:t>
                      </w:r>
                    </w:p>
                    <w:p w14:paraId="3DC8C7C2" w14:textId="074C28DB"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20</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 24</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Half Term </w:t>
                      </w:r>
                    </w:p>
                    <w:p w14:paraId="0FC809BE" w14:textId="77BDACF9"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31</w:t>
                      </w:r>
                      <w:r w:rsidRPr="00160E27">
                        <w:rPr>
                          <w:rFonts w:ascii="Letter-join No-Lead 4" w:hAnsi="Letter-join No-Lead 4" w:cs="Calibri"/>
                          <w:b/>
                          <w:bCs/>
                          <w:color w:val="000000" w:themeColor="text1"/>
                          <w:sz w:val="18"/>
                          <w:szCs w:val="18"/>
                          <w:vertAlign w:val="superscript"/>
                        </w:rPr>
                        <w:t>st</w:t>
                      </w:r>
                      <w:r w:rsidRPr="00160E27">
                        <w:rPr>
                          <w:rFonts w:ascii="Letter-join No-Lead 4" w:hAnsi="Letter-join No-Lead 4" w:cs="Calibri"/>
                          <w:b/>
                          <w:bCs/>
                          <w:color w:val="000000" w:themeColor="text1"/>
                          <w:sz w:val="18"/>
                          <w:szCs w:val="18"/>
                        </w:rPr>
                        <w:t xml:space="preserve"> Oct</w:t>
                      </w:r>
                      <w:r w:rsidRPr="00160E27">
                        <w:rPr>
                          <w:rFonts w:ascii="Letter-join No-Lead 4" w:hAnsi="Letter-join No-Lead 4" w:cs="Calibri"/>
                          <w:color w:val="000000" w:themeColor="text1"/>
                          <w:sz w:val="18"/>
                          <w:szCs w:val="18"/>
                        </w:rPr>
                        <w:t xml:space="preserve"> – Harvest Festival</w:t>
                      </w:r>
                    </w:p>
                    <w:p w14:paraId="42A1B9DA" w14:textId="1678FD00"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3</w:t>
                      </w:r>
                      <w:r w:rsidRPr="00160E27">
                        <w:rPr>
                          <w:rFonts w:ascii="Letter-join No-Lead 4" w:hAnsi="Letter-join No-Lead 4" w:cs="Calibri"/>
                          <w:b/>
                          <w:bCs/>
                          <w:color w:val="000000" w:themeColor="text1"/>
                          <w:sz w:val="18"/>
                          <w:szCs w:val="18"/>
                          <w:vertAlign w:val="superscript"/>
                        </w:rPr>
                        <w:t>rd</w:t>
                      </w:r>
                      <w:r w:rsidRPr="00160E27">
                        <w:rPr>
                          <w:rFonts w:ascii="Letter-join No-Lead 4" w:hAnsi="Letter-join No-Lead 4" w:cs="Calibri"/>
                          <w:b/>
                          <w:bCs/>
                          <w:color w:val="000000" w:themeColor="text1"/>
                          <w:sz w:val="18"/>
                          <w:szCs w:val="18"/>
                        </w:rPr>
                        <w:t xml:space="preserve"> – 7</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Nov</w:t>
                      </w:r>
                      <w:r w:rsidRPr="00160E27">
                        <w:rPr>
                          <w:rFonts w:ascii="Letter-join No-Lead 4" w:hAnsi="Letter-join No-Lead 4" w:cs="Calibri"/>
                          <w:color w:val="000000" w:themeColor="text1"/>
                          <w:sz w:val="18"/>
                          <w:szCs w:val="18"/>
                        </w:rPr>
                        <w:t xml:space="preserve"> – Year 6 Into University Focus Week. Focus – Zoology </w:t>
                      </w:r>
                    </w:p>
                    <w:p w14:paraId="3A8E98CE" w14:textId="146BCD04"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and 19</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color w:val="000000" w:themeColor="text1"/>
                          <w:sz w:val="18"/>
                          <w:szCs w:val="18"/>
                        </w:rPr>
                        <w:t xml:space="preserve"> Nov – Parent’s Evening </w:t>
                      </w:r>
                    </w:p>
                    <w:p w14:paraId="06A4C8C8" w14:textId="59ABBD2C"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11</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Winter Disco </w:t>
                      </w:r>
                    </w:p>
                    <w:p w14:paraId="2C853773" w14:textId="6762FD12" w:rsidR="00C4620B" w:rsidRPr="00160E27" w:rsidRDefault="00C4620B" w:rsidP="00147EE1">
                      <w:pPr>
                        <w:pStyle w:val="ListParagraph"/>
                        <w:numPr>
                          <w:ilvl w:val="0"/>
                          <w:numId w:val="5"/>
                        </w:numPr>
                        <w:spacing w:after="0"/>
                        <w:rPr>
                          <w:rFonts w:ascii="Letter-join No-Lead 4" w:hAnsi="Letter-join No-Lead 4" w:cs="Calibri"/>
                          <w:color w:val="000000" w:themeColor="text1"/>
                          <w:sz w:val="18"/>
                          <w:szCs w:val="18"/>
                        </w:rPr>
                      </w:pPr>
                      <w:r w:rsidRPr="00160E27">
                        <w:rPr>
                          <w:rFonts w:ascii="Letter-join No-Lead 4" w:hAnsi="Letter-join No-Lead 4" w:cs="Calibri"/>
                          <w:b/>
                          <w:bCs/>
                          <w:color w:val="000000" w:themeColor="text1"/>
                          <w:sz w:val="18"/>
                          <w:szCs w:val="18"/>
                        </w:rPr>
                        <w:t>18</w:t>
                      </w:r>
                      <w:r w:rsidRPr="00160E27">
                        <w:rPr>
                          <w:rFonts w:ascii="Letter-join No-Lead 4" w:hAnsi="Letter-join No-Lead 4" w:cs="Calibri"/>
                          <w:b/>
                          <w:bCs/>
                          <w:color w:val="000000" w:themeColor="text1"/>
                          <w:sz w:val="18"/>
                          <w:szCs w:val="18"/>
                          <w:vertAlign w:val="superscript"/>
                        </w:rPr>
                        <w:t>th</w:t>
                      </w:r>
                      <w:r w:rsidRPr="00160E27">
                        <w:rPr>
                          <w:rFonts w:ascii="Letter-join No-Lead 4" w:hAnsi="Letter-join No-Lead 4" w:cs="Calibri"/>
                          <w:b/>
                          <w:bCs/>
                          <w:color w:val="000000" w:themeColor="text1"/>
                          <w:sz w:val="18"/>
                          <w:szCs w:val="18"/>
                        </w:rPr>
                        <w:t xml:space="preserve"> Dec</w:t>
                      </w:r>
                      <w:r w:rsidRPr="00160E27">
                        <w:rPr>
                          <w:rFonts w:ascii="Letter-join No-Lead 4" w:hAnsi="Letter-join No-Lead 4" w:cs="Calibri"/>
                          <w:color w:val="000000" w:themeColor="text1"/>
                          <w:sz w:val="18"/>
                          <w:szCs w:val="18"/>
                        </w:rPr>
                        <w:t xml:space="preserve"> – Last day of term</w:t>
                      </w:r>
                    </w:p>
                    <w:p w14:paraId="48A92EE0" w14:textId="77777777" w:rsidR="00A443E6" w:rsidRPr="00160E27" w:rsidRDefault="00A443E6" w:rsidP="00A443E6">
                      <w:pPr>
                        <w:spacing w:after="0"/>
                        <w:rPr>
                          <w:rFonts w:ascii="Letter-join No-Lead 4" w:hAnsi="Letter-join No-Lead 4"/>
                          <w:color w:val="000000" w:themeColor="text1"/>
                          <w:sz w:val="18"/>
                          <w:szCs w:val="18"/>
                        </w:rPr>
                      </w:pPr>
                    </w:p>
                  </w:txbxContent>
                </v:textbox>
                <w10:wrap type="tight" anchorx="page" anchory="page"/>
              </v:shape>
            </w:pict>
          </mc:Fallback>
        </mc:AlternateContent>
      </w:r>
      <w:r w:rsidR="008C539F">
        <w:rPr>
          <w:noProof/>
        </w:rPr>
        <mc:AlternateContent>
          <mc:Choice Requires="wps">
            <w:drawing>
              <wp:anchor distT="0" distB="0" distL="114300" distR="114300" simplePos="0" relativeHeight="251664546" behindDoc="0" locked="0" layoutInCell="1" allowOverlap="1" wp14:anchorId="5CDB0C6E" wp14:editId="681856F0">
                <wp:simplePos x="0" y="0"/>
                <wp:positionH relativeFrom="page">
                  <wp:posOffset>688340</wp:posOffset>
                </wp:positionH>
                <wp:positionV relativeFrom="page">
                  <wp:posOffset>2614930</wp:posOffset>
                </wp:positionV>
                <wp:extent cx="6324600" cy="1231900"/>
                <wp:effectExtent l="2540" t="0" r="0" b="1270"/>
                <wp:wrapTight wrapText="bothSides">
                  <wp:wrapPolygon edited="0">
                    <wp:start x="0" y="0"/>
                    <wp:lineTo x="21600" y="0"/>
                    <wp:lineTo x="21600" y="21600"/>
                    <wp:lineTo x="0" y="21600"/>
                    <wp:lineTo x="0" y="0"/>
                  </wp:wrapPolygon>
                </wp:wrapTight>
                <wp:docPr id="13"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23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B0C6E" id="Text Box 446" o:spid="_x0000_s1032" type="#_x0000_t202" style="position:absolute;margin-left:54.2pt;margin-top:205.9pt;width:498pt;height:97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" filled="f" stroked="f">
                <v:textbox inset=",7.2pt,,7.2pt">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v:textbox>
                <w10:wrap type="tight" anchorx="page" anchory="page"/>
              </v:shape>
            </w:pict>
          </mc:Fallback>
        </mc:AlternateContent>
      </w:r>
      <w:r w:rsidR="00285157">
        <w:t>`</w:t>
      </w:r>
      <w:r w:rsidR="00A11B42" w:rsidRPr="00A11B42">
        <w:rPr>
          <w:noProof/>
        </w:rPr>
        <w:t xml:space="preserve"> </w:t>
      </w:r>
      <w:r w:rsidR="00A11B42">
        <w:rPr>
          <w:noProof/>
        </w:rPr>
        <w:drawing>
          <wp:inline distT="0" distB="0" distL="0" distR="0" wp14:anchorId="6F69D018" wp14:editId="496120C1">
            <wp:extent cx="1219200" cy="179222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t xml:space="preserve"> </w:t>
      </w:r>
      <w:r w:rsidR="000C501E">
        <w:br w:type="page"/>
      </w:r>
      <w:r w:rsidR="00AC232B">
        <w:rPr>
          <w:noProof/>
        </w:rPr>
        <w:lastRenderedPageBreak/>
        <mc:AlternateContent>
          <mc:Choice Requires="wps">
            <w:drawing>
              <wp:anchor distT="45720" distB="45720" distL="114300" distR="114300" simplePos="0" relativeHeight="251682978" behindDoc="0" locked="0" layoutInCell="1" allowOverlap="1" wp14:anchorId="77C0AF9F" wp14:editId="361E6039">
                <wp:simplePos x="0" y="0"/>
                <wp:positionH relativeFrom="column">
                  <wp:align>center</wp:align>
                </wp:positionH>
                <wp:positionV relativeFrom="paragraph">
                  <wp:posOffset>182880</wp:posOffset>
                </wp:positionV>
                <wp:extent cx="2360930" cy="1404620"/>
                <wp:effectExtent l="0" t="0" r="22860" b="1143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C0AF9F" id="Text Box 2" o:spid="_x0000_s1033" type="#_x0000_t202" style="position:absolute;margin-left:0;margin-top:14.4pt;width:185.9pt;height:110.6pt;z-index:25168297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1MCKQ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rpNTAikCAABOBAAADgAAAAAAAAAAAAAAAAAuAgAAZHJzL2Uyb0Rv&#10;Yy54bWxQSwECLQAUAAYACAAAACEASFsnctsAAAAHAQAADwAAAAAAAAAAAAAAAACDBAAAZHJzL2Rv&#10;d25yZXYueG1sUEsFBgAAAAAEAAQA8wAAAIsFAAAAAA==&#10;">
                <v:textbox style="mso-fit-shape-to-text:t">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11B42">
        <w:rPr>
          <w:noProof/>
        </w:rPr>
        <w:drawing>
          <wp:inline distT="0" distB="0" distL="0" distR="0" wp14:anchorId="1816A2A1" wp14:editId="1448562F">
            <wp:extent cx="1219200" cy="1792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rPr>
          <w:noProof/>
        </w:rPr>
        <w:t xml:space="preserve"> </w:t>
      </w:r>
      <w:r w:rsidR="00A11B42">
        <w:rPr>
          <w:noProof/>
        </w:rPr>
        <mc:AlternateContent>
          <mc:Choice Requires="wps">
            <w:drawing>
              <wp:anchor distT="45720" distB="45720" distL="114300" distR="114300" simplePos="0" relativeHeight="251672738" behindDoc="0" locked="0" layoutInCell="1" allowOverlap="1" wp14:anchorId="389B0226" wp14:editId="2DAE48B8">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9B0226" id="_x0000_s1034" type="#_x0000_t202" style="position:absolute;margin-left:0;margin-top:14.4pt;width:185.9pt;height:110.6pt;z-index:25167273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QhjnJCkCAABOBAAADgAAAAAAAAAAAAAAAAAuAgAAZHJzL2Uyb0Rv&#10;Yy54bWxQSwECLQAUAAYACAAAACEASFsnctsAAAAHAQAADwAAAAAAAAAAAAAAAACDBAAAZHJzL2Rv&#10;d25yZXYueG1sUEsFBgAAAAAEAAQA8wAAAIsFAAAAAA==&#10;">
                <v:textbox style="mso-fit-shape-to-text:t">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CB3C94">
        <w:rPr>
          <w:noProof/>
        </w:rPr>
        <mc:AlternateContent>
          <mc:Choice Requires="wps">
            <w:drawing>
              <wp:anchor distT="0" distB="0" distL="114300" distR="114300" simplePos="0" relativeHeight="251674786" behindDoc="0" locked="0" layoutInCell="1" allowOverlap="1" wp14:anchorId="394756B8" wp14:editId="00D6A3CB">
                <wp:simplePos x="0" y="0"/>
                <wp:positionH relativeFrom="column">
                  <wp:posOffset>2194560</wp:posOffset>
                </wp:positionH>
                <wp:positionV relativeFrom="paragraph">
                  <wp:posOffset>328930</wp:posOffset>
                </wp:positionV>
                <wp:extent cx="2708275" cy="112204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4756B8" id="Text Box 27" o:spid="_x0000_s1035" type="#_x0000_t202" style="position:absolute;margin-left:172.8pt;margin-top:25.9pt;width:213.25pt;height:88.35pt;z-index:2516747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" filled="f" strokeweight=".5pt">
                <v:textbo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v:textbox>
              </v:shape>
            </w:pict>
          </mc:Fallback>
        </mc:AlternateContent>
      </w:r>
      <w:r w:rsidR="00CB3C94">
        <w:rPr>
          <w:noProof/>
        </w:rPr>
        <w:t>gr</w:t>
      </w:r>
      <w:r w:rsidR="00162293">
        <w:rPr>
          <w:noProof/>
        </w:rPr>
        <mc:AlternateContent>
          <mc:Choice Requires="wps">
            <w:drawing>
              <wp:anchor distT="0" distB="0" distL="114300" distR="114300" simplePos="0" relativeHeight="251666594" behindDoc="0" locked="0" layoutInCell="1" allowOverlap="1" wp14:anchorId="28BCFE61" wp14:editId="4F3DA551">
                <wp:simplePos x="0" y="0"/>
                <wp:positionH relativeFrom="page">
                  <wp:posOffset>561975</wp:posOffset>
                </wp:positionH>
                <wp:positionV relativeFrom="margin">
                  <wp:posOffset>-9365615</wp:posOffset>
                </wp:positionV>
                <wp:extent cx="6505575" cy="8467725"/>
                <wp:effectExtent l="0" t="0" r="0" b="0"/>
                <wp:wrapTight wrapText="bothSides">
                  <wp:wrapPolygon edited="0">
                    <wp:start x="127" y="146"/>
                    <wp:lineTo x="127" y="21430"/>
                    <wp:lineTo x="21379" y="21430"/>
                    <wp:lineTo x="21379" y="146"/>
                    <wp:lineTo x="127" y="146"/>
                  </wp:wrapPolygon>
                </wp:wrapTight>
                <wp:docPr id="10"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846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78625" w14:textId="7961BA4F" w:rsidR="00A443E6" w:rsidRPr="00AA4CC1" w:rsidRDefault="00A443E6" w:rsidP="00887CE7">
                            <w:pPr>
                              <w:spacing w:after="0" w:line="360" w:lineRule="auto"/>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 xml:space="preserve">Great start to the </w:t>
                            </w:r>
                            <w:r w:rsidR="005D3F71" w:rsidRPr="00AA4CC1">
                              <w:rPr>
                                <w:rFonts w:ascii="Letter-join No-Lead 4" w:hAnsi="Letter-join No-Lead 4" w:cs="Calibri"/>
                                <w:b/>
                                <w:color w:val="000000" w:themeColor="text1"/>
                                <w:sz w:val="18"/>
                                <w:szCs w:val="18"/>
                                <w:u w:val="single"/>
                              </w:rPr>
                              <w:t xml:space="preserve">year! </w:t>
                            </w:r>
                          </w:p>
                          <w:p w14:paraId="35355738" w14:textId="6FEF770A" w:rsidR="00CB3C94" w:rsidRPr="00AA4CC1" w:rsidRDefault="00CB3C94" w:rsidP="00887CE7">
                            <w:pPr>
                              <w:spacing w:after="0" w:line="360" w:lineRule="auto"/>
                              <w:rPr>
                                <w:rFonts w:ascii="Letter-join No-Lead 4" w:hAnsi="Letter-join No-Lead 4" w:cs="Calibri"/>
                                <w:bCs/>
                                <w:color w:val="000000" w:themeColor="text1"/>
                                <w:sz w:val="18"/>
                                <w:szCs w:val="18"/>
                              </w:rPr>
                            </w:pPr>
                            <w:r w:rsidRPr="00AA4CC1">
                              <w:rPr>
                                <w:rFonts w:ascii="Letter-join No-Lead 4" w:hAnsi="Letter-join No-Lead 4" w:cs="Calibri"/>
                                <w:bCs/>
                                <w:color w:val="000000" w:themeColor="text1"/>
                                <w:sz w:val="18"/>
                                <w:szCs w:val="18"/>
                              </w:rPr>
                              <w:t xml:space="preserve">We have had a brilliant start to the year settling back in and getting to know each other. Throughout the first 4 days back, we focused on our learning powers: responsible, reflective, resourceful, reciprocal and resilient. This has been a real positive start and we will continue to work upon and develop these key learning behaviors throughout the year. </w:t>
                            </w:r>
                          </w:p>
                          <w:p w14:paraId="31EEE730" w14:textId="3527E857" w:rsidR="00CB3C94" w:rsidRDefault="00CB3C94" w:rsidP="00887CE7">
                            <w:pPr>
                              <w:spacing w:after="0" w:line="360" w:lineRule="auto"/>
                              <w:rPr>
                                <w:rFonts w:ascii="Calibri" w:hAnsi="Calibri" w:cs="Calibri"/>
                                <w:bCs/>
                                <w:color w:val="000000" w:themeColor="text1"/>
                                <w:sz w:val="22"/>
                              </w:rPr>
                            </w:pPr>
                          </w:p>
                          <w:p w14:paraId="57092B85" w14:textId="15D765F6" w:rsidR="00CB3C94" w:rsidRDefault="00CB3C94" w:rsidP="00887CE7">
                            <w:pPr>
                              <w:spacing w:after="0" w:line="360" w:lineRule="auto"/>
                              <w:rPr>
                                <w:rFonts w:ascii="Calibri" w:hAnsi="Calibri" w:cs="Calibri"/>
                                <w:bCs/>
                                <w:color w:val="000000" w:themeColor="text1"/>
                                <w:sz w:val="22"/>
                              </w:rPr>
                            </w:pPr>
                          </w:p>
                          <w:p w14:paraId="036F3D47" w14:textId="5D8E7507" w:rsidR="00CB3C94" w:rsidRDefault="00CB3C94" w:rsidP="00887CE7">
                            <w:pPr>
                              <w:spacing w:after="0" w:line="360" w:lineRule="auto"/>
                              <w:rPr>
                                <w:rFonts w:ascii="Calibri" w:hAnsi="Calibri" w:cs="Calibri"/>
                                <w:bCs/>
                                <w:color w:val="000000" w:themeColor="text1"/>
                                <w:sz w:val="22"/>
                              </w:rPr>
                            </w:pPr>
                          </w:p>
                          <w:p w14:paraId="3D2C7C23" w14:textId="77777777" w:rsidR="00CB3C94" w:rsidRDefault="00CB3C94" w:rsidP="00887CE7">
                            <w:pPr>
                              <w:spacing w:after="0" w:line="360" w:lineRule="auto"/>
                              <w:rPr>
                                <w:rFonts w:ascii="Calibri" w:hAnsi="Calibri" w:cs="Calibri"/>
                                <w:bCs/>
                                <w:color w:val="000000" w:themeColor="text1"/>
                                <w:sz w:val="22"/>
                              </w:rPr>
                            </w:pPr>
                          </w:p>
                          <w:p w14:paraId="7FB5D038" w14:textId="7D01E961" w:rsidR="00CB3C94" w:rsidRDefault="00CB3C94" w:rsidP="00887CE7">
                            <w:pPr>
                              <w:spacing w:after="0" w:line="360" w:lineRule="auto"/>
                              <w:rPr>
                                <w:rFonts w:ascii="Calibri" w:hAnsi="Calibri" w:cs="Calibri"/>
                                <w:bCs/>
                                <w:color w:val="000000" w:themeColor="text1"/>
                                <w:sz w:val="22"/>
                              </w:rPr>
                            </w:pPr>
                          </w:p>
                          <w:p w14:paraId="4D6323F3" w14:textId="6F6708E7" w:rsidR="00CB3C94" w:rsidRDefault="00CB3C94" w:rsidP="00887CE7">
                            <w:pPr>
                              <w:spacing w:after="0" w:line="360" w:lineRule="auto"/>
                              <w:rPr>
                                <w:rFonts w:ascii="Calibri" w:hAnsi="Calibri" w:cs="Calibri"/>
                                <w:bCs/>
                                <w:color w:val="000000" w:themeColor="text1"/>
                                <w:sz w:val="22"/>
                              </w:rPr>
                            </w:pPr>
                          </w:p>
                          <w:p w14:paraId="5ECD67C6" w14:textId="0912F977" w:rsidR="00CB3C94" w:rsidRDefault="00CB3C94" w:rsidP="00887CE7">
                            <w:pPr>
                              <w:spacing w:after="0" w:line="360" w:lineRule="auto"/>
                              <w:rPr>
                                <w:rFonts w:ascii="Calibri" w:hAnsi="Calibri" w:cs="Calibri"/>
                                <w:bCs/>
                                <w:color w:val="000000" w:themeColor="text1"/>
                                <w:sz w:val="22"/>
                              </w:rPr>
                            </w:pPr>
                          </w:p>
                          <w:p w14:paraId="37F8F83D" w14:textId="77777777" w:rsidR="00CB3C94" w:rsidRDefault="00CB3C94" w:rsidP="00887CE7">
                            <w:pPr>
                              <w:spacing w:after="0" w:line="360" w:lineRule="auto"/>
                              <w:rPr>
                                <w:rFonts w:ascii="Calibri" w:hAnsi="Calibri" w:cs="Calibri"/>
                                <w:bCs/>
                                <w:color w:val="000000" w:themeColor="text1"/>
                                <w:sz w:val="22"/>
                              </w:rPr>
                            </w:pPr>
                          </w:p>
                          <w:p w14:paraId="0453A689" w14:textId="59560C01" w:rsidR="00CB3C94" w:rsidRPr="004F4122" w:rsidRDefault="00CB3C94" w:rsidP="00887CE7">
                            <w:pPr>
                              <w:spacing w:after="0" w:line="360" w:lineRule="auto"/>
                              <w:rPr>
                                <w:rFonts w:ascii="Letter-join No-Lead 4" w:hAnsi="Letter-join No-Lead 4" w:cs="Calibri"/>
                                <w:bCs/>
                                <w:color w:val="000000" w:themeColor="text1"/>
                                <w:sz w:val="22"/>
                              </w:rPr>
                            </w:pPr>
                            <w:r w:rsidRPr="004F4122">
                              <w:rPr>
                                <w:rFonts w:ascii="Letter-join No-Lead 4" w:hAnsi="Letter-join No-Lead 4" w:cs="Calibri"/>
                                <w:bCs/>
                                <w:color w:val="000000" w:themeColor="text1"/>
                                <w:sz w:val="22"/>
                              </w:rPr>
                              <w:t xml:space="preserve">We also enjoyed a really lovely trip to Bradgate Park. This day was filled with lots of walking, </w:t>
                            </w:r>
                            <w:r w:rsidR="00147EE1" w:rsidRPr="004F4122">
                              <w:rPr>
                                <w:rFonts w:ascii="Letter-join No-Lead 4" w:hAnsi="Letter-join No-Lead 4" w:cs="Calibri"/>
                                <w:bCs/>
                                <w:color w:val="000000" w:themeColor="text1"/>
                                <w:sz w:val="22"/>
                              </w:rPr>
                              <w:t xml:space="preserve">team building games and opportunities for us to get to know each other. </w:t>
                            </w:r>
                          </w:p>
                          <w:p w14:paraId="1DBA499C" w14:textId="0EA6A78A" w:rsidR="00CB3C94" w:rsidRDefault="00CB3C94" w:rsidP="00887CE7">
                            <w:pPr>
                              <w:spacing w:after="0" w:line="360" w:lineRule="auto"/>
                              <w:rPr>
                                <w:rFonts w:ascii="Calibri" w:hAnsi="Calibri" w:cs="Calibri"/>
                                <w:bCs/>
                                <w:color w:val="000000" w:themeColor="text1"/>
                                <w:sz w:val="22"/>
                              </w:rPr>
                            </w:pPr>
                          </w:p>
                          <w:p w14:paraId="2A75FFA6" w14:textId="0BDD44B8" w:rsidR="00CB3C94" w:rsidRDefault="00CB3C94" w:rsidP="00887CE7">
                            <w:pPr>
                              <w:spacing w:after="0" w:line="360" w:lineRule="auto"/>
                              <w:rPr>
                                <w:rFonts w:ascii="Calibri" w:hAnsi="Calibri" w:cs="Calibri"/>
                                <w:bCs/>
                                <w:color w:val="000000" w:themeColor="text1"/>
                                <w:sz w:val="22"/>
                              </w:rPr>
                            </w:pPr>
                          </w:p>
                          <w:p w14:paraId="42A21046" w14:textId="77777777" w:rsidR="00CB3C94" w:rsidRPr="00CB3C94" w:rsidRDefault="00CB3C94" w:rsidP="00887CE7">
                            <w:pPr>
                              <w:spacing w:after="0" w:line="360" w:lineRule="auto"/>
                              <w:rPr>
                                <w:rFonts w:ascii="Calibri" w:hAnsi="Calibri" w:cs="Calibri"/>
                                <w:bCs/>
                                <w:color w:val="000000" w:themeColor="text1"/>
                                <w:sz w:val="22"/>
                              </w:rPr>
                            </w:pPr>
                          </w:p>
                          <w:p w14:paraId="216B615D" w14:textId="3B812FA0" w:rsidR="00213770" w:rsidRPr="008C539F" w:rsidRDefault="00213770" w:rsidP="00F204EA">
                            <w:pPr>
                              <w:spacing w:after="0" w:line="360" w:lineRule="auto"/>
                              <w:rPr>
                                <w:rFonts w:ascii="Comic Sans MS" w:hAnsi="Comic Sans MS"/>
                                <w:color w:val="000000" w:themeColor="text1"/>
                                <w:sz w:val="22"/>
                              </w:rPr>
                            </w:pPr>
                          </w:p>
                          <w:p w14:paraId="73E4721C" w14:textId="77777777" w:rsidR="00147EE1" w:rsidRDefault="00147EE1" w:rsidP="00F204EA">
                            <w:pPr>
                              <w:spacing w:after="0" w:line="360" w:lineRule="auto"/>
                              <w:rPr>
                                <w:rFonts w:ascii="Comic Sans MS" w:hAnsi="Comic Sans MS"/>
                                <w:b/>
                                <w:color w:val="000000" w:themeColor="text1"/>
                                <w:sz w:val="22"/>
                                <w:u w:val="single"/>
                              </w:rPr>
                            </w:pPr>
                          </w:p>
                          <w:p w14:paraId="05164264" w14:textId="7977AA48" w:rsidR="00F204EA" w:rsidRPr="004F4122" w:rsidRDefault="00F204EA" w:rsidP="00F204EA">
                            <w:pPr>
                              <w:spacing w:after="0" w:line="360" w:lineRule="auto"/>
                              <w:rPr>
                                <w:rFonts w:ascii="Letter-join No-Lead 4" w:hAnsi="Letter-join No-Lead 4" w:cs="Calibri"/>
                                <w:b/>
                                <w:color w:val="000000" w:themeColor="text1"/>
                                <w:sz w:val="18"/>
                                <w:szCs w:val="18"/>
                                <w:u w:val="single"/>
                              </w:rPr>
                            </w:pPr>
                            <w:r w:rsidRPr="004F4122">
                              <w:rPr>
                                <w:rFonts w:ascii="Letter-join No-Lead 4" w:hAnsi="Letter-join No-Lead 4" w:cs="Calibri"/>
                                <w:b/>
                                <w:color w:val="000000" w:themeColor="text1"/>
                                <w:sz w:val="18"/>
                                <w:szCs w:val="18"/>
                                <w:u w:val="single"/>
                              </w:rPr>
                              <w:t xml:space="preserve">Reminders </w:t>
                            </w:r>
                          </w:p>
                          <w:p w14:paraId="2E85F950" w14:textId="467D4DEF"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Remember to refer to this term’s Knowledge </w:t>
                            </w:r>
                            <w:proofErr w:type="spellStart"/>
                            <w:r w:rsidRPr="004F4122">
                              <w:rPr>
                                <w:rFonts w:ascii="Letter-join No-Lead 4" w:hAnsi="Letter-join No-Lead 4" w:cs="Calibri"/>
                                <w:color w:val="000000" w:themeColor="text1"/>
                                <w:sz w:val="18"/>
                                <w:szCs w:val="18"/>
                              </w:rPr>
                              <w:t>Organiser</w:t>
                            </w:r>
                            <w:proofErr w:type="spellEnd"/>
                            <w:r w:rsidRPr="004F4122">
                              <w:rPr>
                                <w:rFonts w:ascii="Letter-join No-Lead 4" w:hAnsi="Letter-join No-Lead 4" w:cs="Calibri"/>
                                <w:color w:val="000000" w:themeColor="text1"/>
                                <w:sz w:val="18"/>
                                <w:szCs w:val="18"/>
                              </w:rPr>
                              <w:t xml:space="preserve"> for more detailed information on our current project ‘What can we learn from History?’. This contains lots of key words, diagrams and ideas of learning activities you can do at home. </w:t>
                            </w:r>
                          </w:p>
                          <w:p w14:paraId="64BA2E14" w14:textId="197ABAB0"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Please can all children bring a water bottle to school filled with </w:t>
                            </w:r>
                            <w:r w:rsidRPr="004F4122">
                              <w:rPr>
                                <w:rFonts w:ascii="Letter-join No-Lead 4" w:hAnsi="Letter-join No-Lead 4" w:cs="Calibri"/>
                                <w:b/>
                                <w:bCs/>
                                <w:color w:val="000000" w:themeColor="text1"/>
                                <w:sz w:val="18"/>
                                <w:szCs w:val="18"/>
                              </w:rPr>
                              <w:t>water</w:t>
                            </w:r>
                            <w:r w:rsidRPr="004F4122">
                              <w:rPr>
                                <w:rFonts w:ascii="Letter-join No-Lead 4" w:hAnsi="Letter-join No-Lead 4" w:cs="Calibri"/>
                                <w:color w:val="000000" w:themeColor="text1"/>
                                <w:sz w:val="18"/>
                                <w:szCs w:val="18"/>
                              </w:rPr>
                              <w:t xml:space="preserve">. </w:t>
                            </w:r>
                            <w:r w:rsidR="00E14C15" w:rsidRPr="004F4122">
                              <w:rPr>
                                <w:rFonts w:ascii="Letter-join No-Lead 4" w:hAnsi="Letter-join No-Lead 4" w:cs="Calibri"/>
                                <w:color w:val="000000" w:themeColor="text1"/>
                                <w:sz w:val="18"/>
                                <w:szCs w:val="18"/>
                              </w:rPr>
                              <w:t>These should be taken home at the end of the day to be washed and ready for the next day.</w:t>
                            </w:r>
                          </w:p>
                          <w:p w14:paraId="1BDD7E6A" w14:textId="77777777"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Children should not be using social media platform that is not age appropriate for them and we ask all parents to check their child’s devices regularly to ensure we are keeping them safe.</w:t>
                            </w:r>
                          </w:p>
                          <w:p w14:paraId="71AEFB6A" w14:textId="23BF9634" w:rsidR="00F204EA" w:rsidRPr="004F4122" w:rsidRDefault="00F204EA"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No mobile phone</w:t>
                            </w:r>
                            <w:r w:rsidR="00213770" w:rsidRPr="004F4122">
                              <w:rPr>
                                <w:rFonts w:ascii="Letter-join No-Lead 4" w:hAnsi="Letter-join No-Lead 4" w:cs="Calibri"/>
                                <w:color w:val="000000" w:themeColor="text1"/>
                                <w:sz w:val="18"/>
                                <w:szCs w:val="18"/>
                              </w:rPr>
                              <w:t>s</w:t>
                            </w:r>
                            <w:r w:rsidRPr="004F4122">
                              <w:rPr>
                                <w:rFonts w:ascii="Letter-join No-Lead 4" w:hAnsi="Letter-join No-Lead 4" w:cs="Calibri"/>
                                <w:color w:val="000000" w:themeColor="text1"/>
                                <w:sz w:val="18"/>
                                <w:szCs w:val="18"/>
                              </w:rPr>
                              <w:t xml:space="preserve"> are allowed in school.</w:t>
                            </w:r>
                            <w:r w:rsidR="00213770" w:rsidRPr="004F4122">
                              <w:rPr>
                                <w:rFonts w:ascii="Letter-join No-Lead 4" w:hAnsi="Letter-join No-Lead 4" w:cs="Calibri"/>
                                <w:color w:val="000000" w:themeColor="text1"/>
                                <w:sz w:val="18"/>
                                <w:szCs w:val="18"/>
                              </w:rPr>
                              <w:t xml:space="preserve"> </w:t>
                            </w:r>
                            <w:r w:rsidR="008C539F" w:rsidRPr="004F4122">
                              <w:rPr>
                                <w:rFonts w:ascii="Letter-join No-Lead 4" w:hAnsi="Letter-join No-Lead 4" w:cs="Calibri"/>
                                <w:color w:val="000000" w:themeColor="text1"/>
                                <w:sz w:val="18"/>
                                <w:szCs w:val="18"/>
                              </w:rPr>
                              <w:t>However,</w:t>
                            </w:r>
                            <w:r w:rsidR="00213770" w:rsidRPr="004F4122">
                              <w:rPr>
                                <w:rFonts w:ascii="Letter-join No-Lead 4" w:hAnsi="Letter-join No-Lead 4" w:cs="Calibri"/>
                                <w:color w:val="000000" w:themeColor="text1"/>
                                <w:sz w:val="18"/>
                                <w:szCs w:val="18"/>
                              </w:rPr>
                              <w:t xml:space="preserve"> if this is necessary a teacher needs to be informed and the phone handed to the office. </w:t>
                            </w:r>
                          </w:p>
                          <w:p w14:paraId="63625DCF" w14:textId="77777777" w:rsidR="00162293" w:rsidRPr="004F4122" w:rsidRDefault="00162293" w:rsidP="00F204EA">
                            <w:pPr>
                              <w:spacing w:after="0" w:line="360" w:lineRule="auto"/>
                              <w:jc w:val="center"/>
                              <w:rPr>
                                <w:rFonts w:ascii="Letter-join No-Lead 4" w:hAnsi="Letter-join No-Lead 4"/>
                                <w:b/>
                                <w:color w:val="000000" w:themeColor="text1"/>
                                <w:sz w:val="18"/>
                                <w:szCs w:val="18"/>
                              </w:rPr>
                            </w:pPr>
                          </w:p>
                          <w:p w14:paraId="2BE1EA92" w14:textId="30EBDBF7" w:rsidR="00F204EA" w:rsidRPr="004F4122" w:rsidRDefault="00F204EA" w:rsidP="00F204EA">
                            <w:pPr>
                              <w:spacing w:after="0" w:line="360" w:lineRule="auto"/>
                              <w:jc w:val="center"/>
                              <w:rPr>
                                <w:rFonts w:ascii="Letter-join No-Lead 4" w:hAnsi="Letter-join No-Lead 4"/>
                                <w:b/>
                                <w:color w:val="000000" w:themeColor="text1"/>
                                <w:sz w:val="18"/>
                                <w:szCs w:val="18"/>
                              </w:rPr>
                            </w:pPr>
                            <w:r w:rsidRPr="004F4122">
                              <w:rPr>
                                <w:rFonts w:ascii="Letter-join No-Lead 4" w:hAnsi="Letter-join No-Lead 4"/>
                                <w:b/>
                                <w:color w:val="000000" w:themeColor="text1"/>
                                <w:sz w:val="18"/>
                                <w:szCs w:val="18"/>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CFE61" id="Text Box 448" o:spid="_x0000_s1036" type="#_x0000_t202" style="position:absolute;margin-left:44.25pt;margin-top:-737.45pt;width:512.25pt;height:666.75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" filled="f" stroked="f">
                <v:textbox inset=",7.2pt,,7.2pt">
                  <w:txbxContent>
                    <w:p w14:paraId="40D78625" w14:textId="7961BA4F" w:rsidR="00A443E6" w:rsidRPr="00AA4CC1" w:rsidRDefault="00A443E6" w:rsidP="00887CE7">
                      <w:pPr>
                        <w:spacing w:after="0" w:line="360" w:lineRule="auto"/>
                        <w:rPr>
                          <w:rFonts w:ascii="Letter-join No-Lead 4" w:hAnsi="Letter-join No-Lead 4" w:cs="Calibri"/>
                          <w:b/>
                          <w:color w:val="000000" w:themeColor="text1"/>
                          <w:sz w:val="18"/>
                          <w:szCs w:val="18"/>
                          <w:u w:val="single"/>
                        </w:rPr>
                      </w:pPr>
                      <w:r w:rsidRPr="00AA4CC1">
                        <w:rPr>
                          <w:rFonts w:ascii="Letter-join No-Lead 4" w:hAnsi="Letter-join No-Lead 4" w:cs="Calibri"/>
                          <w:b/>
                          <w:color w:val="000000" w:themeColor="text1"/>
                          <w:sz w:val="18"/>
                          <w:szCs w:val="18"/>
                          <w:u w:val="single"/>
                        </w:rPr>
                        <w:t xml:space="preserve">Great start to the </w:t>
                      </w:r>
                      <w:r w:rsidR="005D3F71" w:rsidRPr="00AA4CC1">
                        <w:rPr>
                          <w:rFonts w:ascii="Letter-join No-Lead 4" w:hAnsi="Letter-join No-Lead 4" w:cs="Calibri"/>
                          <w:b/>
                          <w:color w:val="000000" w:themeColor="text1"/>
                          <w:sz w:val="18"/>
                          <w:szCs w:val="18"/>
                          <w:u w:val="single"/>
                        </w:rPr>
                        <w:t xml:space="preserve">year! </w:t>
                      </w:r>
                    </w:p>
                    <w:p w14:paraId="35355738" w14:textId="6FEF770A" w:rsidR="00CB3C94" w:rsidRPr="00AA4CC1" w:rsidRDefault="00CB3C94" w:rsidP="00887CE7">
                      <w:pPr>
                        <w:spacing w:after="0" w:line="360" w:lineRule="auto"/>
                        <w:rPr>
                          <w:rFonts w:ascii="Letter-join No-Lead 4" w:hAnsi="Letter-join No-Lead 4" w:cs="Calibri"/>
                          <w:bCs/>
                          <w:color w:val="000000" w:themeColor="text1"/>
                          <w:sz w:val="18"/>
                          <w:szCs w:val="18"/>
                        </w:rPr>
                      </w:pPr>
                      <w:r w:rsidRPr="00AA4CC1">
                        <w:rPr>
                          <w:rFonts w:ascii="Letter-join No-Lead 4" w:hAnsi="Letter-join No-Lead 4" w:cs="Calibri"/>
                          <w:bCs/>
                          <w:color w:val="000000" w:themeColor="text1"/>
                          <w:sz w:val="18"/>
                          <w:szCs w:val="18"/>
                        </w:rPr>
                        <w:t xml:space="preserve">We have had a brilliant start to the year settling back in and getting to know each other. Throughout the first 4 days back, we focused on our learning powers: responsible, reflective, resourceful, reciprocal and resilient. This has been a real positive start and we will continue to work upon and develop these key learning behaviors throughout the year. </w:t>
                      </w:r>
                    </w:p>
                    <w:p w14:paraId="31EEE730" w14:textId="3527E857" w:rsidR="00CB3C94" w:rsidRDefault="00CB3C94" w:rsidP="00887CE7">
                      <w:pPr>
                        <w:spacing w:after="0" w:line="360" w:lineRule="auto"/>
                        <w:rPr>
                          <w:rFonts w:ascii="Calibri" w:hAnsi="Calibri" w:cs="Calibri"/>
                          <w:bCs/>
                          <w:color w:val="000000" w:themeColor="text1"/>
                          <w:sz w:val="22"/>
                        </w:rPr>
                      </w:pPr>
                    </w:p>
                    <w:p w14:paraId="57092B85" w14:textId="15D765F6" w:rsidR="00CB3C94" w:rsidRDefault="00CB3C94" w:rsidP="00887CE7">
                      <w:pPr>
                        <w:spacing w:after="0" w:line="360" w:lineRule="auto"/>
                        <w:rPr>
                          <w:rFonts w:ascii="Calibri" w:hAnsi="Calibri" w:cs="Calibri"/>
                          <w:bCs/>
                          <w:color w:val="000000" w:themeColor="text1"/>
                          <w:sz w:val="22"/>
                        </w:rPr>
                      </w:pPr>
                    </w:p>
                    <w:p w14:paraId="036F3D47" w14:textId="5D8E7507" w:rsidR="00CB3C94" w:rsidRDefault="00CB3C94" w:rsidP="00887CE7">
                      <w:pPr>
                        <w:spacing w:after="0" w:line="360" w:lineRule="auto"/>
                        <w:rPr>
                          <w:rFonts w:ascii="Calibri" w:hAnsi="Calibri" w:cs="Calibri"/>
                          <w:bCs/>
                          <w:color w:val="000000" w:themeColor="text1"/>
                          <w:sz w:val="22"/>
                        </w:rPr>
                      </w:pPr>
                    </w:p>
                    <w:p w14:paraId="3D2C7C23" w14:textId="77777777" w:rsidR="00CB3C94" w:rsidRDefault="00CB3C94" w:rsidP="00887CE7">
                      <w:pPr>
                        <w:spacing w:after="0" w:line="360" w:lineRule="auto"/>
                        <w:rPr>
                          <w:rFonts w:ascii="Calibri" w:hAnsi="Calibri" w:cs="Calibri"/>
                          <w:bCs/>
                          <w:color w:val="000000" w:themeColor="text1"/>
                          <w:sz w:val="22"/>
                        </w:rPr>
                      </w:pPr>
                    </w:p>
                    <w:p w14:paraId="7FB5D038" w14:textId="7D01E961" w:rsidR="00CB3C94" w:rsidRDefault="00CB3C94" w:rsidP="00887CE7">
                      <w:pPr>
                        <w:spacing w:after="0" w:line="360" w:lineRule="auto"/>
                        <w:rPr>
                          <w:rFonts w:ascii="Calibri" w:hAnsi="Calibri" w:cs="Calibri"/>
                          <w:bCs/>
                          <w:color w:val="000000" w:themeColor="text1"/>
                          <w:sz w:val="22"/>
                        </w:rPr>
                      </w:pPr>
                    </w:p>
                    <w:p w14:paraId="4D6323F3" w14:textId="6F6708E7" w:rsidR="00CB3C94" w:rsidRDefault="00CB3C94" w:rsidP="00887CE7">
                      <w:pPr>
                        <w:spacing w:after="0" w:line="360" w:lineRule="auto"/>
                        <w:rPr>
                          <w:rFonts w:ascii="Calibri" w:hAnsi="Calibri" w:cs="Calibri"/>
                          <w:bCs/>
                          <w:color w:val="000000" w:themeColor="text1"/>
                          <w:sz w:val="22"/>
                        </w:rPr>
                      </w:pPr>
                    </w:p>
                    <w:p w14:paraId="5ECD67C6" w14:textId="0912F977" w:rsidR="00CB3C94" w:rsidRDefault="00CB3C94" w:rsidP="00887CE7">
                      <w:pPr>
                        <w:spacing w:after="0" w:line="360" w:lineRule="auto"/>
                        <w:rPr>
                          <w:rFonts w:ascii="Calibri" w:hAnsi="Calibri" w:cs="Calibri"/>
                          <w:bCs/>
                          <w:color w:val="000000" w:themeColor="text1"/>
                          <w:sz w:val="22"/>
                        </w:rPr>
                      </w:pPr>
                    </w:p>
                    <w:p w14:paraId="37F8F83D" w14:textId="77777777" w:rsidR="00CB3C94" w:rsidRDefault="00CB3C94" w:rsidP="00887CE7">
                      <w:pPr>
                        <w:spacing w:after="0" w:line="360" w:lineRule="auto"/>
                        <w:rPr>
                          <w:rFonts w:ascii="Calibri" w:hAnsi="Calibri" w:cs="Calibri"/>
                          <w:bCs/>
                          <w:color w:val="000000" w:themeColor="text1"/>
                          <w:sz w:val="22"/>
                        </w:rPr>
                      </w:pPr>
                    </w:p>
                    <w:p w14:paraId="0453A689" w14:textId="59560C01" w:rsidR="00CB3C94" w:rsidRPr="004F4122" w:rsidRDefault="00CB3C94" w:rsidP="00887CE7">
                      <w:pPr>
                        <w:spacing w:after="0" w:line="360" w:lineRule="auto"/>
                        <w:rPr>
                          <w:rFonts w:ascii="Letter-join No-Lead 4" w:hAnsi="Letter-join No-Lead 4" w:cs="Calibri"/>
                          <w:bCs/>
                          <w:color w:val="000000" w:themeColor="text1"/>
                          <w:sz w:val="22"/>
                        </w:rPr>
                      </w:pPr>
                      <w:r w:rsidRPr="004F4122">
                        <w:rPr>
                          <w:rFonts w:ascii="Letter-join No-Lead 4" w:hAnsi="Letter-join No-Lead 4" w:cs="Calibri"/>
                          <w:bCs/>
                          <w:color w:val="000000" w:themeColor="text1"/>
                          <w:sz w:val="22"/>
                        </w:rPr>
                        <w:t xml:space="preserve">We also enjoyed a really lovely trip to Bradgate Park. This day was filled with lots of walking, </w:t>
                      </w:r>
                      <w:r w:rsidR="00147EE1" w:rsidRPr="004F4122">
                        <w:rPr>
                          <w:rFonts w:ascii="Letter-join No-Lead 4" w:hAnsi="Letter-join No-Lead 4" w:cs="Calibri"/>
                          <w:bCs/>
                          <w:color w:val="000000" w:themeColor="text1"/>
                          <w:sz w:val="22"/>
                        </w:rPr>
                        <w:t xml:space="preserve">team building games and opportunities for us to get to know each other. </w:t>
                      </w:r>
                    </w:p>
                    <w:p w14:paraId="1DBA499C" w14:textId="0EA6A78A" w:rsidR="00CB3C94" w:rsidRDefault="00CB3C94" w:rsidP="00887CE7">
                      <w:pPr>
                        <w:spacing w:after="0" w:line="360" w:lineRule="auto"/>
                        <w:rPr>
                          <w:rFonts w:ascii="Calibri" w:hAnsi="Calibri" w:cs="Calibri"/>
                          <w:bCs/>
                          <w:color w:val="000000" w:themeColor="text1"/>
                          <w:sz w:val="22"/>
                        </w:rPr>
                      </w:pPr>
                    </w:p>
                    <w:p w14:paraId="2A75FFA6" w14:textId="0BDD44B8" w:rsidR="00CB3C94" w:rsidRDefault="00CB3C94" w:rsidP="00887CE7">
                      <w:pPr>
                        <w:spacing w:after="0" w:line="360" w:lineRule="auto"/>
                        <w:rPr>
                          <w:rFonts w:ascii="Calibri" w:hAnsi="Calibri" w:cs="Calibri"/>
                          <w:bCs/>
                          <w:color w:val="000000" w:themeColor="text1"/>
                          <w:sz w:val="22"/>
                        </w:rPr>
                      </w:pPr>
                    </w:p>
                    <w:p w14:paraId="42A21046" w14:textId="77777777" w:rsidR="00CB3C94" w:rsidRPr="00CB3C94" w:rsidRDefault="00CB3C94" w:rsidP="00887CE7">
                      <w:pPr>
                        <w:spacing w:after="0" w:line="360" w:lineRule="auto"/>
                        <w:rPr>
                          <w:rFonts w:ascii="Calibri" w:hAnsi="Calibri" w:cs="Calibri"/>
                          <w:bCs/>
                          <w:color w:val="000000" w:themeColor="text1"/>
                          <w:sz w:val="22"/>
                        </w:rPr>
                      </w:pPr>
                    </w:p>
                    <w:p w14:paraId="216B615D" w14:textId="3B812FA0" w:rsidR="00213770" w:rsidRPr="008C539F" w:rsidRDefault="00213770" w:rsidP="00F204EA">
                      <w:pPr>
                        <w:spacing w:after="0" w:line="360" w:lineRule="auto"/>
                        <w:rPr>
                          <w:rFonts w:ascii="Comic Sans MS" w:hAnsi="Comic Sans MS"/>
                          <w:color w:val="000000" w:themeColor="text1"/>
                          <w:sz w:val="22"/>
                        </w:rPr>
                      </w:pPr>
                    </w:p>
                    <w:p w14:paraId="73E4721C" w14:textId="77777777" w:rsidR="00147EE1" w:rsidRDefault="00147EE1" w:rsidP="00F204EA">
                      <w:pPr>
                        <w:spacing w:after="0" w:line="360" w:lineRule="auto"/>
                        <w:rPr>
                          <w:rFonts w:ascii="Comic Sans MS" w:hAnsi="Comic Sans MS"/>
                          <w:b/>
                          <w:color w:val="000000" w:themeColor="text1"/>
                          <w:sz w:val="22"/>
                          <w:u w:val="single"/>
                        </w:rPr>
                      </w:pPr>
                    </w:p>
                    <w:p w14:paraId="05164264" w14:textId="7977AA48" w:rsidR="00F204EA" w:rsidRPr="004F4122" w:rsidRDefault="00F204EA" w:rsidP="00F204EA">
                      <w:pPr>
                        <w:spacing w:after="0" w:line="360" w:lineRule="auto"/>
                        <w:rPr>
                          <w:rFonts w:ascii="Letter-join No-Lead 4" w:hAnsi="Letter-join No-Lead 4" w:cs="Calibri"/>
                          <w:b/>
                          <w:color w:val="000000" w:themeColor="text1"/>
                          <w:sz w:val="18"/>
                          <w:szCs w:val="18"/>
                          <w:u w:val="single"/>
                        </w:rPr>
                      </w:pPr>
                      <w:r w:rsidRPr="004F4122">
                        <w:rPr>
                          <w:rFonts w:ascii="Letter-join No-Lead 4" w:hAnsi="Letter-join No-Lead 4" w:cs="Calibri"/>
                          <w:b/>
                          <w:color w:val="000000" w:themeColor="text1"/>
                          <w:sz w:val="18"/>
                          <w:szCs w:val="18"/>
                          <w:u w:val="single"/>
                        </w:rPr>
                        <w:t xml:space="preserve">Reminders </w:t>
                      </w:r>
                    </w:p>
                    <w:p w14:paraId="2E85F950" w14:textId="467D4DEF"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Remember to refer to this term’s Knowledge </w:t>
                      </w:r>
                      <w:proofErr w:type="spellStart"/>
                      <w:r w:rsidRPr="004F4122">
                        <w:rPr>
                          <w:rFonts w:ascii="Letter-join No-Lead 4" w:hAnsi="Letter-join No-Lead 4" w:cs="Calibri"/>
                          <w:color w:val="000000" w:themeColor="text1"/>
                          <w:sz w:val="18"/>
                          <w:szCs w:val="18"/>
                        </w:rPr>
                        <w:t>Organiser</w:t>
                      </w:r>
                      <w:proofErr w:type="spellEnd"/>
                      <w:r w:rsidRPr="004F4122">
                        <w:rPr>
                          <w:rFonts w:ascii="Letter-join No-Lead 4" w:hAnsi="Letter-join No-Lead 4" w:cs="Calibri"/>
                          <w:color w:val="000000" w:themeColor="text1"/>
                          <w:sz w:val="18"/>
                          <w:szCs w:val="18"/>
                        </w:rPr>
                        <w:t xml:space="preserve"> for more detailed information on our current project ‘What can we learn from History?’. This contains lots of key words, diagrams and ideas of learning activities you can do at home. </w:t>
                      </w:r>
                    </w:p>
                    <w:p w14:paraId="64BA2E14" w14:textId="197ABAB0"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 xml:space="preserve">Please can all children bring a water bottle to school filled with </w:t>
                      </w:r>
                      <w:r w:rsidRPr="004F4122">
                        <w:rPr>
                          <w:rFonts w:ascii="Letter-join No-Lead 4" w:hAnsi="Letter-join No-Lead 4" w:cs="Calibri"/>
                          <w:b/>
                          <w:bCs/>
                          <w:color w:val="000000" w:themeColor="text1"/>
                          <w:sz w:val="18"/>
                          <w:szCs w:val="18"/>
                        </w:rPr>
                        <w:t>water</w:t>
                      </w:r>
                      <w:r w:rsidRPr="004F4122">
                        <w:rPr>
                          <w:rFonts w:ascii="Letter-join No-Lead 4" w:hAnsi="Letter-join No-Lead 4" w:cs="Calibri"/>
                          <w:color w:val="000000" w:themeColor="text1"/>
                          <w:sz w:val="18"/>
                          <w:szCs w:val="18"/>
                        </w:rPr>
                        <w:t xml:space="preserve">. </w:t>
                      </w:r>
                      <w:r w:rsidR="00E14C15" w:rsidRPr="004F4122">
                        <w:rPr>
                          <w:rFonts w:ascii="Letter-join No-Lead 4" w:hAnsi="Letter-join No-Lead 4" w:cs="Calibri"/>
                          <w:color w:val="000000" w:themeColor="text1"/>
                          <w:sz w:val="18"/>
                          <w:szCs w:val="18"/>
                        </w:rPr>
                        <w:t>These should be taken home at the end of the day to be washed and ready for the next day.</w:t>
                      </w:r>
                    </w:p>
                    <w:p w14:paraId="1BDD7E6A" w14:textId="77777777" w:rsidR="00C4620B" w:rsidRPr="004F4122"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Children should not be using social media platform that is not age appropriate for them and we ask all parents to check their child’s devices regularly to ensure we are keeping them safe.</w:t>
                      </w:r>
                    </w:p>
                    <w:p w14:paraId="71AEFB6A" w14:textId="23BF9634" w:rsidR="00F204EA" w:rsidRPr="004F4122" w:rsidRDefault="00F204EA"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4F4122">
                        <w:rPr>
                          <w:rFonts w:ascii="Letter-join No-Lead 4" w:hAnsi="Letter-join No-Lead 4" w:cs="Calibri"/>
                          <w:color w:val="000000" w:themeColor="text1"/>
                          <w:sz w:val="18"/>
                          <w:szCs w:val="18"/>
                        </w:rPr>
                        <w:t>No mobile phone</w:t>
                      </w:r>
                      <w:r w:rsidR="00213770" w:rsidRPr="004F4122">
                        <w:rPr>
                          <w:rFonts w:ascii="Letter-join No-Lead 4" w:hAnsi="Letter-join No-Lead 4" w:cs="Calibri"/>
                          <w:color w:val="000000" w:themeColor="text1"/>
                          <w:sz w:val="18"/>
                          <w:szCs w:val="18"/>
                        </w:rPr>
                        <w:t>s</w:t>
                      </w:r>
                      <w:r w:rsidRPr="004F4122">
                        <w:rPr>
                          <w:rFonts w:ascii="Letter-join No-Lead 4" w:hAnsi="Letter-join No-Lead 4" w:cs="Calibri"/>
                          <w:color w:val="000000" w:themeColor="text1"/>
                          <w:sz w:val="18"/>
                          <w:szCs w:val="18"/>
                        </w:rPr>
                        <w:t xml:space="preserve"> are allowed in school.</w:t>
                      </w:r>
                      <w:r w:rsidR="00213770" w:rsidRPr="004F4122">
                        <w:rPr>
                          <w:rFonts w:ascii="Letter-join No-Lead 4" w:hAnsi="Letter-join No-Lead 4" w:cs="Calibri"/>
                          <w:color w:val="000000" w:themeColor="text1"/>
                          <w:sz w:val="18"/>
                          <w:szCs w:val="18"/>
                        </w:rPr>
                        <w:t xml:space="preserve"> </w:t>
                      </w:r>
                      <w:r w:rsidR="008C539F" w:rsidRPr="004F4122">
                        <w:rPr>
                          <w:rFonts w:ascii="Letter-join No-Lead 4" w:hAnsi="Letter-join No-Lead 4" w:cs="Calibri"/>
                          <w:color w:val="000000" w:themeColor="text1"/>
                          <w:sz w:val="18"/>
                          <w:szCs w:val="18"/>
                        </w:rPr>
                        <w:t>However,</w:t>
                      </w:r>
                      <w:r w:rsidR="00213770" w:rsidRPr="004F4122">
                        <w:rPr>
                          <w:rFonts w:ascii="Letter-join No-Lead 4" w:hAnsi="Letter-join No-Lead 4" w:cs="Calibri"/>
                          <w:color w:val="000000" w:themeColor="text1"/>
                          <w:sz w:val="18"/>
                          <w:szCs w:val="18"/>
                        </w:rPr>
                        <w:t xml:space="preserve"> if this is necessary a teacher needs to be informed and the phone handed to the office. </w:t>
                      </w:r>
                    </w:p>
                    <w:p w14:paraId="63625DCF" w14:textId="77777777" w:rsidR="00162293" w:rsidRPr="004F4122" w:rsidRDefault="00162293" w:rsidP="00F204EA">
                      <w:pPr>
                        <w:spacing w:after="0" w:line="360" w:lineRule="auto"/>
                        <w:jc w:val="center"/>
                        <w:rPr>
                          <w:rFonts w:ascii="Letter-join No-Lead 4" w:hAnsi="Letter-join No-Lead 4"/>
                          <w:b/>
                          <w:color w:val="000000" w:themeColor="text1"/>
                          <w:sz w:val="18"/>
                          <w:szCs w:val="18"/>
                        </w:rPr>
                      </w:pPr>
                    </w:p>
                    <w:p w14:paraId="2BE1EA92" w14:textId="30EBDBF7" w:rsidR="00F204EA" w:rsidRPr="004F4122" w:rsidRDefault="00F204EA" w:rsidP="00F204EA">
                      <w:pPr>
                        <w:spacing w:after="0" w:line="360" w:lineRule="auto"/>
                        <w:jc w:val="center"/>
                        <w:rPr>
                          <w:rFonts w:ascii="Letter-join No-Lead 4" w:hAnsi="Letter-join No-Lead 4"/>
                          <w:b/>
                          <w:color w:val="000000" w:themeColor="text1"/>
                          <w:sz w:val="18"/>
                          <w:szCs w:val="18"/>
                        </w:rPr>
                      </w:pPr>
                      <w:r w:rsidRPr="004F4122">
                        <w:rPr>
                          <w:rFonts w:ascii="Letter-join No-Lead 4" w:hAnsi="Letter-join No-Lead 4"/>
                          <w:b/>
                          <w:color w:val="000000" w:themeColor="text1"/>
                          <w:sz w:val="18"/>
                          <w:szCs w:val="18"/>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v:textbox>
                <w10:wrap type="tight" anchorx="page" anchory="margin"/>
              </v:shape>
            </w:pict>
          </mc:Fallback>
        </mc:AlternateContent>
      </w:r>
      <w:r w:rsidR="00162293">
        <w:rPr>
          <w:noProof/>
        </w:rPr>
        <mc:AlternateContent>
          <mc:Choice Requires="wps">
            <w:drawing>
              <wp:anchor distT="0" distB="0" distL="114300" distR="114300" simplePos="0" relativeHeight="251676834" behindDoc="0" locked="0" layoutInCell="1" allowOverlap="1" wp14:anchorId="328A567D" wp14:editId="53AB7683">
                <wp:simplePos x="0" y="0"/>
                <wp:positionH relativeFrom="margin">
                  <wp:align>center</wp:align>
                </wp:positionH>
                <wp:positionV relativeFrom="paragraph">
                  <wp:posOffset>-5457190</wp:posOffset>
                </wp:positionV>
                <wp:extent cx="6477000" cy="1392382"/>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477000" cy="1392382"/>
                        </a:xfrm>
                        <a:prstGeom prst="rect">
                          <a:avLst/>
                        </a:prstGeom>
                        <a:solidFill>
                          <a:schemeClr val="lt1"/>
                        </a:solidFill>
                        <a:ln w="6350">
                          <a:noFill/>
                        </a:ln>
                      </wps:spPr>
                      <wps:txbx>
                        <w:txbxContent>
                          <w:p w14:paraId="2D143481" w14:textId="5242F7E1" w:rsidR="00CB3C94" w:rsidRDefault="00CB3C94" w:rsidP="00CB3C94">
                            <w:r>
                              <w:rPr>
                                <w:noProof/>
                              </w:rPr>
                              <w:drawing>
                                <wp:inline distT="0" distB="0" distL="0" distR="0" wp14:anchorId="0CE4205A" wp14:editId="2E78AFC6">
                                  <wp:extent cx="1783080" cy="1282400"/>
                                  <wp:effectExtent l="0" t="0" r="762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88649" cy="1286405"/>
                                          </a:xfrm>
                                          <a:prstGeom prst="rect">
                                            <a:avLst/>
                                          </a:prstGeom>
                                        </pic:spPr>
                                      </pic:pic>
                                    </a:graphicData>
                                  </a:graphic>
                                </wp:inline>
                              </w:drawing>
                            </w:r>
                            <w:r w:rsidRPr="00A11B42">
                              <w:rPr>
                                <w:noProof/>
                              </w:rPr>
                              <w:t xml:space="preserve">    </w:t>
                            </w:r>
                            <w:r>
                              <w:rPr>
                                <w:noProof/>
                              </w:rPr>
                              <w:drawing>
                                <wp:inline distT="0" distB="0" distL="0" distR="0" wp14:anchorId="526AABD2" wp14:editId="4CB69692">
                                  <wp:extent cx="1853898" cy="1279949"/>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70271" cy="1291253"/>
                                          </a:xfrm>
                                          <a:prstGeom prst="rect">
                                            <a:avLst/>
                                          </a:prstGeom>
                                        </pic:spPr>
                                      </pic:pic>
                                    </a:graphicData>
                                  </a:graphic>
                                </wp:inline>
                              </w:drawing>
                            </w:r>
                            <w:r>
                              <w:rPr>
                                <w:noProof/>
                              </w:rPr>
                              <w:t xml:space="preserve">  </w:t>
                            </w:r>
                            <w:r>
                              <w:rPr>
                                <w:noProof/>
                              </w:rPr>
                              <w:drawing>
                                <wp:inline distT="0" distB="0" distL="0" distR="0" wp14:anchorId="6E2C4D40" wp14:editId="48E0175B">
                                  <wp:extent cx="2281555" cy="1273686"/>
                                  <wp:effectExtent l="0" t="0" r="4445" b="317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92640" cy="127987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A567D" id="Text Box 28" o:spid="_x0000_s1037" type="#_x0000_t202" style="position:absolute;margin-left:0;margin-top:-429.7pt;width:510pt;height:109.65pt;z-index:25167683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" fillcolor="white [3201]" stroked="f" strokeweight=".5pt">
                <v:textbox>
                  <w:txbxContent>
                    <w:p w14:paraId="2D143481" w14:textId="5242F7E1" w:rsidR="00CB3C94" w:rsidRDefault="00CB3C94" w:rsidP="00CB3C94">
                      <w:r>
                        <w:rPr>
                          <w:noProof/>
                        </w:rPr>
                        <w:drawing>
                          <wp:inline distT="0" distB="0" distL="0" distR="0" wp14:anchorId="0CE4205A" wp14:editId="2E78AFC6">
                            <wp:extent cx="1783080" cy="1282400"/>
                            <wp:effectExtent l="0" t="0" r="762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88649" cy="1286405"/>
                                    </a:xfrm>
                                    <a:prstGeom prst="rect">
                                      <a:avLst/>
                                    </a:prstGeom>
                                  </pic:spPr>
                                </pic:pic>
                              </a:graphicData>
                            </a:graphic>
                          </wp:inline>
                        </w:drawing>
                      </w:r>
                      <w:r w:rsidRPr="00A11B42">
                        <w:rPr>
                          <w:noProof/>
                        </w:rPr>
                        <w:t xml:space="preserve">    </w:t>
                      </w:r>
                      <w:r>
                        <w:rPr>
                          <w:noProof/>
                        </w:rPr>
                        <w:drawing>
                          <wp:inline distT="0" distB="0" distL="0" distR="0" wp14:anchorId="526AABD2" wp14:editId="4CB69692">
                            <wp:extent cx="1853898" cy="1279949"/>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70271" cy="1291253"/>
                                    </a:xfrm>
                                    <a:prstGeom prst="rect">
                                      <a:avLst/>
                                    </a:prstGeom>
                                  </pic:spPr>
                                </pic:pic>
                              </a:graphicData>
                            </a:graphic>
                          </wp:inline>
                        </w:drawing>
                      </w:r>
                      <w:r>
                        <w:rPr>
                          <w:noProof/>
                        </w:rPr>
                        <w:t xml:space="preserve">  </w:t>
                      </w:r>
                      <w:r>
                        <w:rPr>
                          <w:noProof/>
                        </w:rPr>
                        <w:drawing>
                          <wp:inline distT="0" distB="0" distL="0" distR="0" wp14:anchorId="6E2C4D40" wp14:editId="48E0175B">
                            <wp:extent cx="2281555" cy="1273686"/>
                            <wp:effectExtent l="0" t="0" r="4445" b="317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92640" cy="1279874"/>
                                    </a:xfrm>
                                    <a:prstGeom prst="rect">
                                      <a:avLst/>
                                    </a:prstGeom>
                                  </pic:spPr>
                                </pic:pic>
                              </a:graphicData>
                            </a:graphic>
                          </wp:inline>
                        </w:drawing>
                      </w:r>
                    </w:p>
                  </w:txbxContent>
                </v:textbox>
                <w10:wrap anchorx="margin"/>
              </v:shape>
            </w:pict>
          </mc:Fallback>
        </mc:AlternateContent>
      </w:r>
      <w:r w:rsidR="00162293">
        <w:rPr>
          <w:noProof/>
        </w:rPr>
        <mc:AlternateContent>
          <mc:Choice Requires="wps">
            <w:drawing>
              <wp:anchor distT="0" distB="0" distL="114300" distR="114300" simplePos="0" relativeHeight="251670690" behindDoc="0" locked="0" layoutInCell="1" allowOverlap="1" wp14:anchorId="32768AF0" wp14:editId="48097052">
                <wp:simplePos x="0" y="0"/>
                <wp:positionH relativeFrom="margin">
                  <wp:align>center</wp:align>
                </wp:positionH>
                <wp:positionV relativeFrom="paragraph">
                  <wp:posOffset>-8010525</wp:posOffset>
                </wp:positionV>
                <wp:extent cx="6477000" cy="19812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6477000" cy="1981200"/>
                        </a:xfrm>
                        <a:prstGeom prst="rect">
                          <a:avLst/>
                        </a:prstGeom>
                        <a:solidFill>
                          <a:schemeClr val="lt1"/>
                        </a:solidFill>
                        <a:ln w="6350">
                          <a:noFill/>
                        </a:ln>
                      </wps:spPr>
                      <wps:txbx>
                        <w:txbxContent>
                          <w:p w14:paraId="5406423D" w14:textId="382104A6" w:rsidR="00A11B42" w:rsidRDefault="00A11B42">
                            <w:r>
                              <w:rPr>
                                <w:noProof/>
                              </w:rPr>
                              <w:drawing>
                                <wp:inline distT="0" distB="0" distL="0" distR="0" wp14:anchorId="27EEA5DE" wp14:editId="095E09B9">
                                  <wp:extent cx="1219200" cy="1792224"/>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Pr="00A11B42">
                              <w:rPr>
                                <w:noProof/>
                              </w:rPr>
                              <w:t xml:space="preserve"> </w:t>
                            </w:r>
                            <w:r>
                              <w:rPr>
                                <w:noProof/>
                              </w:rPr>
                              <w:drawing>
                                <wp:inline distT="0" distB="0" distL="0" distR="0" wp14:anchorId="6B1982ED" wp14:editId="3CF144D6">
                                  <wp:extent cx="1215869" cy="1794163"/>
                                  <wp:effectExtent l="0" t="0" r="381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24728" cy="1807236"/>
                                          </a:xfrm>
                                          <a:prstGeom prst="rect">
                                            <a:avLst/>
                                          </a:prstGeom>
                                        </pic:spPr>
                                      </pic:pic>
                                    </a:graphicData>
                                  </a:graphic>
                                </wp:inline>
                              </w:drawing>
                            </w:r>
                            <w:r w:rsidRPr="00A11B42">
                              <w:rPr>
                                <w:noProof/>
                              </w:rPr>
                              <w:t xml:space="preserve"> </w:t>
                            </w:r>
                            <w:r>
                              <w:rPr>
                                <w:noProof/>
                              </w:rPr>
                              <w:drawing>
                                <wp:inline distT="0" distB="0" distL="0" distR="0" wp14:anchorId="23163ED3" wp14:editId="23E3A891">
                                  <wp:extent cx="1246909" cy="1808475"/>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50313" cy="1813412"/>
                                          </a:xfrm>
                                          <a:prstGeom prst="rect">
                                            <a:avLst/>
                                          </a:prstGeom>
                                        </pic:spPr>
                                      </pic:pic>
                                    </a:graphicData>
                                  </a:graphic>
                                </wp:inline>
                              </w:drawing>
                            </w:r>
                            <w:r w:rsidRPr="00A11B42">
                              <w:rPr>
                                <w:noProof/>
                              </w:rPr>
                              <w:t xml:space="preserve"> </w:t>
                            </w:r>
                            <w:r>
                              <w:rPr>
                                <w:noProof/>
                              </w:rPr>
                              <w:drawing>
                                <wp:inline distT="0" distB="0" distL="0" distR="0" wp14:anchorId="2FCA6DE8" wp14:editId="498BA8E8">
                                  <wp:extent cx="1211238" cy="1808018"/>
                                  <wp:effectExtent l="0" t="0" r="8255" b="190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14361" cy="1812679"/>
                                          </a:xfrm>
                                          <a:prstGeom prst="rect">
                                            <a:avLst/>
                                          </a:prstGeom>
                                        </pic:spPr>
                                      </pic:pic>
                                    </a:graphicData>
                                  </a:graphic>
                                </wp:inline>
                              </w:drawing>
                            </w:r>
                            <w:r w:rsidRPr="00A11B42">
                              <w:rPr>
                                <w:noProof/>
                              </w:rPr>
                              <w:t xml:space="preserve"> </w:t>
                            </w:r>
                            <w:r>
                              <w:rPr>
                                <w:noProof/>
                              </w:rPr>
                              <w:drawing>
                                <wp:inline distT="0" distB="0" distL="0" distR="0" wp14:anchorId="230DF270" wp14:editId="1716F8A1">
                                  <wp:extent cx="1212240" cy="1794163"/>
                                  <wp:effectExtent l="0" t="0" r="6985"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15180" cy="179851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68AF0" id="Text Box 21" o:spid="_x0000_s1038" type="#_x0000_t202" style="position:absolute;margin-left:0;margin-top:-630.75pt;width:510pt;height:156pt;z-index:25167069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" fillcolor="white [3201]" stroked="f" strokeweight=".5pt">
                <v:textbox>
                  <w:txbxContent>
                    <w:p w14:paraId="5406423D" w14:textId="382104A6" w:rsidR="00A11B42" w:rsidRDefault="00A11B42">
                      <w:r>
                        <w:rPr>
                          <w:noProof/>
                        </w:rPr>
                        <w:drawing>
                          <wp:inline distT="0" distB="0" distL="0" distR="0" wp14:anchorId="27EEA5DE" wp14:editId="095E09B9">
                            <wp:extent cx="1219200" cy="1792224"/>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Pr="00A11B42">
                        <w:rPr>
                          <w:noProof/>
                        </w:rPr>
                        <w:t xml:space="preserve"> </w:t>
                      </w:r>
                      <w:r>
                        <w:rPr>
                          <w:noProof/>
                        </w:rPr>
                        <w:drawing>
                          <wp:inline distT="0" distB="0" distL="0" distR="0" wp14:anchorId="6B1982ED" wp14:editId="3CF144D6">
                            <wp:extent cx="1215869" cy="1794163"/>
                            <wp:effectExtent l="0" t="0" r="381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24728" cy="1807236"/>
                                    </a:xfrm>
                                    <a:prstGeom prst="rect">
                                      <a:avLst/>
                                    </a:prstGeom>
                                  </pic:spPr>
                                </pic:pic>
                              </a:graphicData>
                            </a:graphic>
                          </wp:inline>
                        </w:drawing>
                      </w:r>
                      <w:r w:rsidRPr="00A11B42">
                        <w:rPr>
                          <w:noProof/>
                        </w:rPr>
                        <w:t xml:space="preserve"> </w:t>
                      </w:r>
                      <w:r>
                        <w:rPr>
                          <w:noProof/>
                        </w:rPr>
                        <w:drawing>
                          <wp:inline distT="0" distB="0" distL="0" distR="0" wp14:anchorId="23163ED3" wp14:editId="23E3A891">
                            <wp:extent cx="1246909" cy="1808475"/>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50313" cy="1813412"/>
                                    </a:xfrm>
                                    <a:prstGeom prst="rect">
                                      <a:avLst/>
                                    </a:prstGeom>
                                  </pic:spPr>
                                </pic:pic>
                              </a:graphicData>
                            </a:graphic>
                          </wp:inline>
                        </w:drawing>
                      </w:r>
                      <w:r w:rsidRPr="00A11B42">
                        <w:rPr>
                          <w:noProof/>
                        </w:rPr>
                        <w:t xml:space="preserve"> </w:t>
                      </w:r>
                      <w:r>
                        <w:rPr>
                          <w:noProof/>
                        </w:rPr>
                        <w:drawing>
                          <wp:inline distT="0" distB="0" distL="0" distR="0" wp14:anchorId="2FCA6DE8" wp14:editId="498BA8E8">
                            <wp:extent cx="1211238" cy="1808018"/>
                            <wp:effectExtent l="0" t="0" r="8255" b="190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14361" cy="1812679"/>
                                    </a:xfrm>
                                    <a:prstGeom prst="rect">
                                      <a:avLst/>
                                    </a:prstGeom>
                                  </pic:spPr>
                                </pic:pic>
                              </a:graphicData>
                            </a:graphic>
                          </wp:inline>
                        </w:drawing>
                      </w:r>
                      <w:r w:rsidRPr="00A11B42">
                        <w:rPr>
                          <w:noProof/>
                        </w:rPr>
                        <w:t xml:space="preserve"> </w:t>
                      </w:r>
                      <w:r>
                        <w:rPr>
                          <w:noProof/>
                        </w:rPr>
                        <w:drawing>
                          <wp:inline distT="0" distB="0" distL="0" distR="0" wp14:anchorId="230DF270" wp14:editId="1716F8A1">
                            <wp:extent cx="1212240" cy="1794163"/>
                            <wp:effectExtent l="0" t="0" r="6985"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15180" cy="1798514"/>
                                    </a:xfrm>
                                    <a:prstGeom prst="rect">
                                      <a:avLst/>
                                    </a:prstGeom>
                                  </pic:spPr>
                                </pic:pic>
                              </a:graphicData>
                            </a:graphic>
                          </wp:inline>
                        </w:drawing>
                      </w:r>
                    </w:p>
                  </w:txbxContent>
                </v:textbox>
                <w10:wrap anchorx="margin"/>
              </v:shape>
            </w:pict>
          </mc:Fallback>
        </mc:AlternateContent>
      </w:r>
      <w:r w:rsidR="00AC232B">
        <w:rPr>
          <w:noProof/>
        </w:rPr>
        <mc:AlternateContent>
          <mc:Choice Requires="wps">
            <w:drawing>
              <wp:anchor distT="45720" distB="45720" distL="114300" distR="114300" simplePos="0" relativeHeight="251685026" behindDoc="0" locked="0" layoutInCell="1" allowOverlap="1" wp14:anchorId="7DE17B5E" wp14:editId="4E46CDBE">
                <wp:simplePos x="0" y="0"/>
                <wp:positionH relativeFrom="column">
                  <wp:align>center</wp:align>
                </wp:positionH>
                <wp:positionV relativeFrom="paragraph">
                  <wp:posOffset>182880</wp:posOffset>
                </wp:positionV>
                <wp:extent cx="2360930" cy="1404620"/>
                <wp:effectExtent l="0" t="0" r="22860" b="1143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E17B5E" id="_x0000_s1039" type="#_x0000_t202" style="position:absolute;margin-left:0;margin-top:14.4pt;width:185.9pt;height:110.6pt;z-index:25168502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1cKQIAAE8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myr9XCkCAABPBAAADgAAAAAAAAAAAAAAAAAuAgAAZHJzL2Uyb0Rv&#10;Yy54bWxQSwECLQAUAAYACAAAACEASFsnctsAAAAHAQAADwAAAAAAAAAAAAAAAACDBAAAZHJzL2Rv&#10;d25yZXYueG1sUEsFBgAAAAAEAAQA8wAAAIsFAAAAAA==&#10;">
                <v:textbox style="mso-fit-shape-to-text:t">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45720" distB="45720" distL="114300" distR="114300" simplePos="0" relativeHeight="251678882" behindDoc="0" locked="0" layoutInCell="1" allowOverlap="1" wp14:anchorId="7B1D8067" wp14:editId="35D3E189">
                <wp:simplePos x="0" y="0"/>
                <wp:positionH relativeFrom="column">
                  <wp:align>center</wp:align>
                </wp:positionH>
                <wp:positionV relativeFrom="paragraph">
                  <wp:posOffset>182880</wp:posOffset>
                </wp:positionV>
                <wp:extent cx="2360930" cy="1404620"/>
                <wp:effectExtent l="0" t="0" r="22860" b="1143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1D8067" id="_x0000_s1040" type="#_x0000_t202" style="position:absolute;margin-left:0;margin-top:14.4pt;width:185.9pt;height:110.6pt;z-index:25167888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N1cKQIAAE8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fITdXCkCAABPBAAADgAAAAAAAAAAAAAAAAAuAgAAZHJzL2Uyb0Rv&#10;Yy54bWxQSwECLQAUAAYACAAAACEASFsnctsAAAAHAQAADwAAAAAAAAAAAAAAAACDBAAAZHJzL2Rv&#10;d25yZXYueG1sUEsFBgAAAAAEAAQA8wAAAIsFAAAAAA==&#10;">
                <v:textbox style="mso-fit-shape-to-text:t">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0" distB="0" distL="114300" distR="114300" simplePos="0" relativeHeight="251680930" behindDoc="0" locked="0" layoutInCell="1" allowOverlap="1" wp14:anchorId="70A9A5D5" wp14:editId="04599EEE">
                <wp:simplePos x="0" y="0"/>
                <wp:positionH relativeFrom="column">
                  <wp:posOffset>2196465</wp:posOffset>
                </wp:positionH>
                <wp:positionV relativeFrom="paragraph">
                  <wp:posOffset>330835</wp:posOffset>
                </wp:positionV>
                <wp:extent cx="2708275" cy="1122045"/>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A9A5D5" id="Text Box 214" o:spid="_x0000_s1041" type="#_x0000_t202" style="position:absolute;margin-left:172.95pt;margin-top:26.05pt;width:213.25pt;height:88.35pt;z-index:2516809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" filled="f" strokeweight=".5pt">
                <v:textbo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v:textbox>
              </v:shape>
            </w:pict>
          </mc:Fallback>
        </mc:AlternateContent>
      </w:r>
      <w:r w:rsidR="00A11B42" w:rsidRPr="00A11B42">
        <w:rPr>
          <w:noProof/>
        </w:rPr>
        <w:t xml:space="preserve"> </w:t>
      </w:r>
    </w:p>
    <w:sectPr w:rsidR="00A443E6" w:rsidSect="002E6ED0">
      <w:headerReference w:type="default" r:id="rId19"/>
      <w:headerReference w:type="first" r:id="rId20"/>
      <w:pgSz w:w="11904" w:h="16834"/>
      <w:pgMar w:top="1080" w:right="576" w:bottom="1080" w:left="576" w:header="0" w:footer="45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7B0DC" w14:textId="77777777" w:rsidR="0007000A" w:rsidRDefault="0007000A">
      <w:pPr>
        <w:spacing w:after="0"/>
      </w:pPr>
      <w:r>
        <w:separator/>
      </w:r>
    </w:p>
  </w:endnote>
  <w:endnote w:type="continuationSeparator" w:id="0">
    <w:p w14:paraId="5070F0AD" w14:textId="77777777" w:rsidR="0007000A" w:rsidRDefault="0007000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2EB06" w14:textId="77777777" w:rsidR="0007000A" w:rsidRDefault="0007000A">
      <w:pPr>
        <w:spacing w:after="0"/>
      </w:pPr>
      <w:r>
        <w:separator/>
      </w:r>
    </w:p>
  </w:footnote>
  <w:footnote w:type="continuationSeparator" w:id="0">
    <w:p w14:paraId="56F94486" w14:textId="77777777" w:rsidR="0007000A" w:rsidRDefault="0007000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70EF" w14:textId="77777777" w:rsidR="00A443E6" w:rsidRDefault="00A443E6">
    <w:pPr>
      <w:pStyle w:val="Header"/>
    </w:pPr>
    <w:r>
      <w:rPr>
        <w:noProof/>
        <w:lang w:val="en-GB" w:eastAsia="en-GB"/>
      </w:rPr>
      <w:drawing>
        <wp:anchor distT="0" distB="0" distL="114300" distR="114300" simplePos="0" relativeHeight="251661312" behindDoc="0" locked="0" layoutInCell="1" allowOverlap="1" wp14:anchorId="692FBA91" wp14:editId="67152D55">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90F8" w14:textId="77777777" w:rsidR="00A443E6" w:rsidRDefault="00A443E6">
    <w:pPr>
      <w:pStyle w:val="Header"/>
    </w:pPr>
    <w:r>
      <w:rPr>
        <w:noProof/>
        <w:lang w:val="en-GB" w:eastAsia="en-GB"/>
      </w:rPr>
      <w:drawing>
        <wp:anchor distT="0" distB="0" distL="114300" distR="114300" simplePos="0" relativeHeight="251659264" behindDoc="0" locked="0" layoutInCell="1" allowOverlap="1" wp14:anchorId="3278FBDC" wp14:editId="6662E290">
          <wp:simplePos x="0" y="0"/>
          <wp:positionH relativeFrom="page">
            <wp:posOffset>-35560</wp:posOffset>
          </wp:positionH>
          <wp:positionV relativeFrom="page">
            <wp:posOffset>-17780</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51D32"/>
    <w:multiLevelType w:val="hybridMultilevel"/>
    <w:tmpl w:val="589E1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C21D2"/>
    <w:multiLevelType w:val="hybridMultilevel"/>
    <w:tmpl w:val="6CC2B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A35B9E"/>
    <w:multiLevelType w:val="hybridMultilevel"/>
    <w:tmpl w:val="F6DE3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D7E72"/>
    <w:multiLevelType w:val="hybridMultilevel"/>
    <w:tmpl w:val="60BC9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D68FE"/>
    <w:multiLevelType w:val="hybridMultilevel"/>
    <w:tmpl w:val="F1C804AA"/>
    <w:lvl w:ilvl="0" w:tplc="49B2AFBA">
      <w:start w:val="1"/>
      <w:numFmt w:val="bullet"/>
      <w:lvlText w:val="-"/>
      <w:lvlJc w:val="left"/>
      <w:pPr>
        <w:ind w:left="1800" w:hanging="360"/>
      </w:pPr>
      <w:rPr>
        <w:rFonts w:ascii="Century Gothic" w:eastAsiaTheme="minorEastAsia" w:hAnsi="Century Gothic"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01E290B"/>
    <w:multiLevelType w:val="hybridMultilevel"/>
    <w:tmpl w:val="AFF85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5F212D"/>
    <w:multiLevelType w:val="hybridMultilevel"/>
    <w:tmpl w:val="CEB0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E93232C"/>
    <w:multiLevelType w:val="hybridMultilevel"/>
    <w:tmpl w:val="1E1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8"/>
  </w:num>
  <w:num w:numId="5">
    <w:abstractNumId w:val="6"/>
  </w:num>
  <w:num w:numId="6">
    <w:abstractNumId w:val="5"/>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ShowStaticGuides" w:val="1"/>
  </w:docVars>
  <w:rsids>
    <w:rsidRoot w:val="00D10EEC"/>
    <w:rsid w:val="00031CC8"/>
    <w:rsid w:val="00051B48"/>
    <w:rsid w:val="0007000A"/>
    <w:rsid w:val="000B241C"/>
    <w:rsid w:val="000C329B"/>
    <w:rsid w:val="000C501E"/>
    <w:rsid w:val="00143482"/>
    <w:rsid w:val="00147EE1"/>
    <w:rsid w:val="00160E27"/>
    <w:rsid w:val="00162293"/>
    <w:rsid w:val="00190DDC"/>
    <w:rsid w:val="00213770"/>
    <w:rsid w:val="00227E8C"/>
    <w:rsid w:val="00230A89"/>
    <w:rsid w:val="0025270B"/>
    <w:rsid w:val="00285157"/>
    <w:rsid w:val="002E6ED0"/>
    <w:rsid w:val="002F18BE"/>
    <w:rsid w:val="003136AE"/>
    <w:rsid w:val="00370DA3"/>
    <w:rsid w:val="00476209"/>
    <w:rsid w:val="0049659C"/>
    <w:rsid w:val="004F4122"/>
    <w:rsid w:val="005408BA"/>
    <w:rsid w:val="00580AD0"/>
    <w:rsid w:val="005C35E5"/>
    <w:rsid w:val="005D3F71"/>
    <w:rsid w:val="0065295C"/>
    <w:rsid w:val="006E2350"/>
    <w:rsid w:val="00706B9B"/>
    <w:rsid w:val="0073104F"/>
    <w:rsid w:val="00887CE7"/>
    <w:rsid w:val="008C2FB6"/>
    <w:rsid w:val="008C539F"/>
    <w:rsid w:val="0096621A"/>
    <w:rsid w:val="009F1C89"/>
    <w:rsid w:val="00A11B42"/>
    <w:rsid w:val="00A443E6"/>
    <w:rsid w:val="00AA4CC1"/>
    <w:rsid w:val="00AC232B"/>
    <w:rsid w:val="00B23F4F"/>
    <w:rsid w:val="00BA55A2"/>
    <w:rsid w:val="00BA79AA"/>
    <w:rsid w:val="00BF294E"/>
    <w:rsid w:val="00C4620B"/>
    <w:rsid w:val="00C83CA5"/>
    <w:rsid w:val="00CA2F93"/>
    <w:rsid w:val="00CB3C94"/>
    <w:rsid w:val="00CC5D8C"/>
    <w:rsid w:val="00D10EEC"/>
    <w:rsid w:val="00E14C15"/>
    <w:rsid w:val="00E42294"/>
    <w:rsid w:val="00EA318F"/>
    <w:rsid w:val="00EF53E4"/>
    <w:rsid w:val="00F204EA"/>
    <w:rsid w:val="00F85DDB"/>
    <w:rsid w:val="00FB11AB"/>
    <w:rsid w:val="00FF623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ECDE65"/>
  <w15:docId w15:val="{C2A261F4-3A32-472A-99C0-77A10BF8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EA318F"/>
    <w:pPr>
      <w:ind w:left="720"/>
      <w:contextualSpacing/>
    </w:pPr>
  </w:style>
  <w:style w:type="character" w:customStyle="1" w:styleId="normaltextrun">
    <w:name w:val="normaltextrun"/>
    <w:basedOn w:val="DefaultParagraphFont"/>
    <w:rsid w:val="00051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gangat\Downloads\Year%205%20and%206%20Newsletter%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1" ma:contentTypeDescription="Create a new document." ma:contentTypeScope="" ma:versionID="6b6a212012cfb8b810bae92ad94e9c06">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a7d53bcad1a0ecf35701954cab1b0349"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F8BA3-172A-4302-AE14-4F187B0AB7E1}">
  <ds:schemaRefs>
    <ds:schemaRef ds:uri="http://schemas.openxmlformats.org/officeDocument/2006/bibliography"/>
  </ds:schemaRefs>
</ds:datastoreItem>
</file>

<file path=customXml/itemProps2.xml><?xml version="1.0" encoding="utf-8"?>
<ds:datastoreItem xmlns:ds="http://schemas.openxmlformats.org/officeDocument/2006/customXml" ds:itemID="{11707AF0-CCDE-4E7C-BBDF-F1ED22521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F017F6-F071-40EA-917F-A267D4987920}">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4.xml><?xml version="1.0" encoding="utf-8"?>
<ds:datastoreItem xmlns:ds="http://schemas.openxmlformats.org/officeDocument/2006/customXml" ds:itemID="{89F1469E-A52E-43B0-915C-2552D604D1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Year 5 and 6 Newsletter (1)</Template>
  <TotalTime>0</TotalTime>
  <Pages>2</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Gangat</dc:creator>
  <cp:keywords/>
  <dc:description/>
  <cp:lastModifiedBy>James Canham</cp:lastModifiedBy>
  <cp:revision>2</cp:revision>
  <cp:lastPrinted>2017-09-08T07:54:00Z</cp:lastPrinted>
  <dcterms:created xsi:type="dcterms:W3CDTF">2025-09-05T08:08:00Z</dcterms:created>
  <dcterms:modified xsi:type="dcterms:W3CDTF">2025-09-05T08:08:00Z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