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005C4" w14:textId="74C2A457" w:rsidR="00557192" w:rsidRDefault="00655B34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D69453" wp14:editId="7856FB04">
                <wp:simplePos x="0" y="0"/>
                <wp:positionH relativeFrom="margin">
                  <wp:align>center</wp:align>
                </wp:positionH>
                <wp:positionV relativeFrom="margin">
                  <wp:posOffset>-2819400</wp:posOffset>
                </wp:positionV>
                <wp:extent cx="6470650" cy="2047875"/>
                <wp:effectExtent l="0" t="0" r="0" b="0"/>
                <wp:wrapTight wrapText="bothSides">
                  <wp:wrapPolygon edited="0">
                    <wp:start x="127" y="603"/>
                    <wp:lineTo x="127" y="20897"/>
                    <wp:lineTo x="21367" y="20897"/>
                    <wp:lineTo x="21367" y="603"/>
                    <wp:lineTo x="127" y="603"/>
                  </wp:wrapPolygon>
                </wp:wrapTight>
                <wp:docPr id="8" name="Text Box 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0650" cy="2047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01BA74" w14:textId="1FE12CC2" w:rsidR="00557192" w:rsidRPr="00655B34" w:rsidRDefault="008D637C" w:rsidP="000A264A">
                            <w:pPr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</w:rPr>
                            </w:pPr>
                            <w:r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</w:rPr>
                              <w:t>The staff that make up team Respect</w:t>
                            </w:r>
                            <w:r w:rsidR="002467DF"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</w:rPr>
                              <w:t xml:space="preserve"> are as follows –</w:t>
                            </w:r>
                          </w:p>
                          <w:p w14:paraId="1D5ABD7F" w14:textId="6E60DA3D" w:rsidR="002467DF" w:rsidRPr="00655B34" w:rsidRDefault="008D637C" w:rsidP="000A264A">
                            <w:pPr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</w:rPr>
                            </w:pPr>
                            <w:r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</w:rPr>
                              <w:t xml:space="preserve">Lucy Smith </w:t>
                            </w:r>
                            <w:r w:rsidR="002467DF"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</w:rPr>
                              <w:t>– Class teacher</w:t>
                            </w:r>
                            <w:r w:rsidR="003B6AEF"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</w:rPr>
                              <w:t xml:space="preserve"> (Monday to Thursday)</w:t>
                            </w:r>
                          </w:p>
                          <w:p w14:paraId="761F97AF" w14:textId="11BE3C2D" w:rsidR="00E850F4" w:rsidRPr="00655B34" w:rsidRDefault="00E850F4" w:rsidP="00E850F4">
                            <w:pPr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</w:rPr>
                            </w:pPr>
                            <w:r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</w:rPr>
                              <w:t>Vicky Stoddart – Specialist Teaching Assistant (all week)</w:t>
                            </w:r>
                          </w:p>
                          <w:p w14:paraId="3CF49601" w14:textId="007B5F34" w:rsidR="002467DF" w:rsidRPr="00655B34" w:rsidRDefault="002467DF" w:rsidP="00E850F4">
                            <w:pPr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</w:rPr>
                            </w:pPr>
                            <w:r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</w:rPr>
                              <w:t xml:space="preserve">Stephan Mills – </w:t>
                            </w:r>
                            <w:r w:rsidR="00E850F4"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</w:rPr>
                              <w:t xml:space="preserve">Specialist </w:t>
                            </w:r>
                            <w:r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</w:rPr>
                              <w:t>Teaching Assistant</w:t>
                            </w:r>
                            <w:r w:rsidR="003B6AEF"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</w:rPr>
                              <w:t xml:space="preserve"> (Tuesday to Friday)</w:t>
                            </w:r>
                          </w:p>
                          <w:p w14:paraId="22A60DD1" w14:textId="1A38C84B" w:rsidR="00B616FE" w:rsidRPr="00655B34" w:rsidRDefault="008D637C" w:rsidP="000A264A">
                            <w:pPr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</w:rPr>
                            </w:pPr>
                            <w:r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</w:rPr>
                              <w:t>Sally Clayton</w:t>
                            </w:r>
                            <w:r w:rsidR="00B616FE"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</w:rPr>
                              <w:t xml:space="preserve"> – Teaching Assistant</w:t>
                            </w:r>
                            <w:r w:rsidR="003B6AEF"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</w:rPr>
                              <w:t xml:space="preserve"> (</w:t>
                            </w:r>
                            <w:r w:rsidR="00E850F4"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</w:rPr>
                              <w:t>all week</w:t>
                            </w:r>
                            <w:r w:rsidR="003B6AEF"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</w:rPr>
                              <w:t>)</w:t>
                            </w:r>
                          </w:p>
                          <w:p w14:paraId="32FD6070" w14:textId="77777777" w:rsidR="002467DF" w:rsidRPr="00655B34" w:rsidRDefault="002467DF" w:rsidP="000A264A">
                            <w:pPr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3D697AF6" w14:textId="79537F8F" w:rsidR="002467DF" w:rsidRPr="00655B34" w:rsidRDefault="002467DF" w:rsidP="000A264A">
                            <w:pPr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</w:rPr>
                            </w:pPr>
                            <w:r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</w:rPr>
                              <w:t xml:space="preserve">If you have any </w:t>
                            </w:r>
                            <w:r w:rsidR="00B835EE"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</w:rPr>
                              <w:t>concerns,</w:t>
                            </w:r>
                            <w:r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</w:rPr>
                              <w:t xml:space="preserve"> please feel free to talk to us at the end of the day</w:t>
                            </w:r>
                            <w:r w:rsidR="008D637C"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</w:rPr>
                              <w:t xml:space="preserve"> or</w:t>
                            </w:r>
                            <w:r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</w:rPr>
                              <w:t xml:space="preserve"> </w:t>
                            </w:r>
                            <w:r w:rsidR="009F37B7"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</w:rPr>
                              <w:t>by phone</w:t>
                            </w:r>
                            <w:r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</w:rPr>
                              <w:t xml:space="preserve">.  </w:t>
                            </w:r>
                            <w:r w:rsidR="008D637C"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</w:rPr>
                              <w:t>You can also send the team a message on Seesaw.</w:t>
                            </w:r>
                          </w:p>
                          <w:p w14:paraId="129EF3C8" w14:textId="77777777" w:rsidR="002467DF" w:rsidRDefault="002467DF" w:rsidP="000A264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76FAECE9" w14:textId="77777777" w:rsidR="002467DF" w:rsidRPr="000A264A" w:rsidRDefault="002467DF" w:rsidP="000A264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D69453" id="_x0000_t202" coordsize="21600,21600" o:spt="202" path="m,l,21600r21600,l21600,xe">
                <v:stroke joinstyle="miter"/>
                <v:path gradientshapeok="t" o:connecttype="rect"/>
              </v:shapetype>
              <v:shape id="Text Box 447" o:spid="_x0000_s1026" type="#_x0000_t202" style="position:absolute;margin-left:0;margin-top:-222pt;width:509.5pt;height:161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" filled="f" stroked="f">
                <v:textbox inset=",7.2pt,,7.2pt">
                  <w:txbxContent>
                    <w:p w14:paraId="4001BA74" w14:textId="1FE12CC2" w:rsidR="00557192" w:rsidRPr="00655B34" w:rsidRDefault="008D637C" w:rsidP="000A264A">
                      <w:pPr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2"/>
                        </w:rPr>
                      </w:pPr>
                      <w:r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</w:rPr>
                        <w:t>The staff that make up team Respect</w:t>
                      </w:r>
                      <w:r w:rsidR="002467DF"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</w:rPr>
                        <w:t xml:space="preserve"> are as follows –</w:t>
                      </w:r>
                    </w:p>
                    <w:p w14:paraId="1D5ABD7F" w14:textId="6E60DA3D" w:rsidR="002467DF" w:rsidRPr="00655B34" w:rsidRDefault="008D637C" w:rsidP="000A264A">
                      <w:pPr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2"/>
                        </w:rPr>
                      </w:pPr>
                      <w:r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</w:rPr>
                        <w:t xml:space="preserve">Lucy Smith </w:t>
                      </w:r>
                      <w:r w:rsidR="002467DF"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</w:rPr>
                        <w:t>– Class teacher</w:t>
                      </w:r>
                      <w:r w:rsidR="003B6AEF"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</w:rPr>
                        <w:t xml:space="preserve"> (Monday to Thursday)</w:t>
                      </w:r>
                    </w:p>
                    <w:p w14:paraId="761F97AF" w14:textId="11BE3C2D" w:rsidR="00E850F4" w:rsidRPr="00655B34" w:rsidRDefault="00E850F4" w:rsidP="00E850F4">
                      <w:pPr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2"/>
                        </w:rPr>
                      </w:pPr>
                      <w:r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</w:rPr>
                        <w:t>Vicky Stoddart – Specialist Teaching Assistant (all week)</w:t>
                      </w:r>
                    </w:p>
                    <w:p w14:paraId="3CF49601" w14:textId="007B5F34" w:rsidR="002467DF" w:rsidRPr="00655B34" w:rsidRDefault="002467DF" w:rsidP="00E850F4">
                      <w:pPr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2"/>
                        </w:rPr>
                      </w:pPr>
                      <w:r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</w:rPr>
                        <w:t xml:space="preserve">Stephan Mills – </w:t>
                      </w:r>
                      <w:r w:rsidR="00E850F4"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</w:rPr>
                        <w:t xml:space="preserve">Specialist </w:t>
                      </w:r>
                      <w:r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</w:rPr>
                        <w:t>Teaching Assistant</w:t>
                      </w:r>
                      <w:r w:rsidR="003B6AEF"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</w:rPr>
                        <w:t xml:space="preserve"> (Tuesday to Friday)</w:t>
                      </w:r>
                    </w:p>
                    <w:p w14:paraId="22A60DD1" w14:textId="1A38C84B" w:rsidR="00B616FE" w:rsidRPr="00655B34" w:rsidRDefault="008D637C" w:rsidP="000A264A">
                      <w:pPr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2"/>
                        </w:rPr>
                      </w:pPr>
                      <w:r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</w:rPr>
                        <w:t>Sally Clayton</w:t>
                      </w:r>
                      <w:r w:rsidR="00B616FE"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</w:rPr>
                        <w:t xml:space="preserve"> – Teaching Assistant</w:t>
                      </w:r>
                      <w:r w:rsidR="003B6AEF"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</w:rPr>
                        <w:t xml:space="preserve"> (</w:t>
                      </w:r>
                      <w:r w:rsidR="00E850F4"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</w:rPr>
                        <w:t>all week</w:t>
                      </w:r>
                      <w:r w:rsidR="003B6AEF"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</w:rPr>
                        <w:t>)</w:t>
                      </w:r>
                    </w:p>
                    <w:p w14:paraId="32FD6070" w14:textId="77777777" w:rsidR="002467DF" w:rsidRPr="00655B34" w:rsidRDefault="002467DF" w:rsidP="000A264A">
                      <w:pPr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2"/>
                        </w:rPr>
                      </w:pPr>
                    </w:p>
                    <w:p w14:paraId="3D697AF6" w14:textId="79537F8F" w:rsidR="002467DF" w:rsidRPr="00655B34" w:rsidRDefault="002467DF" w:rsidP="000A264A">
                      <w:pPr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2"/>
                        </w:rPr>
                      </w:pPr>
                      <w:r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</w:rPr>
                        <w:t xml:space="preserve">If you have any </w:t>
                      </w:r>
                      <w:r w:rsidR="00B835EE"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</w:rPr>
                        <w:t>concerns,</w:t>
                      </w:r>
                      <w:r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</w:rPr>
                        <w:t xml:space="preserve"> please feel free to talk to us at the end of the day</w:t>
                      </w:r>
                      <w:r w:rsidR="008D637C"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</w:rPr>
                        <w:t xml:space="preserve"> or</w:t>
                      </w:r>
                      <w:r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</w:rPr>
                        <w:t xml:space="preserve"> </w:t>
                      </w:r>
                      <w:r w:rsidR="009F37B7"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</w:rPr>
                        <w:t>by phone</w:t>
                      </w:r>
                      <w:r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</w:rPr>
                        <w:t xml:space="preserve">.  </w:t>
                      </w:r>
                      <w:r w:rsidR="008D637C"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</w:rPr>
                        <w:t>You can also send the team a message on Seesaw.</w:t>
                      </w:r>
                    </w:p>
                    <w:p w14:paraId="129EF3C8" w14:textId="77777777" w:rsidR="002467DF" w:rsidRDefault="002467DF" w:rsidP="000A264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2"/>
                        </w:rPr>
                      </w:pPr>
                    </w:p>
                    <w:p w14:paraId="76FAECE9" w14:textId="77777777" w:rsidR="002467DF" w:rsidRPr="000A264A" w:rsidRDefault="002467DF" w:rsidP="000A264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2"/>
                        </w:rPr>
                      </w:pPr>
                    </w:p>
                  </w:txbxContent>
                </v:textbox>
                <w10:wrap type="tight" anchorx="margin" anchory="margin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23A0600" wp14:editId="292BD07C">
                <wp:simplePos x="0" y="0"/>
                <wp:positionH relativeFrom="page">
                  <wp:posOffset>3857625</wp:posOffset>
                </wp:positionH>
                <wp:positionV relativeFrom="page">
                  <wp:posOffset>4410074</wp:posOffset>
                </wp:positionV>
                <wp:extent cx="3248025" cy="3305175"/>
                <wp:effectExtent l="0" t="0" r="0" b="0"/>
                <wp:wrapTight wrapText="bothSides">
                  <wp:wrapPolygon edited="0">
                    <wp:start x="253" y="373"/>
                    <wp:lineTo x="253" y="21164"/>
                    <wp:lineTo x="21157" y="21164"/>
                    <wp:lineTo x="21157" y="373"/>
                    <wp:lineTo x="253" y="373"/>
                  </wp:wrapPolygon>
                </wp:wrapTight>
                <wp:docPr id="7" name="Text Box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3305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9E702E" w14:textId="37EAE518" w:rsidR="00BF428B" w:rsidRPr="00655B34" w:rsidRDefault="00911A7E" w:rsidP="008D637C">
                            <w:pPr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lang w:val="en-GB"/>
                              </w:rPr>
                            </w:pPr>
                            <w:r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lang w:val="en-GB"/>
                              </w:rPr>
                              <w:t>September 23</w:t>
                            </w:r>
                            <w:r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vertAlign w:val="superscript"/>
                                <w:lang w:val="en-GB"/>
                              </w:rPr>
                              <w:t>rd</w:t>
                            </w:r>
                            <w:r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lang w:val="en-GB"/>
                              </w:rPr>
                              <w:t xml:space="preserve"> – </w:t>
                            </w:r>
                            <w:r w:rsid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lang w:val="en-GB"/>
                              </w:rPr>
                              <w:t xml:space="preserve">School </w:t>
                            </w:r>
                            <w:r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lang w:val="en-GB"/>
                              </w:rPr>
                              <w:t>Photo</w:t>
                            </w:r>
                            <w:r w:rsid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lang w:val="en-GB"/>
                              </w:rPr>
                              <w:t>’s</w:t>
                            </w:r>
                          </w:p>
                          <w:p w14:paraId="3F771541" w14:textId="77777777" w:rsidR="00655B34" w:rsidRDefault="00655B34" w:rsidP="008D637C">
                            <w:pPr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lang w:val="en-GB"/>
                              </w:rPr>
                            </w:pPr>
                          </w:p>
                          <w:p w14:paraId="53367681" w14:textId="3E578ADD" w:rsidR="00655B34" w:rsidRDefault="00B835EE" w:rsidP="008D637C">
                            <w:pPr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lang w:val="en-GB"/>
                              </w:rPr>
                            </w:pPr>
                            <w:r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lang w:val="en-GB"/>
                              </w:rPr>
                              <w:t xml:space="preserve">Schools finishes for half term at 3:15pm on </w:t>
                            </w:r>
                          </w:p>
                          <w:p w14:paraId="23A074E9" w14:textId="6D68D449" w:rsidR="00911A7E" w:rsidRPr="00655B34" w:rsidRDefault="00B835EE" w:rsidP="008D637C">
                            <w:pPr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lang w:val="en-GB"/>
                              </w:rPr>
                            </w:pPr>
                            <w:r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lang w:val="en-GB"/>
                              </w:rPr>
                              <w:t>Thursday 1</w:t>
                            </w:r>
                            <w:r w:rsidR="00911A7E"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lang w:val="en-GB"/>
                              </w:rPr>
                              <w:t>6</w:t>
                            </w:r>
                            <w:r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vertAlign w:val="superscript"/>
                                <w:lang w:val="en-GB"/>
                              </w:rPr>
                              <w:t>th</w:t>
                            </w:r>
                            <w:r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lang w:val="en-GB"/>
                              </w:rPr>
                              <w:t xml:space="preserve"> October</w:t>
                            </w:r>
                            <w:r w:rsidR="00911A7E"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lang w:val="en-GB"/>
                              </w:rPr>
                              <w:t xml:space="preserve">. </w:t>
                            </w:r>
                          </w:p>
                          <w:p w14:paraId="4CF442C5" w14:textId="2D73D97C" w:rsidR="00911A7E" w:rsidRPr="00655B34" w:rsidRDefault="00911A7E" w:rsidP="008D637C">
                            <w:pPr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lang w:val="en-GB"/>
                              </w:rPr>
                            </w:pPr>
                          </w:p>
                          <w:p w14:paraId="3DE18F98" w14:textId="77777777" w:rsidR="0003532D" w:rsidRPr="00655B34" w:rsidRDefault="0003532D" w:rsidP="0003532D">
                            <w:pPr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vertAlign w:val="superscript"/>
                                <w:lang w:val="en-GB"/>
                              </w:rPr>
                            </w:pPr>
                            <w:r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lang w:val="en-GB"/>
                              </w:rPr>
                              <w:t>Parents evening – November 18</w:t>
                            </w:r>
                            <w:r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vertAlign w:val="superscript"/>
                                <w:lang w:val="en-GB"/>
                              </w:rPr>
                              <w:t>th</w:t>
                            </w:r>
                            <w:r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lang w:val="en-GB"/>
                              </w:rPr>
                              <w:t xml:space="preserve"> and 19</w:t>
                            </w:r>
                            <w:r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vertAlign w:val="superscript"/>
                                <w:lang w:val="en-GB"/>
                              </w:rPr>
                              <w:t>th</w:t>
                            </w:r>
                          </w:p>
                          <w:p w14:paraId="0ABB5CF0" w14:textId="77777777" w:rsidR="00655B34" w:rsidRDefault="00655B34" w:rsidP="008D637C">
                            <w:pPr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lang w:val="en-GB"/>
                              </w:rPr>
                            </w:pPr>
                          </w:p>
                          <w:p w14:paraId="420B7D3B" w14:textId="04AA0CD8" w:rsidR="00911A7E" w:rsidRPr="00655B34" w:rsidRDefault="00911A7E" w:rsidP="008D637C">
                            <w:pPr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lang w:val="en-GB"/>
                              </w:rPr>
                            </w:pPr>
                            <w:r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lang w:val="en-GB"/>
                              </w:rPr>
                              <w:t xml:space="preserve">School finishes for Christmas at </w:t>
                            </w:r>
                            <w:proofErr w:type="gramStart"/>
                            <w:r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lang w:val="en-GB"/>
                              </w:rPr>
                              <w:t>3:!</w:t>
                            </w:r>
                            <w:proofErr w:type="gramEnd"/>
                            <w:r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lang w:val="en-GB"/>
                              </w:rPr>
                              <w:t>5pm on Thursday 18</w:t>
                            </w:r>
                            <w:r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vertAlign w:val="superscript"/>
                                <w:lang w:val="en-GB"/>
                              </w:rPr>
                              <w:t>th</w:t>
                            </w:r>
                            <w:r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lang w:val="en-GB"/>
                              </w:rPr>
                              <w:t xml:space="preserve"> December. Returning Tuesday 6</w:t>
                            </w:r>
                            <w:r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vertAlign w:val="superscript"/>
                                <w:lang w:val="en-GB"/>
                              </w:rPr>
                              <w:t>th</w:t>
                            </w:r>
                            <w:r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lang w:val="en-GB"/>
                              </w:rPr>
                              <w:t xml:space="preserve"> January.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3A0600" id="Text Box 450" o:spid="_x0000_s1027" type="#_x0000_t202" style="position:absolute;margin-left:303.75pt;margin-top:347.25pt;width:255.75pt;height:260.2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" filled="f" stroked="f">
                <v:textbox inset=",7.2pt,,7.2pt">
                  <w:txbxContent>
                    <w:p w14:paraId="529E702E" w14:textId="37EAE518" w:rsidR="00BF428B" w:rsidRPr="00655B34" w:rsidRDefault="00911A7E" w:rsidP="008D637C">
                      <w:pPr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lang w:val="en-GB"/>
                        </w:rPr>
                      </w:pPr>
                      <w:r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lang w:val="en-GB"/>
                        </w:rPr>
                        <w:t>September 23</w:t>
                      </w:r>
                      <w:r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vertAlign w:val="superscript"/>
                          <w:lang w:val="en-GB"/>
                        </w:rPr>
                        <w:t>rd</w:t>
                      </w:r>
                      <w:r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lang w:val="en-GB"/>
                        </w:rPr>
                        <w:t xml:space="preserve"> – </w:t>
                      </w:r>
                      <w:r w:rsid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lang w:val="en-GB"/>
                        </w:rPr>
                        <w:t xml:space="preserve">School </w:t>
                      </w:r>
                      <w:r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lang w:val="en-GB"/>
                        </w:rPr>
                        <w:t>Photo</w:t>
                      </w:r>
                      <w:r w:rsid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lang w:val="en-GB"/>
                        </w:rPr>
                        <w:t>’s</w:t>
                      </w:r>
                    </w:p>
                    <w:p w14:paraId="3F771541" w14:textId="77777777" w:rsidR="00655B34" w:rsidRDefault="00655B34" w:rsidP="008D637C">
                      <w:pPr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lang w:val="en-GB"/>
                        </w:rPr>
                      </w:pPr>
                    </w:p>
                    <w:p w14:paraId="53367681" w14:textId="3E578ADD" w:rsidR="00655B34" w:rsidRDefault="00B835EE" w:rsidP="008D637C">
                      <w:pPr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lang w:val="en-GB"/>
                        </w:rPr>
                      </w:pPr>
                      <w:r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lang w:val="en-GB"/>
                        </w:rPr>
                        <w:t xml:space="preserve">Schools finishes for half term at 3:15pm on </w:t>
                      </w:r>
                    </w:p>
                    <w:p w14:paraId="23A074E9" w14:textId="6D68D449" w:rsidR="00911A7E" w:rsidRPr="00655B34" w:rsidRDefault="00B835EE" w:rsidP="008D637C">
                      <w:pPr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lang w:val="en-GB"/>
                        </w:rPr>
                      </w:pPr>
                      <w:r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lang w:val="en-GB"/>
                        </w:rPr>
                        <w:t>Thursday 1</w:t>
                      </w:r>
                      <w:r w:rsidR="00911A7E"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lang w:val="en-GB"/>
                        </w:rPr>
                        <w:t>6</w:t>
                      </w:r>
                      <w:r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vertAlign w:val="superscript"/>
                          <w:lang w:val="en-GB"/>
                        </w:rPr>
                        <w:t>th</w:t>
                      </w:r>
                      <w:r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lang w:val="en-GB"/>
                        </w:rPr>
                        <w:t xml:space="preserve"> October</w:t>
                      </w:r>
                      <w:r w:rsidR="00911A7E"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lang w:val="en-GB"/>
                        </w:rPr>
                        <w:t xml:space="preserve">. </w:t>
                      </w:r>
                    </w:p>
                    <w:p w14:paraId="4CF442C5" w14:textId="2D73D97C" w:rsidR="00911A7E" w:rsidRPr="00655B34" w:rsidRDefault="00911A7E" w:rsidP="008D637C">
                      <w:pPr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lang w:val="en-GB"/>
                        </w:rPr>
                      </w:pPr>
                    </w:p>
                    <w:p w14:paraId="3DE18F98" w14:textId="77777777" w:rsidR="0003532D" w:rsidRPr="00655B34" w:rsidRDefault="0003532D" w:rsidP="0003532D">
                      <w:pPr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vertAlign w:val="superscript"/>
                          <w:lang w:val="en-GB"/>
                        </w:rPr>
                      </w:pPr>
                      <w:r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lang w:val="en-GB"/>
                        </w:rPr>
                        <w:t>Parents evening – November 18</w:t>
                      </w:r>
                      <w:r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vertAlign w:val="superscript"/>
                          <w:lang w:val="en-GB"/>
                        </w:rPr>
                        <w:t>th</w:t>
                      </w:r>
                      <w:r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lang w:val="en-GB"/>
                        </w:rPr>
                        <w:t xml:space="preserve"> and 19</w:t>
                      </w:r>
                      <w:r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vertAlign w:val="superscript"/>
                          <w:lang w:val="en-GB"/>
                        </w:rPr>
                        <w:t>th</w:t>
                      </w:r>
                    </w:p>
                    <w:p w14:paraId="0ABB5CF0" w14:textId="77777777" w:rsidR="00655B34" w:rsidRDefault="00655B34" w:rsidP="008D637C">
                      <w:pPr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lang w:val="en-GB"/>
                        </w:rPr>
                      </w:pPr>
                    </w:p>
                    <w:p w14:paraId="420B7D3B" w14:textId="04AA0CD8" w:rsidR="00911A7E" w:rsidRPr="00655B34" w:rsidRDefault="00911A7E" w:rsidP="008D637C">
                      <w:pPr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lang w:val="en-GB"/>
                        </w:rPr>
                      </w:pPr>
                      <w:r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lang w:val="en-GB"/>
                        </w:rPr>
                        <w:t xml:space="preserve">School finishes for Christmas at </w:t>
                      </w:r>
                      <w:proofErr w:type="gramStart"/>
                      <w:r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lang w:val="en-GB"/>
                        </w:rPr>
                        <w:t>3:!</w:t>
                      </w:r>
                      <w:proofErr w:type="gramEnd"/>
                      <w:r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lang w:val="en-GB"/>
                        </w:rPr>
                        <w:t>5pm on Thursday 18</w:t>
                      </w:r>
                      <w:r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vertAlign w:val="superscript"/>
                          <w:lang w:val="en-GB"/>
                        </w:rPr>
                        <w:t>th</w:t>
                      </w:r>
                      <w:r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lang w:val="en-GB"/>
                        </w:rPr>
                        <w:t xml:space="preserve"> December. Returning Tuesday 6</w:t>
                      </w:r>
                      <w:r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vertAlign w:val="superscript"/>
                          <w:lang w:val="en-GB"/>
                        </w:rPr>
                        <w:t>th</w:t>
                      </w:r>
                      <w:r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lang w:val="en-GB"/>
                        </w:rPr>
                        <w:t xml:space="preserve"> January.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DF4509" wp14:editId="6BE8F72D">
                <wp:simplePos x="0" y="0"/>
                <wp:positionH relativeFrom="page">
                  <wp:posOffset>457200</wp:posOffset>
                </wp:positionH>
                <wp:positionV relativeFrom="page">
                  <wp:posOffset>4400549</wp:posOffset>
                </wp:positionV>
                <wp:extent cx="3153410" cy="3057525"/>
                <wp:effectExtent l="0" t="0" r="0" b="0"/>
                <wp:wrapTight wrapText="bothSides">
                  <wp:wrapPolygon edited="0">
                    <wp:start x="261" y="404"/>
                    <wp:lineTo x="261" y="21129"/>
                    <wp:lineTo x="21139" y="21129"/>
                    <wp:lineTo x="21139" y="404"/>
                    <wp:lineTo x="261" y="404"/>
                  </wp:wrapPolygon>
                </wp:wrapTight>
                <wp:docPr id="6" name="Text Box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3410" cy="3057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210684" w14:textId="77777777" w:rsidR="0003532D" w:rsidRPr="00655B34" w:rsidRDefault="0003532D" w:rsidP="0003532D">
                            <w:pPr>
                              <w:pStyle w:val="NormalWeb"/>
                              <w:rPr>
                                <w:rFonts w:ascii="Letter-join No-Lead 4" w:hAnsi="Letter-join No-Lead 4"/>
                                <w:sz w:val="22"/>
                                <w:szCs w:val="22"/>
                              </w:rPr>
                            </w:pPr>
                            <w:r w:rsidRPr="00655B34">
                              <w:rPr>
                                <w:rFonts w:ascii="Letter-join No-Lead 4" w:hAnsi="Letter-join No-Lead 4"/>
                                <w:sz w:val="22"/>
                                <w:szCs w:val="22"/>
                              </w:rPr>
                              <w:t>Want to boost learning at home? Here are some easy ideas:</w:t>
                            </w:r>
                          </w:p>
                          <w:p w14:paraId="4C03E3DF" w14:textId="77777777" w:rsidR="0003532D" w:rsidRPr="00655B34" w:rsidRDefault="0003532D" w:rsidP="0003532D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No-Lead 4" w:hAnsi="Letter-join No-Lead 4"/>
                                <w:sz w:val="22"/>
                                <w:szCs w:val="22"/>
                              </w:rPr>
                            </w:pPr>
                            <w:r w:rsidRPr="00655B34">
                              <w:rPr>
                                <w:rStyle w:val="Strong"/>
                                <w:rFonts w:ascii="Letter-join No-Lead 4" w:hAnsi="Letter-join No-Lead 4"/>
                                <w:sz w:val="22"/>
                                <w:szCs w:val="22"/>
                              </w:rPr>
                              <w:t>Chat lots!</w:t>
                            </w:r>
                            <w:r w:rsidRPr="00655B34">
                              <w:rPr>
                                <w:rFonts w:ascii="Letter-join No-Lead 4" w:hAnsi="Letter-join No-Lead 4"/>
                                <w:sz w:val="22"/>
                                <w:szCs w:val="22"/>
                              </w:rPr>
                              <w:t xml:space="preserve"> The more your child talks, the more confident they’ll feel. Try questions that start with </w:t>
                            </w:r>
                            <w:r w:rsidRPr="00655B34">
                              <w:rPr>
                                <w:rStyle w:val="Emphasis"/>
                                <w:rFonts w:ascii="Letter-join No-Lead 4" w:hAnsi="Letter-join No-Lead 4"/>
                                <w:sz w:val="22"/>
                                <w:szCs w:val="22"/>
                              </w:rPr>
                              <w:t>what</w:t>
                            </w:r>
                            <w:r w:rsidRPr="00655B34">
                              <w:rPr>
                                <w:rFonts w:ascii="Letter-join No-Lead 4" w:hAnsi="Letter-join No-Lead 4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Pr="00655B34">
                              <w:rPr>
                                <w:rStyle w:val="Emphasis"/>
                                <w:rFonts w:ascii="Letter-join No-Lead 4" w:hAnsi="Letter-join No-Lead 4"/>
                                <w:sz w:val="22"/>
                                <w:szCs w:val="22"/>
                              </w:rPr>
                              <w:t>where</w:t>
                            </w:r>
                            <w:r w:rsidRPr="00655B34">
                              <w:rPr>
                                <w:rFonts w:ascii="Letter-join No-Lead 4" w:hAnsi="Letter-join No-Lead 4"/>
                                <w:sz w:val="22"/>
                                <w:szCs w:val="22"/>
                              </w:rPr>
                              <w:t xml:space="preserve"> or </w:t>
                            </w:r>
                            <w:r w:rsidRPr="00655B34">
                              <w:rPr>
                                <w:rStyle w:val="Emphasis"/>
                                <w:rFonts w:ascii="Letter-join No-Lead 4" w:hAnsi="Letter-join No-Lead 4"/>
                                <w:sz w:val="22"/>
                                <w:szCs w:val="22"/>
                              </w:rPr>
                              <w:t>why</w:t>
                            </w:r>
                            <w:r w:rsidRPr="00655B34">
                              <w:rPr>
                                <w:rFonts w:ascii="Letter-join No-Lead 4" w:hAnsi="Letter-join No-Lead 4"/>
                                <w:sz w:val="22"/>
                                <w:szCs w:val="22"/>
                              </w:rPr>
                              <w:t xml:space="preserve"> to get them thinking and sharing.</w:t>
                            </w:r>
                          </w:p>
                          <w:p w14:paraId="4C49CDC2" w14:textId="77777777" w:rsidR="0003532D" w:rsidRPr="00655B34" w:rsidRDefault="0003532D" w:rsidP="0003532D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No-Lead 4" w:hAnsi="Letter-join No-Lead 4"/>
                                <w:sz w:val="22"/>
                                <w:szCs w:val="22"/>
                              </w:rPr>
                            </w:pPr>
                            <w:r w:rsidRPr="00655B34">
                              <w:rPr>
                                <w:rStyle w:val="Strong"/>
                                <w:rFonts w:ascii="Letter-join No-Lead 4" w:hAnsi="Letter-join No-Lead 4"/>
                                <w:sz w:val="22"/>
                                <w:szCs w:val="22"/>
                              </w:rPr>
                              <w:t>Board games are brilliant.</w:t>
                            </w:r>
                            <w:r w:rsidRPr="00655B34">
                              <w:rPr>
                                <w:rFonts w:ascii="Letter-join No-Lead 4" w:hAnsi="Letter-join No-Lead 4"/>
                                <w:sz w:val="22"/>
                                <w:szCs w:val="22"/>
                              </w:rPr>
                              <w:t xml:space="preserve"> Counting spaces and taking turns builds early maths skills </w:t>
                            </w:r>
                            <w:r w:rsidRPr="00655B34">
                              <w:rPr>
                                <w:rStyle w:val="Emphasis"/>
                                <w:rFonts w:ascii="Letter-join No-Lead 4" w:hAnsi="Letter-join No-Lead 4"/>
                                <w:sz w:val="22"/>
                                <w:szCs w:val="22"/>
                              </w:rPr>
                              <w:t>and</w:t>
                            </w:r>
                            <w:r w:rsidRPr="00655B34">
                              <w:rPr>
                                <w:rFonts w:ascii="Letter-join No-Lead 4" w:hAnsi="Letter-join No-Lead 4"/>
                                <w:sz w:val="22"/>
                                <w:szCs w:val="22"/>
                              </w:rPr>
                              <w:t xml:space="preserve"> helps with patience and teamwork.</w:t>
                            </w:r>
                          </w:p>
                          <w:p w14:paraId="38CA9BBE" w14:textId="05DD69C1" w:rsidR="002467DF" w:rsidRPr="00655B34" w:rsidRDefault="0003532D" w:rsidP="0003532D">
                            <w:pPr>
                              <w:pStyle w:val="NormalWeb"/>
                              <w:rPr>
                                <w:rFonts w:ascii="Letter-join No-Lead 4" w:hAnsi="Letter-join No-Lead 4"/>
                              </w:rPr>
                            </w:pPr>
                            <w:r w:rsidRPr="00655B34">
                              <w:rPr>
                                <w:rFonts w:ascii="Letter-join No-Lead 4" w:hAnsi="Letter-join No-Lead 4"/>
                                <w:sz w:val="22"/>
                                <w:szCs w:val="22"/>
                              </w:rPr>
                              <w:t>Simple, everyday fun makes a big difference!</w:t>
                            </w:r>
                            <w:r w:rsidR="00C55754" w:rsidRPr="00655B34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</w:rPr>
                              <w:t xml:space="preserve"> </w:t>
                            </w:r>
                          </w:p>
                          <w:p w14:paraId="4FC59DBE" w14:textId="77777777" w:rsidR="002467DF" w:rsidRPr="000A264A" w:rsidRDefault="002467DF" w:rsidP="000A264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F4509" id="Text Box 449" o:spid="_x0000_s1028" type="#_x0000_t202" style="position:absolute;margin-left:36pt;margin-top:346.5pt;width:248.3pt;height:240.7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" filled="f" stroked="f">
                <v:textbox inset=",7.2pt,,7.2pt">
                  <w:txbxContent>
                    <w:p w14:paraId="56210684" w14:textId="77777777" w:rsidR="0003532D" w:rsidRPr="00655B34" w:rsidRDefault="0003532D" w:rsidP="0003532D">
                      <w:pPr>
                        <w:pStyle w:val="NormalWeb"/>
                        <w:rPr>
                          <w:rFonts w:ascii="Letter-join No-Lead 4" w:hAnsi="Letter-join No-Lead 4"/>
                          <w:sz w:val="22"/>
                          <w:szCs w:val="22"/>
                        </w:rPr>
                      </w:pPr>
                      <w:r w:rsidRPr="00655B34">
                        <w:rPr>
                          <w:rFonts w:ascii="Letter-join No-Lead 4" w:hAnsi="Letter-join No-Lead 4"/>
                          <w:sz w:val="22"/>
                          <w:szCs w:val="22"/>
                        </w:rPr>
                        <w:t>Want to boost learning at home? Here are some easy ideas:</w:t>
                      </w:r>
                    </w:p>
                    <w:p w14:paraId="4C03E3DF" w14:textId="77777777" w:rsidR="0003532D" w:rsidRPr="00655B34" w:rsidRDefault="0003532D" w:rsidP="0003532D">
                      <w:pPr>
                        <w:pStyle w:val="NormalWeb"/>
                        <w:numPr>
                          <w:ilvl w:val="0"/>
                          <w:numId w:val="6"/>
                        </w:numPr>
                        <w:rPr>
                          <w:rFonts w:ascii="Letter-join No-Lead 4" w:hAnsi="Letter-join No-Lead 4"/>
                          <w:sz w:val="22"/>
                          <w:szCs w:val="22"/>
                        </w:rPr>
                      </w:pPr>
                      <w:r w:rsidRPr="00655B34">
                        <w:rPr>
                          <w:rStyle w:val="Strong"/>
                          <w:rFonts w:ascii="Letter-join No-Lead 4" w:hAnsi="Letter-join No-Lead 4"/>
                          <w:sz w:val="22"/>
                          <w:szCs w:val="22"/>
                        </w:rPr>
                        <w:t>Chat lots!</w:t>
                      </w:r>
                      <w:r w:rsidRPr="00655B34">
                        <w:rPr>
                          <w:rFonts w:ascii="Letter-join No-Lead 4" w:hAnsi="Letter-join No-Lead 4"/>
                          <w:sz w:val="22"/>
                          <w:szCs w:val="22"/>
                        </w:rPr>
                        <w:t xml:space="preserve"> The more your child talks, the more confident they’ll feel. Try questions that start with </w:t>
                      </w:r>
                      <w:r w:rsidRPr="00655B34">
                        <w:rPr>
                          <w:rStyle w:val="Emphasis"/>
                          <w:rFonts w:ascii="Letter-join No-Lead 4" w:hAnsi="Letter-join No-Lead 4"/>
                          <w:sz w:val="22"/>
                          <w:szCs w:val="22"/>
                        </w:rPr>
                        <w:t>what</w:t>
                      </w:r>
                      <w:r w:rsidRPr="00655B34">
                        <w:rPr>
                          <w:rFonts w:ascii="Letter-join No-Lead 4" w:hAnsi="Letter-join No-Lead 4"/>
                          <w:sz w:val="22"/>
                          <w:szCs w:val="22"/>
                        </w:rPr>
                        <w:t xml:space="preserve">, </w:t>
                      </w:r>
                      <w:r w:rsidRPr="00655B34">
                        <w:rPr>
                          <w:rStyle w:val="Emphasis"/>
                          <w:rFonts w:ascii="Letter-join No-Lead 4" w:hAnsi="Letter-join No-Lead 4"/>
                          <w:sz w:val="22"/>
                          <w:szCs w:val="22"/>
                        </w:rPr>
                        <w:t>where</w:t>
                      </w:r>
                      <w:r w:rsidRPr="00655B34">
                        <w:rPr>
                          <w:rFonts w:ascii="Letter-join No-Lead 4" w:hAnsi="Letter-join No-Lead 4"/>
                          <w:sz w:val="22"/>
                          <w:szCs w:val="22"/>
                        </w:rPr>
                        <w:t xml:space="preserve"> or </w:t>
                      </w:r>
                      <w:r w:rsidRPr="00655B34">
                        <w:rPr>
                          <w:rStyle w:val="Emphasis"/>
                          <w:rFonts w:ascii="Letter-join No-Lead 4" w:hAnsi="Letter-join No-Lead 4"/>
                          <w:sz w:val="22"/>
                          <w:szCs w:val="22"/>
                        </w:rPr>
                        <w:t>why</w:t>
                      </w:r>
                      <w:r w:rsidRPr="00655B34">
                        <w:rPr>
                          <w:rFonts w:ascii="Letter-join No-Lead 4" w:hAnsi="Letter-join No-Lead 4"/>
                          <w:sz w:val="22"/>
                          <w:szCs w:val="22"/>
                        </w:rPr>
                        <w:t xml:space="preserve"> to get them thinking and sharing.</w:t>
                      </w:r>
                    </w:p>
                    <w:p w14:paraId="4C49CDC2" w14:textId="77777777" w:rsidR="0003532D" w:rsidRPr="00655B34" w:rsidRDefault="0003532D" w:rsidP="0003532D">
                      <w:pPr>
                        <w:pStyle w:val="NormalWeb"/>
                        <w:numPr>
                          <w:ilvl w:val="0"/>
                          <w:numId w:val="6"/>
                        </w:numPr>
                        <w:rPr>
                          <w:rFonts w:ascii="Letter-join No-Lead 4" w:hAnsi="Letter-join No-Lead 4"/>
                          <w:sz w:val="22"/>
                          <w:szCs w:val="22"/>
                        </w:rPr>
                      </w:pPr>
                      <w:r w:rsidRPr="00655B34">
                        <w:rPr>
                          <w:rStyle w:val="Strong"/>
                          <w:rFonts w:ascii="Letter-join No-Lead 4" w:hAnsi="Letter-join No-Lead 4"/>
                          <w:sz w:val="22"/>
                          <w:szCs w:val="22"/>
                        </w:rPr>
                        <w:t>Board games are brilliant.</w:t>
                      </w:r>
                      <w:r w:rsidRPr="00655B34">
                        <w:rPr>
                          <w:rFonts w:ascii="Letter-join No-Lead 4" w:hAnsi="Letter-join No-Lead 4"/>
                          <w:sz w:val="22"/>
                          <w:szCs w:val="22"/>
                        </w:rPr>
                        <w:t xml:space="preserve"> Counting spaces and taking turns builds early maths skills </w:t>
                      </w:r>
                      <w:r w:rsidRPr="00655B34">
                        <w:rPr>
                          <w:rStyle w:val="Emphasis"/>
                          <w:rFonts w:ascii="Letter-join No-Lead 4" w:hAnsi="Letter-join No-Lead 4"/>
                          <w:sz w:val="22"/>
                          <w:szCs w:val="22"/>
                        </w:rPr>
                        <w:t>and</w:t>
                      </w:r>
                      <w:r w:rsidRPr="00655B34">
                        <w:rPr>
                          <w:rFonts w:ascii="Letter-join No-Lead 4" w:hAnsi="Letter-join No-Lead 4"/>
                          <w:sz w:val="22"/>
                          <w:szCs w:val="22"/>
                        </w:rPr>
                        <w:t xml:space="preserve"> helps with patience and teamwork.</w:t>
                      </w:r>
                    </w:p>
                    <w:p w14:paraId="38CA9BBE" w14:textId="05DD69C1" w:rsidR="002467DF" w:rsidRPr="00655B34" w:rsidRDefault="0003532D" w:rsidP="0003532D">
                      <w:pPr>
                        <w:pStyle w:val="NormalWeb"/>
                        <w:rPr>
                          <w:rFonts w:ascii="Letter-join No-Lead 4" w:hAnsi="Letter-join No-Lead 4"/>
                        </w:rPr>
                      </w:pPr>
                      <w:r w:rsidRPr="00655B34">
                        <w:rPr>
                          <w:rFonts w:ascii="Letter-join No-Lead 4" w:hAnsi="Letter-join No-Lead 4"/>
                          <w:sz w:val="22"/>
                          <w:szCs w:val="22"/>
                        </w:rPr>
                        <w:t>Simple, everyday fun makes a big difference!</w:t>
                      </w:r>
                      <w:r w:rsidR="00C55754" w:rsidRPr="00655B34">
                        <w:rPr>
                          <w:rFonts w:ascii="Letter-join No-Lead 4" w:hAnsi="Letter-join No-Lead 4"/>
                          <w:color w:val="000000" w:themeColor="text1"/>
                          <w:sz w:val="22"/>
                        </w:rPr>
                        <w:t xml:space="preserve"> </w:t>
                      </w:r>
                    </w:p>
                    <w:p w14:paraId="4FC59DBE" w14:textId="77777777" w:rsidR="002467DF" w:rsidRPr="000A264A" w:rsidRDefault="002467DF" w:rsidP="000A264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2"/>
                        </w:rPr>
                      </w:pP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19809300" wp14:editId="60A88106">
                <wp:simplePos x="0" y="0"/>
                <wp:positionH relativeFrom="page">
                  <wp:posOffset>438150</wp:posOffset>
                </wp:positionH>
                <wp:positionV relativeFrom="page">
                  <wp:posOffset>2495550</wp:posOffset>
                </wp:positionV>
                <wp:extent cx="6684645" cy="2019300"/>
                <wp:effectExtent l="0" t="0" r="0" b="0"/>
                <wp:wrapTight wrapText="bothSides">
                  <wp:wrapPolygon edited="0">
                    <wp:start x="123" y="611"/>
                    <wp:lineTo x="123" y="20989"/>
                    <wp:lineTo x="21421" y="20989"/>
                    <wp:lineTo x="21421" y="611"/>
                    <wp:lineTo x="123" y="611"/>
                  </wp:wrapPolygon>
                </wp:wrapTight>
                <wp:docPr id="5" name="Text Box 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4645" cy="2019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115C33" w14:textId="77777777" w:rsidR="0003532D" w:rsidRPr="00655B34" w:rsidRDefault="00911A7E" w:rsidP="0003532D">
                            <w:pPr>
                              <w:rPr>
                                <w:rFonts w:ascii="Letter-join No-Lead 4" w:eastAsia="Times New Roman" w:hAnsi="Letter-join No-Lead 4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655B34">
                              <w:rPr>
                                <w:rFonts w:ascii="Letter-join No-Lead 4" w:eastAsia="Times New Roman" w:hAnsi="Letter-join No-Lead 4"/>
                                <w:sz w:val="22"/>
                                <w:szCs w:val="22"/>
                                <w:lang w:val="en-GB" w:eastAsia="en-GB"/>
                              </w:rPr>
                              <w:t xml:space="preserve">This term in English, the children are reading </w:t>
                            </w:r>
                            <w:r w:rsidRPr="00655B34">
                              <w:rPr>
                                <w:rFonts w:ascii="Letter-join No-Lead 4" w:eastAsia="Times New Roman" w:hAnsi="Letter-join No-Lead 4"/>
                                <w:i/>
                                <w:iCs/>
                                <w:sz w:val="22"/>
                                <w:szCs w:val="22"/>
                                <w:lang w:val="en-GB" w:eastAsia="en-GB"/>
                              </w:rPr>
                              <w:t>Emmanuel’s Dream</w:t>
                            </w:r>
                            <w:r w:rsidRPr="00655B34">
                              <w:rPr>
                                <w:rFonts w:ascii="Letter-join No-Lead 4" w:eastAsia="Times New Roman" w:hAnsi="Letter-join No-Lead 4"/>
                                <w:sz w:val="22"/>
                                <w:szCs w:val="22"/>
                                <w:lang w:val="en-GB" w:eastAsia="en-GB"/>
                              </w:rPr>
                              <w:t>. Through this story, they’ll explore resilience, what makes them unique and individual, and what it means to be a “</w:t>
                            </w:r>
                            <w:proofErr w:type="spellStart"/>
                            <w:r w:rsidRPr="00655B34">
                              <w:rPr>
                                <w:rFonts w:ascii="Letter-join No-Lead 4" w:eastAsia="Times New Roman" w:hAnsi="Letter-join No-Lead 4"/>
                                <w:sz w:val="22"/>
                                <w:szCs w:val="22"/>
                                <w:lang w:val="en-GB" w:eastAsia="en-GB"/>
                              </w:rPr>
                              <w:t>Tryceratops</w:t>
                            </w:r>
                            <w:proofErr w:type="spellEnd"/>
                            <w:r w:rsidRPr="00655B34">
                              <w:rPr>
                                <w:rFonts w:ascii="Letter-join No-Lead 4" w:eastAsia="Times New Roman" w:hAnsi="Letter-join No-Lead 4"/>
                                <w:sz w:val="22"/>
                                <w:szCs w:val="22"/>
                                <w:lang w:val="en-GB" w:eastAsia="en-GB"/>
                              </w:rPr>
                              <w:t xml:space="preserve">” – never giving up. To finish the project, they will write their own descriptive piece celebrating these skills. </w:t>
                            </w:r>
                          </w:p>
                          <w:p w14:paraId="691EDF6E" w14:textId="312156F2" w:rsidR="00911A7E" w:rsidRPr="00655B34" w:rsidRDefault="00911A7E" w:rsidP="0003532D">
                            <w:pPr>
                              <w:rPr>
                                <w:rFonts w:ascii="Letter-join No-Lead 4" w:eastAsia="Times New Roman" w:hAnsi="Letter-join No-Lead 4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655B34">
                              <w:rPr>
                                <w:rFonts w:ascii="Letter-join No-Lead 4" w:eastAsia="Times New Roman" w:hAnsi="Letter-join No-Lead 4"/>
                                <w:sz w:val="22"/>
                                <w:szCs w:val="22"/>
                                <w:lang w:val="en-GB" w:eastAsia="en-GB"/>
                              </w:rPr>
                              <w:t xml:space="preserve">Our REAL project this term is </w:t>
                            </w:r>
                            <w:r w:rsidRPr="00655B34">
                              <w:rPr>
                                <w:rFonts w:ascii="Letter-join No-Lead 4" w:eastAsia="Times New Roman" w:hAnsi="Letter-join No-Lead 4"/>
                                <w:i/>
                                <w:iCs/>
                                <w:sz w:val="22"/>
                                <w:szCs w:val="22"/>
                                <w:lang w:val="en-GB" w:eastAsia="en-GB"/>
                              </w:rPr>
                              <w:t>All About Me</w:t>
                            </w:r>
                            <w:r w:rsidRPr="00655B34">
                              <w:rPr>
                                <w:rFonts w:ascii="Letter-join No-Lead 4" w:eastAsia="Times New Roman" w:hAnsi="Letter-join No-Lead 4"/>
                                <w:sz w:val="22"/>
                                <w:szCs w:val="22"/>
                                <w:lang w:val="en-GB" w:eastAsia="en-GB"/>
                              </w:rPr>
                              <w:t>. The children will be learning about where we live, exploring our home city, and discovering how the human body works – including what it needs to stay healthy and strong.</w:t>
                            </w:r>
                          </w:p>
                          <w:p w14:paraId="7463C763" w14:textId="2FA45D7E" w:rsidR="00911A7E" w:rsidRPr="00C55754" w:rsidRDefault="00151741" w:rsidP="000A264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09300" id="Text Box 446" o:spid="_x0000_s1029" type="#_x0000_t202" style="position:absolute;margin-left:34.5pt;margin-top:196.5pt;width:526.35pt;height:159pt;z-index: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" filled="f" stroked="f">
                <v:textbox inset=",7.2pt,,7.2pt">
                  <w:txbxContent>
                    <w:p w14:paraId="67115C33" w14:textId="77777777" w:rsidR="0003532D" w:rsidRPr="00655B34" w:rsidRDefault="00911A7E" w:rsidP="0003532D">
                      <w:pPr>
                        <w:rPr>
                          <w:rFonts w:ascii="Letter-join No-Lead 4" w:eastAsia="Times New Roman" w:hAnsi="Letter-join No-Lead 4"/>
                          <w:sz w:val="22"/>
                          <w:szCs w:val="22"/>
                          <w:lang w:val="en-GB" w:eastAsia="en-GB"/>
                        </w:rPr>
                      </w:pPr>
                      <w:r w:rsidRPr="00655B34">
                        <w:rPr>
                          <w:rFonts w:ascii="Letter-join No-Lead 4" w:eastAsia="Times New Roman" w:hAnsi="Letter-join No-Lead 4"/>
                          <w:sz w:val="22"/>
                          <w:szCs w:val="22"/>
                          <w:lang w:val="en-GB" w:eastAsia="en-GB"/>
                        </w:rPr>
                        <w:t xml:space="preserve">This term in English, the children are reading </w:t>
                      </w:r>
                      <w:r w:rsidRPr="00655B34">
                        <w:rPr>
                          <w:rFonts w:ascii="Letter-join No-Lead 4" w:eastAsia="Times New Roman" w:hAnsi="Letter-join No-Lead 4"/>
                          <w:i/>
                          <w:iCs/>
                          <w:sz w:val="22"/>
                          <w:szCs w:val="22"/>
                          <w:lang w:val="en-GB" w:eastAsia="en-GB"/>
                        </w:rPr>
                        <w:t>Emmanuel’s Dream</w:t>
                      </w:r>
                      <w:r w:rsidRPr="00655B34">
                        <w:rPr>
                          <w:rFonts w:ascii="Letter-join No-Lead 4" w:eastAsia="Times New Roman" w:hAnsi="Letter-join No-Lead 4"/>
                          <w:sz w:val="22"/>
                          <w:szCs w:val="22"/>
                          <w:lang w:val="en-GB" w:eastAsia="en-GB"/>
                        </w:rPr>
                        <w:t>. Through this story, they’ll explore resilience, what makes them unique and individual, and what it means to be a “</w:t>
                      </w:r>
                      <w:proofErr w:type="spellStart"/>
                      <w:r w:rsidRPr="00655B34">
                        <w:rPr>
                          <w:rFonts w:ascii="Letter-join No-Lead 4" w:eastAsia="Times New Roman" w:hAnsi="Letter-join No-Lead 4"/>
                          <w:sz w:val="22"/>
                          <w:szCs w:val="22"/>
                          <w:lang w:val="en-GB" w:eastAsia="en-GB"/>
                        </w:rPr>
                        <w:t>Tryceratops</w:t>
                      </w:r>
                      <w:proofErr w:type="spellEnd"/>
                      <w:r w:rsidRPr="00655B34">
                        <w:rPr>
                          <w:rFonts w:ascii="Letter-join No-Lead 4" w:eastAsia="Times New Roman" w:hAnsi="Letter-join No-Lead 4"/>
                          <w:sz w:val="22"/>
                          <w:szCs w:val="22"/>
                          <w:lang w:val="en-GB" w:eastAsia="en-GB"/>
                        </w:rPr>
                        <w:t xml:space="preserve">” – never giving up. To finish the project, they will write their own descriptive piece celebrating these skills. </w:t>
                      </w:r>
                    </w:p>
                    <w:p w14:paraId="691EDF6E" w14:textId="312156F2" w:rsidR="00911A7E" w:rsidRPr="00655B34" w:rsidRDefault="00911A7E" w:rsidP="0003532D">
                      <w:pPr>
                        <w:rPr>
                          <w:rFonts w:ascii="Letter-join No-Lead 4" w:eastAsia="Times New Roman" w:hAnsi="Letter-join No-Lead 4"/>
                          <w:sz w:val="22"/>
                          <w:szCs w:val="22"/>
                          <w:lang w:val="en-GB" w:eastAsia="en-GB"/>
                        </w:rPr>
                      </w:pPr>
                      <w:r w:rsidRPr="00655B34">
                        <w:rPr>
                          <w:rFonts w:ascii="Letter-join No-Lead 4" w:eastAsia="Times New Roman" w:hAnsi="Letter-join No-Lead 4"/>
                          <w:sz w:val="22"/>
                          <w:szCs w:val="22"/>
                          <w:lang w:val="en-GB" w:eastAsia="en-GB"/>
                        </w:rPr>
                        <w:t xml:space="preserve">Our REAL project this term is </w:t>
                      </w:r>
                      <w:r w:rsidRPr="00655B34">
                        <w:rPr>
                          <w:rFonts w:ascii="Letter-join No-Lead 4" w:eastAsia="Times New Roman" w:hAnsi="Letter-join No-Lead 4"/>
                          <w:i/>
                          <w:iCs/>
                          <w:sz w:val="22"/>
                          <w:szCs w:val="22"/>
                          <w:lang w:val="en-GB" w:eastAsia="en-GB"/>
                        </w:rPr>
                        <w:t>All About Me</w:t>
                      </w:r>
                      <w:r w:rsidRPr="00655B34">
                        <w:rPr>
                          <w:rFonts w:ascii="Letter-join No-Lead 4" w:eastAsia="Times New Roman" w:hAnsi="Letter-join No-Lead 4"/>
                          <w:sz w:val="22"/>
                          <w:szCs w:val="22"/>
                          <w:lang w:val="en-GB" w:eastAsia="en-GB"/>
                        </w:rPr>
                        <w:t>. The children will be learning about where we live, exploring our home city, and discovering how the human body works – including what it needs to stay healthy and strong.</w:t>
                      </w:r>
                    </w:p>
                    <w:p w14:paraId="7463C763" w14:textId="2FA45D7E" w:rsidR="00911A7E" w:rsidRPr="00C55754" w:rsidRDefault="00151741" w:rsidP="000A264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C55754">
        <w:rPr>
          <w:noProof/>
          <w:lang w:val="en-GB" w:eastAsia="en-GB"/>
        </w:rPr>
        <w:drawing>
          <wp:anchor distT="0" distB="0" distL="114300" distR="114300" simplePos="0" relativeHeight="251659776" behindDoc="0" locked="0" layoutInCell="1" allowOverlap="1" wp14:anchorId="712B3869" wp14:editId="7E47E32F">
            <wp:simplePos x="0" y="0"/>
            <wp:positionH relativeFrom="column">
              <wp:posOffset>-365826</wp:posOffset>
            </wp:positionH>
            <wp:positionV relativeFrom="paragraph">
              <wp:posOffset>239</wp:posOffset>
            </wp:positionV>
            <wp:extent cx="1769110" cy="1179195"/>
            <wp:effectExtent l="0" t="0" r="2540" b="1905"/>
            <wp:wrapThrough wrapText="bothSides">
              <wp:wrapPolygon edited="0">
                <wp:start x="0" y="0"/>
                <wp:lineTo x="0" y="21286"/>
                <wp:lineTo x="21398" y="21286"/>
                <wp:lineTo x="21398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th75GI3BD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9110" cy="1179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5C6C">
        <w:rPr>
          <w:noProof/>
          <w:lang w:val="en-GB" w:eastAsia="en-GB"/>
        </w:rPr>
        <w:drawing>
          <wp:inline distT="0" distB="0" distL="0" distR="0" wp14:anchorId="66DF643D" wp14:editId="608B36DA">
            <wp:extent cx="3810000" cy="4965700"/>
            <wp:effectExtent l="0" t="0" r="0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trom[1]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496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1C0A">
        <w:rPr>
          <w:noProof/>
          <w:lang w:val="en-GB" w:eastAsia="en-GB"/>
        </w:rPr>
        <w:drawing>
          <wp:inline distT="0" distB="0" distL="0" distR="0" wp14:anchorId="6B426720" wp14:editId="146904E1">
            <wp:extent cx="1219200" cy="1483360"/>
            <wp:effectExtent l="0" t="0" r="0" b="254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430" t="-2022" r="-3215" b="2556"/>
                    <a:stretch/>
                  </pic:blipFill>
                  <pic:spPr bwMode="auto">
                    <a:xfrm>
                      <a:off x="0" y="0"/>
                      <a:ext cx="1219200" cy="1483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22BA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9829DEC" wp14:editId="62F141FF">
                <wp:simplePos x="0" y="0"/>
                <wp:positionH relativeFrom="page">
                  <wp:posOffset>1178560</wp:posOffset>
                </wp:positionH>
                <wp:positionV relativeFrom="page">
                  <wp:posOffset>1828800</wp:posOffset>
                </wp:positionV>
                <wp:extent cx="3368040" cy="412750"/>
                <wp:effectExtent l="6985" t="9525" r="6350" b="635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4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8040" cy="412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B584B4" w14:textId="0D8664D9" w:rsidR="00557192" w:rsidRPr="00655B34" w:rsidRDefault="00655B34" w:rsidP="00557192">
                            <w:pPr>
                              <w:pStyle w:val="Title"/>
                              <w:rPr>
                                <w:rFonts w:ascii="Letter-join No-Lead 4" w:hAnsi="Letter-join No-Lead 4"/>
                                <w:b/>
                                <w:color w:val="000000" w:themeColor="text1"/>
                                <w:sz w:val="40"/>
                                <w:lang w:val="en-GB"/>
                              </w:rPr>
                            </w:pPr>
                            <w:r w:rsidRPr="00655B34">
                              <w:rPr>
                                <w:rFonts w:ascii="Letter-join No-Lead 4" w:hAnsi="Letter-join No-Lead 4"/>
                                <w:b/>
                                <w:color w:val="000000" w:themeColor="text1"/>
                                <w:sz w:val="40"/>
                                <w:lang w:val="en-GB"/>
                              </w:rPr>
                              <w:t>Autumn Term 2025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829DEC" id="Text Box 79" o:spid="_x0000_s1030" type="#_x0000_t202" style="position:absolute;margin-left:92.8pt;margin-top:2in;width:265.2pt;height:32.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" filled="f" stroked="f">
                <v:textbox inset="0,0,0,0">
                  <w:txbxContent>
                    <w:p w14:paraId="47B584B4" w14:textId="0D8664D9" w:rsidR="00557192" w:rsidRPr="00655B34" w:rsidRDefault="00655B34" w:rsidP="00557192">
                      <w:pPr>
                        <w:pStyle w:val="Title"/>
                        <w:rPr>
                          <w:rFonts w:ascii="Letter-join No-Lead 4" w:hAnsi="Letter-join No-Lead 4"/>
                          <w:b/>
                          <w:color w:val="000000" w:themeColor="text1"/>
                          <w:sz w:val="40"/>
                          <w:lang w:val="en-GB"/>
                        </w:rPr>
                      </w:pPr>
                      <w:r w:rsidRPr="00655B34">
                        <w:rPr>
                          <w:rFonts w:ascii="Letter-join No-Lead 4" w:hAnsi="Letter-join No-Lead 4"/>
                          <w:b/>
                          <w:color w:val="000000" w:themeColor="text1"/>
                          <w:sz w:val="40"/>
                          <w:lang w:val="en-GB"/>
                        </w:rPr>
                        <w:t>Autumn Term 2025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CF5E52">
        <w:br w:type="page"/>
      </w:r>
      <w:r w:rsidR="00922BA8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B294A54" wp14:editId="73EC7F54">
                <wp:simplePos x="0" y="0"/>
                <wp:positionH relativeFrom="margin">
                  <wp:align>right</wp:align>
                </wp:positionH>
                <wp:positionV relativeFrom="margin">
                  <wp:posOffset>-9432290</wp:posOffset>
                </wp:positionV>
                <wp:extent cx="6720840" cy="8747760"/>
                <wp:effectExtent l="0" t="0" r="0" b="0"/>
                <wp:wrapTight wrapText="bothSides">
                  <wp:wrapPolygon edited="0">
                    <wp:start x="122" y="141"/>
                    <wp:lineTo x="122" y="21449"/>
                    <wp:lineTo x="21367" y="21449"/>
                    <wp:lineTo x="21367" y="141"/>
                    <wp:lineTo x="122" y="141"/>
                  </wp:wrapPolygon>
                </wp:wrapTight>
                <wp:docPr id="3" name="Text Box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0840" cy="8747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27724C" w14:textId="77777777" w:rsidR="000759E2" w:rsidRDefault="005C5889" w:rsidP="000759E2">
                            <w:pPr>
                              <w:spacing w:after="0"/>
                              <w:rPr>
                                <w:rFonts w:ascii="Comic Sans MS" w:hAnsi="Comic Sans MS"/>
                                <w:color w:val="00B0F0"/>
                              </w:rPr>
                            </w:pPr>
                            <w:r w:rsidRPr="00B835EE">
                              <w:rPr>
                                <w:rFonts w:ascii="Comic Sans MS" w:hAnsi="Comic Sans MS"/>
                                <w:color w:val="00B0F0"/>
                              </w:rPr>
                              <w:t xml:space="preserve">Information from the </w:t>
                            </w:r>
                            <w:r w:rsidR="00B835EE">
                              <w:rPr>
                                <w:rFonts w:ascii="Comic Sans MS" w:hAnsi="Comic Sans MS"/>
                                <w:color w:val="00B0F0"/>
                              </w:rPr>
                              <w:t>t</w:t>
                            </w:r>
                            <w:r w:rsidRPr="00B835EE">
                              <w:rPr>
                                <w:rFonts w:ascii="Comic Sans MS" w:hAnsi="Comic Sans MS"/>
                                <w:color w:val="00B0F0"/>
                              </w:rPr>
                              <w:t>imetable this half term</w:t>
                            </w:r>
                          </w:p>
                          <w:p w14:paraId="2B19BA47" w14:textId="79B80868" w:rsidR="0003532D" w:rsidRPr="00655B34" w:rsidRDefault="0003532D" w:rsidP="000759E2">
                            <w:pPr>
                              <w:spacing w:after="0"/>
                              <w:rPr>
                                <w:rFonts w:ascii="Letter-join No-Lead 4" w:eastAsia="Times New Roman" w:hAnsi="Letter-join No-Lead 4" w:cs="Times New Roman"/>
                                <w:lang w:val="en-GB" w:eastAsia="en-GB"/>
                              </w:rPr>
                            </w:pPr>
                            <w:r w:rsidRPr="0003532D">
                              <w:rPr>
                                <w:rFonts w:ascii="Segoe UI Emoji" w:eastAsia="Times New Roman" w:hAnsi="Segoe UI Emoji" w:cs="Segoe UI Emoji"/>
                                <w:lang w:val="en-GB" w:eastAsia="en-GB"/>
                              </w:rPr>
                              <w:t>📚</w:t>
                            </w:r>
                            <w:r w:rsidRPr="0003532D">
                              <w:rPr>
                                <w:rFonts w:ascii="Comic Sans MS" w:eastAsia="Times New Roman" w:hAnsi="Comic Sans MS" w:cs="Times New Roman"/>
                                <w:lang w:val="en-GB" w:eastAsia="en-GB"/>
                              </w:rPr>
                              <w:t xml:space="preserve"> </w:t>
                            </w:r>
                            <w:r w:rsidRPr="00655B34">
                              <w:rPr>
                                <w:rFonts w:ascii="Letter-join No-Lead 4" w:eastAsia="Times New Roman" w:hAnsi="Letter-join No-Lead 4" w:cs="Times New Roman"/>
                                <w:b/>
                                <w:bCs/>
                                <w:lang w:val="en-GB" w:eastAsia="en-GB"/>
                              </w:rPr>
                              <w:t>Reading</w:t>
                            </w:r>
                            <w:r w:rsidRPr="00655B34">
                              <w:rPr>
                                <w:rFonts w:ascii="Letter-join No-Lead 4" w:eastAsia="Times New Roman" w:hAnsi="Letter-join No-Lead 4" w:cs="Times New Roman"/>
                                <w:lang w:val="en-GB" w:eastAsia="en-GB"/>
                              </w:rPr>
                              <w:t xml:space="preserve"> – Books go out and change every </w:t>
                            </w:r>
                            <w:r w:rsidRPr="00655B34">
                              <w:rPr>
                                <w:rFonts w:ascii="Letter-join No-Lead 4" w:eastAsia="Times New Roman" w:hAnsi="Letter-join No-Lead 4" w:cs="Times New Roman"/>
                                <w:b/>
                                <w:bCs/>
                                <w:lang w:val="en-GB" w:eastAsia="en-GB"/>
                              </w:rPr>
                              <w:t>Thursday</w:t>
                            </w:r>
                            <w:r w:rsidRPr="00655B34">
                              <w:rPr>
                                <w:rFonts w:ascii="Letter-join No-Lead 4" w:eastAsia="Times New Roman" w:hAnsi="Letter-join No-Lead 4" w:cs="Times New Roman"/>
                                <w:lang w:val="en-GB" w:eastAsia="en-GB"/>
                              </w:rPr>
                              <w:t xml:space="preserve">. Please read daily, sign the diary, and aim for 4 signatures a week – that’s </w:t>
                            </w:r>
                            <w:r w:rsidRPr="00655B34">
                              <w:rPr>
                                <w:rFonts w:ascii="Letter-join No-Lead 4" w:eastAsia="Times New Roman" w:hAnsi="Letter-join No-Lead 4" w:cs="Times New Roman"/>
                                <w:b/>
                                <w:bCs/>
                                <w:lang w:val="en-GB" w:eastAsia="en-GB"/>
                              </w:rPr>
                              <w:t>5 Dojo points!</w:t>
                            </w:r>
                          </w:p>
                          <w:p w14:paraId="150BEF31" w14:textId="77777777" w:rsidR="0003532D" w:rsidRPr="00655B34" w:rsidRDefault="0003532D" w:rsidP="0003532D">
                            <w:pPr>
                              <w:spacing w:before="100" w:beforeAutospacing="1" w:after="100" w:afterAutospacing="1"/>
                              <w:rPr>
                                <w:rFonts w:ascii="Letter-join No-Lead 4" w:eastAsia="Times New Roman" w:hAnsi="Letter-join No-Lead 4" w:cs="Times New Roman"/>
                                <w:lang w:val="en-GB" w:eastAsia="en-GB"/>
                              </w:rPr>
                            </w:pPr>
                            <w:r w:rsidRPr="00655B34">
                              <w:rPr>
                                <w:rFonts w:ascii="Segoe UI Emoji" w:eastAsia="Times New Roman" w:hAnsi="Segoe UI Emoji" w:cs="Segoe UI Emoji"/>
                                <w:lang w:val="en-GB" w:eastAsia="en-GB"/>
                              </w:rPr>
                              <w:t>✏️</w:t>
                            </w:r>
                            <w:r w:rsidRPr="00655B34">
                              <w:rPr>
                                <w:rFonts w:ascii="Letter-join No-Lead 4" w:eastAsia="Times New Roman" w:hAnsi="Letter-join No-Lead 4" w:cs="Times New Roman"/>
                                <w:lang w:val="en-GB" w:eastAsia="en-GB"/>
                              </w:rPr>
                              <w:t xml:space="preserve"> </w:t>
                            </w:r>
                            <w:r w:rsidRPr="00655B34">
                              <w:rPr>
                                <w:rFonts w:ascii="Letter-join No-Lead 4" w:eastAsia="Times New Roman" w:hAnsi="Letter-join No-Lead 4" w:cs="Times New Roman"/>
                                <w:b/>
                                <w:bCs/>
                                <w:lang w:val="en-GB" w:eastAsia="en-GB"/>
                              </w:rPr>
                              <w:t>Homework</w:t>
                            </w:r>
                            <w:r w:rsidRPr="00655B34">
                              <w:rPr>
                                <w:rFonts w:ascii="Letter-join No-Lead 4" w:eastAsia="Times New Roman" w:hAnsi="Letter-join No-Lead 4" w:cs="Times New Roman"/>
                                <w:lang w:val="en-GB" w:eastAsia="en-GB"/>
                              </w:rPr>
                              <w:t xml:space="preserve"> – Set on </w:t>
                            </w:r>
                            <w:r w:rsidRPr="00655B34">
                              <w:rPr>
                                <w:rFonts w:ascii="Letter-join No-Lead 4" w:eastAsia="Times New Roman" w:hAnsi="Letter-join No-Lead 4" w:cs="Times New Roman"/>
                                <w:b/>
                                <w:bCs/>
                                <w:lang w:val="en-GB" w:eastAsia="en-GB"/>
                              </w:rPr>
                              <w:t>Wednesdays</w:t>
                            </w:r>
                            <w:r w:rsidRPr="00655B34">
                              <w:rPr>
                                <w:rFonts w:ascii="Letter-join No-Lead 4" w:eastAsia="Times New Roman" w:hAnsi="Letter-join No-Lead 4" w:cs="Times New Roman"/>
                                <w:lang w:val="en-GB" w:eastAsia="en-GB"/>
                              </w:rPr>
                              <w:t xml:space="preserve">, due back the following Wednesday. Log-ins for TTRS, </w:t>
                            </w:r>
                            <w:proofErr w:type="spellStart"/>
                            <w:r w:rsidRPr="00655B34">
                              <w:rPr>
                                <w:rFonts w:ascii="Letter-join No-Lead 4" w:eastAsia="Times New Roman" w:hAnsi="Letter-join No-Lead 4" w:cs="Times New Roman"/>
                                <w:lang w:val="en-GB" w:eastAsia="en-GB"/>
                              </w:rPr>
                              <w:t>Numbots</w:t>
                            </w:r>
                            <w:proofErr w:type="spellEnd"/>
                            <w:r w:rsidRPr="00655B34">
                              <w:rPr>
                                <w:rFonts w:ascii="Letter-join No-Lead 4" w:eastAsia="Times New Roman" w:hAnsi="Letter-join No-Lead 4" w:cs="Times New Roman"/>
                                <w:lang w:val="en-GB" w:eastAsia="en-GB"/>
                              </w:rPr>
                              <w:t xml:space="preserve"> and Bug Club are in homework books. Dojo points awarded!</w:t>
                            </w:r>
                          </w:p>
                          <w:p w14:paraId="05E3E386" w14:textId="77777777" w:rsidR="0003532D" w:rsidRPr="00655B34" w:rsidRDefault="0003532D" w:rsidP="0003532D">
                            <w:pPr>
                              <w:spacing w:before="100" w:beforeAutospacing="1" w:after="100" w:afterAutospacing="1"/>
                              <w:rPr>
                                <w:rFonts w:ascii="Letter-join No-Lead 4" w:eastAsia="Times New Roman" w:hAnsi="Letter-join No-Lead 4" w:cs="Times New Roman"/>
                                <w:lang w:val="en-GB" w:eastAsia="en-GB"/>
                              </w:rPr>
                            </w:pPr>
                            <w:r w:rsidRPr="00655B34">
                              <w:rPr>
                                <w:rFonts w:ascii="Segoe UI Emoji" w:eastAsia="Times New Roman" w:hAnsi="Segoe UI Emoji" w:cs="Segoe UI Emoji"/>
                                <w:lang w:val="en-GB" w:eastAsia="en-GB"/>
                              </w:rPr>
                              <w:t>🌳</w:t>
                            </w:r>
                            <w:r w:rsidRPr="00655B34">
                              <w:rPr>
                                <w:rFonts w:ascii="Letter-join No-Lead 4" w:eastAsia="Times New Roman" w:hAnsi="Letter-join No-Lead 4" w:cs="Times New Roman"/>
                                <w:lang w:val="en-GB" w:eastAsia="en-GB"/>
                              </w:rPr>
                              <w:t xml:space="preserve"> </w:t>
                            </w:r>
                            <w:r w:rsidRPr="00655B34">
                              <w:rPr>
                                <w:rFonts w:ascii="Letter-join No-Lead 4" w:eastAsia="Times New Roman" w:hAnsi="Letter-join No-Lead 4" w:cs="Times New Roman"/>
                                <w:b/>
                                <w:bCs/>
                                <w:lang w:val="en-GB" w:eastAsia="en-GB"/>
                              </w:rPr>
                              <w:t>Outdoor Learning</w:t>
                            </w:r>
                            <w:r w:rsidRPr="00655B34">
                              <w:rPr>
                                <w:rFonts w:ascii="Letter-join No-Lead 4" w:eastAsia="Times New Roman" w:hAnsi="Letter-join No-Lead 4" w:cs="Times New Roman"/>
                                <w:lang w:val="en-GB" w:eastAsia="en-GB"/>
                              </w:rPr>
                              <w:t xml:space="preserve"> – Every </w:t>
                            </w:r>
                            <w:r w:rsidRPr="00655B34">
                              <w:rPr>
                                <w:rFonts w:ascii="Letter-join No-Lead 4" w:eastAsia="Times New Roman" w:hAnsi="Letter-join No-Lead 4" w:cs="Times New Roman"/>
                                <w:b/>
                                <w:bCs/>
                                <w:lang w:val="en-GB" w:eastAsia="en-GB"/>
                              </w:rPr>
                              <w:t xml:space="preserve">Tuesday </w:t>
                            </w:r>
                            <w:r w:rsidRPr="00655B34">
                              <w:rPr>
                                <w:rFonts w:ascii="Letter-join No-Lead 4" w:eastAsia="Times New Roman" w:hAnsi="Letter-join No-Lead 4" w:cs="Times New Roman"/>
                                <w:lang w:val="en-GB" w:eastAsia="en-GB"/>
                              </w:rPr>
                              <w:t>afternoon. Please send a coat (and wellies if possible). Donations of spare waterproofs welcome.</w:t>
                            </w:r>
                          </w:p>
                          <w:p w14:paraId="129C526A" w14:textId="38861905" w:rsidR="0003532D" w:rsidRPr="00655B34" w:rsidRDefault="0003532D" w:rsidP="0003532D">
                            <w:pPr>
                              <w:spacing w:before="100" w:beforeAutospacing="1" w:after="100" w:afterAutospacing="1"/>
                              <w:rPr>
                                <w:rFonts w:ascii="Letter-join No-Lead 4" w:eastAsia="Times New Roman" w:hAnsi="Letter-join No-Lead 4" w:cs="Times New Roman"/>
                                <w:lang w:val="en-GB" w:eastAsia="en-GB"/>
                              </w:rPr>
                            </w:pPr>
                            <w:r w:rsidRPr="00655B34">
                              <w:rPr>
                                <w:rFonts w:ascii="Segoe UI Emoji" w:eastAsia="Times New Roman" w:hAnsi="Segoe UI Emoji" w:cs="Segoe UI Emoji"/>
                                <w:lang w:val="en-GB" w:eastAsia="en-GB"/>
                              </w:rPr>
                              <w:t>👩</w:t>
                            </w:r>
                            <w:r w:rsidRPr="00655B34">
                              <w:rPr>
                                <w:rFonts w:ascii="Courier New" w:eastAsia="Times New Roman" w:hAnsi="Courier New" w:cs="Courier New"/>
                                <w:lang w:val="en-GB" w:eastAsia="en-GB"/>
                              </w:rPr>
                              <w:t>‍</w:t>
                            </w:r>
                            <w:r w:rsidRPr="00655B34">
                              <w:rPr>
                                <w:rFonts w:ascii="Segoe UI Emoji" w:eastAsia="Times New Roman" w:hAnsi="Segoe UI Emoji" w:cs="Segoe UI Emoji"/>
                                <w:lang w:val="en-GB" w:eastAsia="en-GB"/>
                              </w:rPr>
                              <w:t>🍳</w:t>
                            </w:r>
                            <w:r w:rsidRPr="00655B34">
                              <w:rPr>
                                <w:rFonts w:ascii="Letter-join No-Lead 4" w:eastAsia="Times New Roman" w:hAnsi="Letter-join No-Lead 4" w:cs="Times New Roman"/>
                                <w:lang w:val="en-GB" w:eastAsia="en-GB"/>
                              </w:rPr>
                              <w:t xml:space="preserve"> </w:t>
                            </w:r>
                            <w:r w:rsidRPr="00655B34">
                              <w:rPr>
                                <w:rFonts w:ascii="Letter-join No-Lead 4" w:eastAsia="Times New Roman" w:hAnsi="Letter-join No-Lead 4" w:cs="Times New Roman"/>
                                <w:b/>
                                <w:bCs/>
                                <w:lang w:val="en-GB" w:eastAsia="en-GB"/>
                              </w:rPr>
                              <w:t>Cooking</w:t>
                            </w:r>
                            <w:r w:rsidRPr="00655B34">
                              <w:rPr>
                                <w:rFonts w:ascii="Letter-join No-Lead 4" w:eastAsia="Times New Roman" w:hAnsi="Letter-join No-Lead 4" w:cs="Times New Roman"/>
                                <w:lang w:val="en-GB" w:eastAsia="en-GB"/>
                              </w:rPr>
                              <w:t xml:space="preserve"> – Every </w:t>
                            </w:r>
                            <w:r w:rsidRPr="00655B34">
                              <w:rPr>
                                <w:rFonts w:ascii="Letter-join No-Lead 4" w:eastAsia="Times New Roman" w:hAnsi="Letter-join No-Lead 4" w:cs="Times New Roman"/>
                                <w:b/>
                                <w:bCs/>
                                <w:lang w:val="en-GB" w:eastAsia="en-GB"/>
                              </w:rPr>
                              <w:t>Thursday</w:t>
                            </w:r>
                            <w:r w:rsidRPr="00655B34">
                              <w:rPr>
                                <w:rFonts w:ascii="Letter-join No-Lead 4" w:eastAsia="Times New Roman" w:hAnsi="Letter-join No-Lead 4" w:cs="Times New Roman"/>
                                <w:lang w:val="en-GB" w:eastAsia="en-GB"/>
                              </w:rPr>
                              <w:t xml:space="preserve"> afternoon.</w:t>
                            </w:r>
                          </w:p>
                          <w:p w14:paraId="44BD197E" w14:textId="0ED464CC" w:rsidR="0003532D" w:rsidRPr="00655B34" w:rsidRDefault="0003532D" w:rsidP="0003532D">
                            <w:pPr>
                              <w:spacing w:before="100" w:beforeAutospacing="1" w:after="100" w:afterAutospacing="1"/>
                              <w:rPr>
                                <w:rFonts w:ascii="Letter-join No-Lead 4" w:eastAsia="Times New Roman" w:hAnsi="Letter-join No-Lead 4" w:cs="Times New Roman"/>
                                <w:lang w:val="en-GB" w:eastAsia="en-GB"/>
                              </w:rPr>
                            </w:pPr>
                            <w:r w:rsidRPr="00655B34">
                              <w:rPr>
                                <w:rFonts w:ascii="Segoe UI Emoji" w:hAnsi="Segoe UI Emoji" w:cs="Segoe UI Emoji"/>
                              </w:rPr>
                              <w:t>🎶</w:t>
                            </w:r>
                            <w:r w:rsidRPr="00655B34">
                              <w:rPr>
                                <w:rFonts w:ascii="Letter-join No-Lead 4" w:hAnsi="Letter-join No-Lead 4" w:cs="Segoe UI Emoji"/>
                              </w:rPr>
                              <w:t xml:space="preserve"> </w:t>
                            </w:r>
                            <w:r w:rsidRPr="00655B34">
                              <w:rPr>
                                <w:rFonts w:ascii="Letter-join No-Lead 4" w:eastAsia="Times New Roman" w:hAnsi="Letter-join No-Lead 4" w:cs="Times New Roman"/>
                                <w:b/>
                                <w:bCs/>
                                <w:lang w:val="en-GB" w:eastAsia="en-GB"/>
                              </w:rPr>
                              <w:t>Choir</w:t>
                            </w:r>
                            <w:r w:rsidRPr="00655B34">
                              <w:rPr>
                                <w:rFonts w:ascii="Letter-join No-Lead 4" w:eastAsia="Times New Roman" w:hAnsi="Letter-join No-Lead 4" w:cs="Times New Roman"/>
                                <w:lang w:val="en-GB" w:eastAsia="en-GB"/>
                              </w:rPr>
                              <w:t xml:space="preserve"> – Every </w:t>
                            </w:r>
                            <w:r w:rsidRPr="00655B34">
                              <w:rPr>
                                <w:rFonts w:ascii="Letter-join No-Lead 4" w:eastAsia="Times New Roman" w:hAnsi="Letter-join No-Lead 4" w:cs="Times New Roman"/>
                                <w:b/>
                                <w:bCs/>
                                <w:lang w:val="en-GB" w:eastAsia="en-GB"/>
                              </w:rPr>
                              <w:t>Wednesday</w:t>
                            </w:r>
                            <w:r w:rsidRPr="00655B34">
                              <w:rPr>
                                <w:rFonts w:ascii="Letter-join No-Lead 4" w:eastAsia="Times New Roman" w:hAnsi="Letter-join No-Lead 4" w:cs="Times New Roman"/>
                                <w:lang w:val="en-GB" w:eastAsia="en-GB"/>
                              </w:rPr>
                              <w:t xml:space="preserve"> afternoon.</w:t>
                            </w:r>
                          </w:p>
                          <w:p w14:paraId="02263B7F" w14:textId="2E608459" w:rsidR="0003532D" w:rsidRPr="00655B34" w:rsidRDefault="0003532D" w:rsidP="0003532D">
                            <w:pPr>
                              <w:spacing w:before="100" w:beforeAutospacing="1" w:after="100" w:afterAutospacing="1"/>
                              <w:rPr>
                                <w:rFonts w:ascii="Letter-join No-Lead 4" w:eastAsia="Times New Roman" w:hAnsi="Letter-join No-Lead 4" w:cs="Times New Roman"/>
                                <w:lang w:val="en-GB" w:eastAsia="en-GB"/>
                              </w:rPr>
                            </w:pPr>
                            <w:r w:rsidRPr="00655B34">
                              <w:rPr>
                                <w:rFonts w:ascii="Segoe UI Emoji" w:eastAsia="Times New Roman" w:hAnsi="Segoe UI Emoji" w:cs="Segoe UI Emoji"/>
                                <w:lang w:val="en-GB" w:eastAsia="en-GB"/>
                              </w:rPr>
                              <w:t>👕</w:t>
                            </w:r>
                            <w:r w:rsidRPr="00655B34">
                              <w:rPr>
                                <w:rFonts w:ascii="Letter-join No-Lead 4" w:eastAsia="Times New Roman" w:hAnsi="Letter-join No-Lead 4" w:cs="Times New Roman"/>
                                <w:lang w:val="en-GB" w:eastAsia="en-GB"/>
                              </w:rPr>
                              <w:t xml:space="preserve"> </w:t>
                            </w:r>
                            <w:r w:rsidRPr="00655B34">
                              <w:rPr>
                                <w:rFonts w:ascii="Letter-join No-Lead 4" w:eastAsia="Times New Roman" w:hAnsi="Letter-join No-Lead 4" w:cs="Times New Roman"/>
                                <w:b/>
                                <w:bCs/>
                                <w:lang w:val="en-GB" w:eastAsia="en-GB"/>
                              </w:rPr>
                              <w:t>Uniform &amp; PE</w:t>
                            </w:r>
                            <w:r w:rsidRPr="00655B34">
                              <w:rPr>
                                <w:rFonts w:ascii="Letter-join No-Lead 4" w:eastAsia="Times New Roman" w:hAnsi="Letter-join No-Lead 4" w:cs="Times New Roman"/>
                                <w:lang w:val="en-GB" w:eastAsia="en-GB"/>
                              </w:rPr>
                              <w:t xml:space="preserve"> – Correct uniform </w:t>
                            </w:r>
                            <w:r w:rsidR="000759E2" w:rsidRPr="00655B34">
                              <w:rPr>
                                <w:rFonts w:ascii="Letter-join No-Lead 4" w:eastAsia="Times New Roman" w:hAnsi="Letter-join No-Lead 4" w:cs="Times New Roman"/>
                                <w:lang w:val="en-GB" w:eastAsia="en-GB"/>
                              </w:rPr>
                              <w:t xml:space="preserve">should be worn </w:t>
                            </w:r>
                            <w:r w:rsidRPr="00655B34">
                              <w:rPr>
                                <w:rFonts w:ascii="Letter-join No-Lead 4" w:eastAsia="Times New Roman" w:hAnsi="Letter-join No-Lead 4" w:cs="Times New Roman"/>
                                <w:lang w:val="en-GB" w:eastAsia="en-GB"/>
                              </w:rPr>
                              <w:t>every day. On</w:t>
                            </w:r>
                            <w:r w:rsidR="000759E2" w:rsidRPr="00655B34">
                              <w:rPr>
                                <w:rFonts w:ascii="Letter-join No-Lead 4" w:eastAsia="Times New Roman" w:hAnsi="Letter-join No-Lead 4" w:cs="Times New Roman"/>
                                <w:lang w:val="en-GB" w:eastAsia="en-GB"/>
                              </w:rPr>
                              <w:t xml:space="preserve"> your child’s</w:t>
                            </w:r>
                            <w:r w:rsidRPr="00655B34">
                              <w:rPr>
                                <w:rFonts w:ascii="Letter-join No-Lead 4" w:eastAsia="Times New Roman" w:hAnsi="Letter-join No-Lead 4" w:cs="Times New Roman"/>
                                <w:lang w:val="en-GB" w:eastAsia="en-GB"/>
                              </w:rPr>
                              <w:t xml:space="preserve"> PE day, children must remove all jewellery.</w:t>
                            </w:r>
                            <w:r w:rsidR="000759E2" w:rsidRPr="00655B34">
                              <w:rPr>
                                <w:rFonts w:ascii="Letter-join No-Lead 4" w:eastAsia="Times New Roman" w:hAnsi="Letter-join No-Lead 4" w:cs="Times New Roman"/>
                                <w:lang w:val="en-GB" w:eastAsia="en-GB"/>
                              </w:rPr>
                              <w:t xml:space="preserve"> If you’re unsure which day your child has PE please ask.</w:t>
                            </w:r>
                          </w:p>
                          <w:p w14:paraId="7D0DBC9C" w14:textId="0DC3455A" w:rsidR="00617F8C" w:rsidRPr="00655B34" w:rsidRDefault="008D637C" w:rsidP="00617F8C">
                            <w:pPr>
                              <w:spacing w:after="0"/>
                              <w:rPr>
                                <w:rFonts w:ascii="Letter-join No-Lead 4" w:hAnsi="Letter-join No-Lead 4"/>
                                <w:color w:val="00B0F0"/>
                              </w:rPr>
                            </w:pPr>
                            <w:r w:rsidRPr="00655B34">
                              <w:rPr>
                                <w:rFonts w:ascii="Letter-join No-Lead 4" w:hAnsi="Letter-join No-Lead 4"/>
                                <w:color w:val="00B0F0"/>
                              </w:rPr>
                              <w:t xml:space="preserve">So far this </w:t>
                            </w:r>
                            <w:r w:rsidR="00617F8C" w:rsidRPr="00655B34">
                              <w:rPr>
                                <w:rFonts w:ascii="Letter-join No-Lead 4" w:hAnsi="Letter-join No-Lead 4"/>
                                <w:color w:val="00B0F0"/>
                              </w:rPr>
                              <w:t xml:space="preserve">term </w:t>
                            </w:r>
                          </w:p>
                          <w:p w14:paraId="02BE80FC" w14:textId="5D582C9A" w:rsidR="00A615AF" w:rsidRPr="00655B34" w:rsidRDefault="008D637C" w:rsidP="000759E2">
                            <w:pPr>
                              <w:spacing w:after="0"/>
                              <w:rPr>
                                <w:rFonts w:ascii="Letter-join No-Lead 4" w:eastAsia="Times New Roman" w:hAnsi="Letter-join No-Lead 4" w:cs="Times New Roman"/>
                                <w:lang w:val="en-GB" w:eastAsia="en-GB"/>
                              </w:rPr>
                            </w:pPr>
                            <w:r w:rsidRPr="00655B34">
                              <w:rPr>
                                <w:rFonts w:ascii="Letter-join No-Lead 4" w:hAnsi="Letter-join No-Lead 4"/>
                                <w:color w:val="000000" w:themeColor="text1"/>
                              </w:rPr>
                              <w:t xml:space="preserve">We have spent lots of time </w:t>
                            </w:r>
                            <w:r w:rsidR="00E850F4" w:rsidRPr="00655B34">
                              <w:rPr>
                                <w:rFonts w:ascii="Letter-join No-Lead 4" w:hAnsi="Letter-join No-Lead 4"/>
                                <w:color w:val="000000" w:themeColor="text1"/>
                              </w:rPr>
                              <w:t xml:space="preserve">settling back into school </w:t>
                            </w:r>
                            <w:r w:rsidRPr="00655B34">
                              <w:rPr>
                                <w:rFonts w:ascii="Letter-join No-Lead 4" w:hAnsi="Letter-join No-Lead 4"/>
                                <w:color w:val="000000" w:themeColor="text1"/>
                              </w:rPr>
                              <w:t>and establish</w:t>
                            </w:r>
                            <w:r w:rsidR="00E850F4" w:rsidRPr="00655B34">
                              <w:rPr>
                                <w:rFonts w:ascii="Letter-join No-Lead 4" w:hAnsi="Letter-join No-Lead 4"/>
                                <w:color w:val="000000" w:themeColor="text1"/>
                              </w:rPr>
                              <w:t>ing</w:t>
                            </w:r>
                            <w:r w:rsidRPr="00655B34">
                              <w:rPr>
                                <w:rFonts w:ascii="Letter-join No-Lead 4" w:hAnsi="Letter-join No-Lead 4"/>
                                <w:color w:val="000000" w:themeColor="text1"/>
                              </w:rPr>
                              <w:t xml:space="preserve"> our classroom</w:t>
                            </w:r>
                            <w:r w:rsidR="00EB6FFF" w:rsidRPr="00655B34">
                              <w:rPr>
                                <w:rFonts w:ascii="Letter-join No-Lead 4" w:hAnsi="Letter-join No-Lead 4"/>
                                <w:color w:val="000000" w:themeColor="text1"/>
                              </w:rPr>
                              <w:t xml:space="preserve"> and school</w:t>
                            </w:r>
                            <w:r w:rsidRPr="00655B34">
                              <w:rPr>
                                <w:rFonts w:ascii="Letter-join No-Lead 4" w:hAnsi="Letter-join No-Lead 4"/>
                                <w:color w:val="000000" w:themeColor="text1"/>
                              </w:rPr>
                              <w:t xml:space="preserve"> routine</w:t>
                            </w:r>
                            <w:r w:rsidR="00D6203E" w:rsidRPr="00655B34">
                              <w:rPr>
                                <w:rFonts w:ascii="Letter-join No-Lead 4" w:hAnsi="Letter-join No-Lead 4"/>
                                <w:color w:val="000000" w:themeColor="text1"/>
                              </w:rPr>
                              <w:t>s</w:t>
                            </w:r>
                            <w:r w:rsidRPr="00655B34">
                              <w:rPr>
                                <w:rFonts w:ascii="Letter-join No-Lead 4" w:hAnsi="Letter-join No-Lead 4"/>
                                <w:color w:val="000000" w:themeColor="text1"/>
                              </w:rPr>
                              <w:t>.</w:t>
                            </w:r>
                            <w:r w:rsidR="00D6203E" w:rsidRPr="00655B34">
                              <w:rPr>
                                <w:rFonts w:ascii="Letter-join No-Lead 4" w:hAnsi="Letter-join No-Lead 4"/>
                                <w:color w:val="000000" w:themeColor="text1"/>
                              </w:rPr>
                              <w:t xml:space="preserve"> </w:t>
                            </w:r>
                            <w:r w:rsidR="00EB6FFF" w:rsidRPr="00655B34">
                              <w:rPr>
                                <w:rFonts w:ascii="Letter-join No-Lead 4" w:hAnsi="Letter-join No-Lead 4"/>
                                <w:color w:val="000000" w:themeColor="text1"/>
                              </w:rPr>
                              <w:t xml:space="preserve">Our work this week has focused on learning about the </w:t>
                            </w:r>
                            <w:r w:rsidR="000D42D4" w:rsidRPr="00655B34">
                              <w:rPr>
                                <w:rFonts w:ascii="Letter-join No-Lead 4" w:hAnsi="Letter-join No-Lead 4"/>
                                <w:color w:val="000000" w:themeColor="text1"/>
                              </w:rPr>
                              <w:t>schools’</w:t>
                            </w:r>
                            <w:r w:rsidR="00EB6FFF" w:rsidRPr="00655B34">
                              <w:rPr>
                                <w:rFonts w:ascii="Letter-join No-Lead 4" w:hAnsi="Letter-join No-Lead 4"/>
                                <w:color w:val="000000" w:themeColor="text1"/>
                              </w:rPr>
                              <w:t xml:space="preserve"> learning powers. These are skills that we will use </w:t>
                            </w:r>
                            <w:r w:rsidR="000D42D4" w:rsidRPr="00655B34">
                              <w:rPr>
                                <w:rFonts w:ascii="Letter-join No-Lead 4" w:hAnsi="Letter-join No-Lead 4"/>
                                <w:color w:val="000000" w:themeColor="text1"/>
                              </w:rPr>
                              <w:t>every day</w:t>
                            </w:r>
                            <w:r w:rsidR="00EB6FFF" w:rsidRPr="00655B34">
                              <w:rPr>
                                <w:rFonts w:ascii="Letter-join No-Lead 4" w:hAnsi="Letter-join No-Lead 4"/>
                                <w:color w:val="000000" w:themeColor="text1"/>
                              </w:rPr>
                              <w:t xml:space="preserve"> in school and throughout life to build our resourcefulness, our resilience, our reflective skills, understand our responsibilities and be reciprocal.</w:t>
                            </w:r>
                            <w:r w:rsidR="000759E2" w:rsidRPr="00655B34">
                              <w:rPr>
                                <w:rFonts w:ascii="Letter-join No-Lead 4" w:hAnsi="Letter-join No-Lead 4"/>
                                <w:color w:val="000000" w:themeColor="text1"/>
                              </w:rPr>
                              <w:t xml:space="preserve">                                                    </w:t>
                            </w:r>
                          </w:p>
                          <w:p w14:paraId="1F081B25" w14:textId="108F53D0" w:rsidR="000759E2" w:rsidRDefault="000759E2" w:rsidP="0003532D">
                            <w:pPr>
                              <w:spacing w:before="100" w:beforeAutospacing="1" w:after="100" w:afterAutospacing="1"/>
                              <w:rPr>
                                <w:rFonts w:ascii="Comic Sans MS" w:eastAsia="Times New Roman" w:hAnsi="Comic Sans MS" w:cs="Times New Roman"/>
                                <w:lang w:val="en-GB" w:eastAsia="en-GB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58EFC12" wp14:editId="39693081">
                                  <wp:extent cx="2659380" cy="2750820"/>
                                  <wp:effectExtent l="0" t="0" r="7620" b="0"/>
                                  <wp:docPr id="9" name="Picture 9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9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59380" cy="2750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CD142B5" w14:textId="52DDB8D1" w:rsidR="0003532D" w:rsidRPr="00655B34" w:rsidRDefault="00A615AF" w:rsidP="0003532D">
                            <w:pPr>
                              <w:spacing w:before="100" w:beforeAutospacing="1" w:after="100" w:afterAutospacing="1"/>
                              <w:rPr>
                                <w:rFonts w:ascii="Letter-join No-Lead 4" w:eastAsia="Times New Roman" w:hAnsi="Letter-join No-Lead 4" w:cs="Times New Roman"/>
                                <w:lang w:val="en-GB" w:eastAsia="en-GB"/>
                              </w:rPr>
                            </w:pPr>
                            <w:r w:rsidRPr="00655B34">
                              <w:rPr>
                                <w:rFonts w:ascii="Letter-join No-Lead 4" w:eastAsia="Times New Roman" w:hAnsi="Letter-join No-Lead 4" w:cs="Times New Roman"/>
                                <w:lang w:val="en-GB" w:eastAsia="en-GB"/>
                              </w:rPr>
                              <w:t>I</w:t>
                            </w:r>
                            <w:r w:rsidR="0003532D" w:rsidRPr="00655B34">
                              <w:rPr>
                                <w:rFonts w:ascii="Letter-join No-Lead 4" w:eastAsia="Times New Roman" w:hAnsi="Letter-join No-Lead 4" w:cs="Times New Roman"/>
                                <w:lang w:val="en-GB" w:eastAsia="en-GB"/>
                              </w:rPr>
                              <w:t>f you have any questions, please catch us at drop-off/pick-up or message via Seesaw.</w:t>
                            </w:r>
                          </w:p>
                          <w:p w14:paraId="02F9244D" w14:textId="23E9362E" w:rsidR="0003532D" w:rsidRPr="0003532D" w:rsidRDefault="0003532D" w:rsidP="0003532D">
                            <w:pPr>
                              <w:spacing w:before="100" w:beforeAutospacing="1" w:after="100" w:afterAutospacing="1"/>
                              <w:rPr>
                                <w:rFonts w:ascii="Comic Sans MS" w:eastAsia="Times New Roman" w:hAnsi="Comic Sans MS" w:cs="Times New Roman"/>
                                <w:lang w:val="en-GB" w:eastAsia="en-GB"/>
                              </w:rPr>
                            </w:pPr>
                            <w:r w:rsidRPr="0003532D">
                              <w:rPr>
                                <w:rFonts w:ascii="Comic Sans MS" w:eastAsia="Times New Roman" w:hAnsi="Comic Sans MS" w:cs="Times New Roman"/>
                                <w:lang w:val="en-GB" w:eastAsia="en-GB"/>
                              </w:rPr>
                              <w:t>Thanks for your support,</w:t>
                            </w:r>
                            <w:r w:rsidR="00A615AF">
                              <w:rPr>
                                <w:rFonts w:ascii="Comic Sans MS" w:eastAsia="Times New Roman" w:hAnsi="Comic Sans MS" w:cs="Times New Roman"/>
                                <w:lang w:val="en-GB" w:eastAsia="en-GB"/>
                              </w:rPr>
                              <w:t xml:space="preserve"> </w:t>
                            </w:r>
                            <w:r w:rsidRPr="0003532D">
                              <w:rPr>
                                <w:rFonts w:ascii="Comic Sans MS" w:eastAsia="Times New Roman" w:hAnsi="Comic Sans MS" w:cs="Times New Roman"/>
                                <w:lang w:val="en-GB" w:eastAsia="en-GB"/>
                              </w:rPr>
                              <w:t xml:space="preserve">Respect Class Team </w:t>
                            </w:r>
                            <w:r w:rsidRPr="0003532D">
                              <w:rPr>
                                <w:rFonts w:ascii="Segoe UI Emoji" w:eastAsia="Times New Roman" w:hAnsi="Segoe UI Emoji" w:cs="Segoe UI Emoji"/>
                                <w:lang w:val="en-GB" w:eastAsia="en-GB"/>
                              </w:rPr>
                              <w:t>😊</w:t>
                            </w:r>
                          </w:p>
                          <w:p w14:paraId="20C0227A" w14:textId="77777777" w:rsidR="0003532D" w:rsidRDefault="0003532D" w:rsidP="000A264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56DFF20A" w14:textId="0EBDF32F" w:rsidR="006F0AB0" w:rsidRDefault="006F0AB0" w:rsidP="00EB6FF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1AA0E7DD" w14:textId="77777777" w:rsidR="006F0AB0" w:rsidRDefault="006F0AB0" w:rsidP="000A264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66E6D1CD" w14:textId="4AA23625" w:rsidR="00D3322F" w:rsidRDefault="00D3322F" w:rsidP="000A264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28601E39" w14:textId="09B2C1F3" w:rsidR="00970668" w:rsidRDefault="00970668" w:rsidP="000A264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73651D0E" w14:textId="77777777" w:rsidR="002A3A13" w:rsidRDefault="002A3A13" w:rsidP="000A264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294A54" id="Text Box 448" o:spid="_x0000_s1031" type="#_x0000_t202" style="position:absolute;margin-left:478pt;margin-top:-742.7pt;width:529.2pt;height:688.8pt;z-index:2516567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" filled="f" stroked="f">
                <v:textbox inset=",7.2pt,,7.2pt">
                  <w:txbxContent>
                    <w:p w14:paraId="2427724C" w14:textId="77777777" w:rsidR="000759E2" w:rsidRDefault="005C5889" w:rsidP="000759E2">
                      <w:pPr>
                        <w:spacing w:after="0"/>
                        <w:rPr>
                          <w:rFonts w:ascii="Comic Sans MS" w:hAnsi="Comic Sans MS"/>
                          <w:color w:val="00B0F0"/>
                        </w:rPr>
                      </w:pPr>
                      <w:r w:rsidRPr="00B835EE">
                        <w:rPr>
                          <w:rFonts w:ascii="Comic Sans MS" w:hAnsi="Comic Sans MS"/>
                          <w:color w:val="00B0F0"/>
                        </w:rPr>
                        <w:t xml:space="preserve">Information from the </w:t>
                      </w:r>
                      <w:r w:rsidR="00B835EE">
                        <w:rPr>
                          <w:rFonts w:ascii="Comic Sans MS" w:hAnsi="Comic Sans MS"/>
                          <w:color w:val="00B0F0"/>
                        </w:rPr>
                        <w:t>t</w:t>
                      </w:r>
                      <w:r w:rsidRPr="00B835EE">
                        <w:rPr>
                          <w:rFonts w:ascii="Comic Sans MS" w:hAnsi="Comic Sans MS"/>
                          <w:color w:val="00B0F0"/>
                        </w:rPr>
                        <w:t>imetable this half term</w:t>
                      </w:r>
                    </w:p>
                    <w:p w14:paraId="2B19BA47" w14:textId="79B80868" w:rsidR="0003532D" w:rsidRPr="00655B34" w:rsidRDefault="0003532D" w:rsidP="000759E2">
                      <w:pPr>
                        <w:spacing w:after="0"/>
                        <w:rPr>
                          <w:rFonts w:ascii="Letter-join No-Lead 4" w:eastAsia="Times New Roman" w:hAnsi="Letter-join No-Lead 4" w:cs="Times New Roman"/>
                          <w:lang w:val="en-GB" w:eastAsia="en-GB"/>
                        </w:rPr>
                      </w:pPr>
                      <w:r w:rsidRPr="0003532D">
                        <w:rPr>
                          <w:rFonts w:ascii="Segoe UI Emoji" w:eastAsia="Times New Roman" w:hAnsi="Segoe UI Emoji" w:cs="Segoe UI Emoji"/>
                          <w:lang w:val="en-GB" w:eastAsia="en-GB"/>
                        </w:rPr>
                        <w:t>📚</w:t>
                      </w:r>
                      <w:r w:rsidRPr="0003532D">
                        <w:rPr>
                          <w:rFonts w:ascii="Comic Sans MS" w:eastAsia="Times New Roman" w:hAnsi="Comic Sans MS" w:cs="Times New Roman"/>
                          <w:lang w:val="en-GB" w:eastAsia="en-GB"/>
                        </w:rPr>
                        <w:t xml:space="preserve"> </w:t>
                      </w:r>
                      <w:r w:rsidRPr="00655B34">
                        <w:rPr>
                          <w:rFonts w:ascii="Letter-join No-Lead 4" w:eastAsia="Times New Roman" w:hAnsi="Letter-join No-Lead 4" w:cs="Times New Roman"/>
                          <w:b/>
                          <w:bCs/>
                          <w:lang w:val="en-GB" w:eastAsia="en-GB"/>
                        </w:rPr>
                        <w:t>Reading</w:t>
                      </w:r>
                      <w:r w:rsidRPr="00655B34">
                        <w:rPr>
                          <w:rFonts w:ascii="Letter-join No-Lead 4" w:eastAsia="Times New Roman" w:hAnsi="Letter-join No-Lead 4" w:cs="Times New Roman"/>
                          <w:lang w:val="en-GB" w:eastAsia="en-GB"/>
                        </w:rPr>
                        <w:t xml:space="preserve"> – Books go out and change every </w:t>
                      </w:r>
                      <w:r w:rsidRPr="00655B34">
                        <w:rPr>
                          <w:rFonts w:ascii="Letter-join No-Lead 4" w:eastAsia="Times New Roman" w:hAnsi="Letter-join No-Lead 4" w:cs="Times New Roman"/>
                          <w:b/>
                          <w:bCs/>
                          <w:lang w:val="en-GB" w:eastAsia="en-GB"/>
                        </w:rPr>
                        <w:t>Thursday</w:t>
                      </w:r>
                      <w:r w:rsidRPr="00655B34">
                        <w:rPr>
                          <w:rFonts w:ascii="Letter-join No-Lead 4" w:eastAsia="Times New Roman" w:hAnsi="Letter-join No-Lead 4" w:cs="Times New Roman"/>
                          <w:lang w:val="en-GB" w:eastAsia="en-GB"/>
                        </w:rPr>
                        <w:t xml:space="preserve">. Please read daily, sign the diary, and aim for 4 signatures a week – that’s </w:t>
                      </w:r>
                      <w:r w:rsidRPr="00655B34">
                        <w:rPr>
                          <w:rFonts w:ascii="Letter-join No-Lead 4" w:eastAsia="Times New Roman" w:hAnsi="Letter-join No-Lead 4" w:cs="Times New Roman"/>
                          <w:b/>
                          <w:bCs/>
                          <w:lang w:val="en-GB" w:eastAsia="en-GB"/>
                        </w:rPr>
                        <w:t>5 Dojo points!</w:t>
                      </w:r>
                    </w:p>
                    <w:p w14:paraId="150BEF31" w14:textId="77777777" w:rsidR="0003532D" w:rsidRPr="00655B34" w:rsidRDefault="0003532D" w:rsidP="0003532D">
                      <w:pPr>
                        <w:spacing w:before="100" w:beforeAutospacing="1" w:after="100" w:afterAutospacing="1"/>
                        <w:rPr>
                          <w:rFonts w:ascii="Letter-join No-Lead 4" w:eastAsia="Times New Roman" w:hAnsi="Letter-join No-Lead 4" w:cs="Times New Roman"/>
                          <w:lang w:val="en-GB" w:eastAsia="en-GB"/>
                        </w:rPr>
                      </w:pPr>
                      <w:r w:rsidRPr="00655B34">
                        <w:rPr>
                          <w:rFonts w:ascii="Segoe UI Emoji" w:eastAsia="Times New Roman" w:hAnsi="Segoe UI Emoji" w:cs="Segoe UI Emoji"/>
                          <w:lang w:val="en-GB" w:eastAsia="en-GB"/>
                        </w:rPr>
                        <w:t>✏️</w:t>
                      </w:r>
                      <w:r w:rsidRPr="00655B34">
                        <w:rPr>
                          <w:rFonts w:ascii="Letter-join No-Lead 4" w:eastAsia="Times New Roman" w:hAnsi="Letter-join No-Lead 4" w:cs="Times New Roman"/>
                          <w:lang w:val="en-GB" w:eastAsia="en-GB"/>
                        </w:rPr>
                        <w:t xml:space="preserve"> </w:t>
                      </w:r>
                      <w:r w:rsidRPr="00655B34">
                        <w:rPr>
                          <w:rFonts w:ascii="Letter-join No-Lead 4" w:eastAsia="Times New Roman" w:hAnsi="Letter-join No-Lead 4" w:cs="Times New Roman"/>
                          <w:b/>
                          <w:bCs/>
                          <w:lang w:val="en-GB" w:eastAsia="en-GB"/>
                        </w:rPr>
                        <w:t>Homework</w:t>
                      </w:r>
                      <w:r w:rsidRPr="00655B34">
                        <w:rPr>
                          <w:rFonts w:ascii="Letter-join No-Lead 4" w:eastAsia="Times New Roman" w:hAnsi="Letter-join No-Lead 4" w:cs="Times New Roman"/>
                          <w:lang w:val="en-GB" w:eastAsia="en-GB"/>
                        </w:rPr>
                        <w:t xml:space="preserve"> – Set on </w:t>
                      </w:r>
                      <w:r w:rsidRPr="00655B34">
                        <w:rPr>
                          <w:rFonts w:ascii="Letter-join No-Lead 4" w:eastAsia="Times New Roman" w:hAnsi="Letter-join No-Lead 4" w:cs="Times New Roman"/>
                          <w:b/>
                          <w:bCs/>
                          <w:lang w:val="en-GB" w:eastAsia="en-GB"/>
                        </w:rPr>
                        <w:t>Wednesdays</w:t>
                      </w:r>
                      <w:r w:rsidRPr="00655B34">
                        <w:rPr>
                          <w:rFonts w:ascii="Letter-join No-Lead 4" w:eastAsia="Times New Roman" w:hAnsi="Letter-join No-Lead 4" w:cs="Times New Roman"/>
                          <w:lang w:val="en-GB" w:eastAsia="en-GB"/>
                        </w:rPr>
                        <w:t xml:space="preserve">, due back the following Wednesday. Log-ins for TTRS, </w:t>
                      </w:r>
                      <w:proofErr w:type="spellStart"/>
                      <w:r w:rsidRPr="00655B34">
                        <w:rPr>
                          <w:rFonts w:ascii="Letter-join No-Lead 4" w:eastAsia="Times New Roman" w:hAnsi="Letter-join No-Lead 4" w:cs="Times New Roman"/>
                          <w:lang w:val="en-GB" w:eastAsia="en-GB"/>
                        </w:rPr>
                        <w:t>Numbots</w:t>
                      </w:r>
                      <w:proofErr w:type="spellEnd"/>
                      <w:r w:rsidRPr="00655B34">
                        <w:rPr>
                          <w:rFonts w:ascii="Letter-join No-Lead 4" w:eastAsia="Times New Roman" w:hAnsi="Letter-join No-Lead 4" w:cs="Times New Roman"/>
                          <w:lang w:val="en-GB" w:eastAsia="en-GB"/>
                        </w:rPr>
                        <w:t xml:space="preserve"> and Bug Club are in homework books. Dojo points awarded!</w:t>
                      </w:r>
                    </w:p>
                    <w:p w14:paraId="05E3E386" w14:textId="77777777" w:rsidR="0003532D" w:rsidRPr="00655B34" w:rsidRDefault="0003532D" w:rsidP="0003532D">
                      <w:pPr>
                        <w:spacing w:before="100" w:beforeAutospacing="1" w:after="100" w:afterAutospacing="1"/>
                        <w:rPr>
                          <w:rFonts w:ascii="Letter-join No-Lead 4" w:eastAsia="Times New Roman" w:hAnsi="Letter-join No-Lead 4" w:cs="Times New Roman"/>
                          <w:lang w:val="en-GB" w:eastAsia="en-GB"/>
                        </w:rPr>
                      </w:pPr>
                      <w:r w:rsidRPr="00655B34">
                        <w:rPr>
                          <w:rFonts w:ascii="Segoe UI Emoji" w:eastAsia="Times New Roman" w:hAnsi="Segoe UI Emoji" w:cs="Segoe UI Emoji"/>
                          <w:lang w:val="en-GB" w:eastAsia="en-GB"/>
                        </w:rPr>
                        <w:t>🌳</w:t>
                      </w:r>
                      <w:r w:rsidRPr="00655B34">
                        <w:rPr>
                          <w:rFonts w:ascii="Letter-join No-Lead 4" w:eastAsia="Times New Roman" w:hAnsi="Letter-join No-Lead 4" w:cs="Times New Roman"/>
                          <w:lang w:val="en-GB" w:eastAsia="en-GB"/>
                        </w:rPr>
                        <w:t xml:space="preserve"> </w:t>
                      </w:r>
                      <w:r w:rsidRPr="00655B34">
                        <w:rPr>
                          <w:rFonts w:ascii="Letter-join No-Lead 4" w:eastAsia="Times New Roman" w:hAnsi="Letter-join No-Lead 4" w:cs="Times New Roman"/>
                          <w:b/>
                          <w:bCs/>
                          <w:lang w:val="en-GB" w:eastAsia="en-GB"/>
                        </w:rPr>
                        <w:t>Outdoor Learning</w:t>
                      </w:r>
                      <w:r w:rsidRPr="00655B34">
                        <w:rPr>
                          <w:rFonts w:ascii="Letter-join No-Lead 4" w:eastAsia="Times New Roman" w:hAnsi="Letter-join No-Lead 4" w:cs="Times New Roman"/>
                          <w:lang w:val="en-GB" w:eastAsia="en-GB"/>
                        </w:rPr>
                        <w:t xml:space="preserve"> – Every </w:t>
                      </w:r>
                      <w:r w:rsidRPr="00655B34">
                        <w:rPr>
                          <w:rFonts w:ascii="Letter-join No-Lead 4" w:eastAsia="Times New Roman" w:hAnsi="Letter-join No-Lead 4" w:cs="Times New Roman"/>
                          <w:b/>
                          <w:bCs/>
                          <w:lang w:val="en-GB" w:eastAsia="en-GB"/>
                        </w:rPr>
                        <w:t xml:space="preserve">Tuesday </w:t>
                      </w:r>
                      <w:r w:rsidRPr="00655B34">
                        <w:rPr>
                          <w:rFonts w:ascii="Letter-join No-Lead 4" w:eastAsia="Times New Roman" w:hAnsi="Letter-join No-Lead 4" w:cs="Times New Roman"/>
                          <w:lang w:val="en-GB" w:eastAsia="en-GB"/>
                        </w:rPr>
                        <w:t>afternoon. Please send a coat (and wellies if possible). Donations of spare waterproofs welcome.</w:t>
                      </w:r>
                    </w:p>
                    <w:p w14:paraId="129C526A" w14:textId="38861905" w:rsidR="0003532D" w:rsidRPr="00655B34" w:rsidRDefault="0003532D" w:rsidP="0003532D">
                      <w:pPr>
                        <w:spacing w:before="100" w:beforeAutospacing="1" w:after="100" w:afterAutospacing="1"/>
                        <w:rPr>
                          <w:rFonts w:ascii="Letter-join No-Lead 4" w:eastAsia="Times New Roman" w:hAnsi="Letter-join No-Lead 4" w:cs="Times New Roman"/>
                          <w:lang w:val="en-GB" w:eastAsia="en-GB"/>
                        </w:rPr>
                      </w:pPr>
                      <w:r w:rsidRPr="00655B34">
                        <w:rPr>
                          <w:rFonts w:ascii="Segoe UI Emoji" w:eastAsia="Times New Roman" w:hAnsi="Segoe UI Emoji" w:cs="Segoe UI Emoji"/>
                          <w:lang w:val="en-GB" w:eastAsia="en-GB"/>
                        </w:rPr>
                        <w:t>👩</w:t>
                      </w:r>
                      <w:r w:rsidRPr="00655B34">
                        <w:rPr>
                          <w:rFonts w:ascii="Courier New" w:eastAsia="Times New Roman" w:hAnsi="Courier New" w:cs="Courier New"/>
                          <w:lang w:val="en-GB" w:eastAsia="en-GB"/>
                        </w:rPr>
                        <w:t>‍</w:t>
                      </w:r>
                      <w:r w:rsidRPr="00655B34">
                        <w:rPr>
                          <w:rFonts w:ascii="Segoe UI Emoji" w:eastAsia="Times New Roman" w:hAnsi="Segoe UI Emoji" w:cs="Segoe UI Emoji"/>
                          <w:lang w:val="en-GB" w:eastAsia="en-GB"/>
                        </w:rPr>
                        <w:t>🍳</w:t>
                      </w:r>
                      <w:r w:rsidRPr="00655B34">
                        <w:rPr>
                          <w:rFonts w:ascii="Letter-join No-Lead 4" w:eastAsia="Times New Roman" w:hAnsi="Letter-join No-Lead 4" w:cs="Times New Roman"/>
                          <w:lang w:val="en-GB" w:eastAsia="en-GB"/>
                        </w:rPr>
                        <w:t xml:space="preserve"> </w:t>
                      </w:r>
                      <w:r w:rsidRPr="00655B34">
                        <w:rPr>
                          <w:rFonts w:ascii="Letter-join No-Lead 4" w:eastAsia="Times New Roman" w:hAnsi="Letter-join No-Lead 4" w:cs="Times New Roman"/>
                          <w:b/>
                          <w:bCs/>
                          <w:lang w:val="en-GB" w:eastAsia="en-GB"/>
                        </w:rPr>
                        <w:t>Cooking</w:t>
                      </w:r>
                      <w:r w:rsidRPr="00655B34">
                        <w:rPr>
                          <w:rFonts w:ascii="Letter-join No-Lead 4" w:eastAsia="Times New Roman" w:hAnsi="Letter-join No-Lead 4" w:cs="Times New Roman"/>
                          <w:lang w:val="en-GB" w:eastAsia="en-GB"/>
                        </w:rPr>
                        <w:t xml:space="preserve"> – Every </w:t>
                      </w:r>
                      <w:r w:rsidRPr="00655B34">
                        <w:rPr>
                          <w:rFonts w:ascii="Letter-join No-Lead 4" w:eastAsia="Times New Roman" w:hAnsi="Letter-join No-Lead 4" w:cs="Times New Roman"/>
                          <w:b/>
                          <w:bCs/>
                          <w:lang w:val="en-GB" w:eastAsia="en-GB"/>
                        </w:rPr>
                        <w:t>Thursday</w:t>
                      </w:r>
                      <w:r w:rsidRPr="00655B34">
                        <w:rPr>
                          <w:rFonts w:ascii="Letter-join No-Lead 4" w:eastAsia="Times New Roman" w:hAnsi="Letter-join No-Lead 4" w:cs="Times New Roman"/>
                          <w:lang w:val="en-GB" w:eastAsia="en-GB"/>
                        </w:rPr>
                        <w:t xml:space="preserve"> afternoon.</w:t>
                      </w:r>
                    </w:p>
                    <w:p w14:paraId="44BD197E" w14:textId="0ED464CC" w:rsidR="0003532D" w:rsidRPr="00655B34" w:rsidRDefault="0003532D" w:rsidP="0003532D">
                      <w:pPr>
                        <w:spacing w:before="100" w:beforeAutospacing="1" w:after="100" w:afterAutospacing="1"/>
                        <w:rPr>
                          <w:rFonts w:ascii="Letter-join No-Lead 4" w:eastAsia="Times New Roman" w:hAnsi="Letter-join No-Lead 4" w:cs="Times New Roman"/>
                          <w:lang w:val="en-GB" w:eastAsia="en-GB"/>
                        </w:rPr>
                      </w:pPr>
                      <w:r w:rsidRPr="00655B34">
                        <w:rPr>
                          <w:rFonts w:ascii="Segoe UI Emoji" w:hAnsi="Segoe UI Emoji" w:cs="Segoe UI Emoji"/>
                        </w:rPr>
                        <w:t>🎶</w:t>
                      </w:r>
                      <w:r w:rsidRPr="00655B34">
                        <w:rPr>
                          <w:rFonts w:ascii="Letter-join No-Lead 4" w:hAnsi="Letter-join No-Lead 4" w:cs="Segoe UI Emoji"/>
                        </w:rPr>
                        <w:t xml:space="preserve"> </w:t>
                      </w:r>
                      <w:r w:rsidRPr="00655B34">
                        <w:rPr>
                          <w:rFonts w:ascii="Letter-join No-Lead 4" w:eastAsia="Times New Roman" w:hAnsi="Letter-join No-Lead 4" w:cs="Times New Roman"/>
                          <w:b/>
                          <w:bCs/>
                          <w:lang w:val="en-GB" w:eastAsia="en-GB"/>
                        </w:rPr>
                        <w:t>Choir</w:t>
                      </w:r>
                      <w:r w:rsidRPr="00655B34">
                        <w:rPr>
                          <w:rFonts w:ascii="Letter-join No-Lead 4" w:eastAsia="Times New Roman" w:hAnsi="Letter-join No-Lead 4" w:cs="Times New Roman"/>
                          <w:lang w:val="en-GB" w:eastAsia="en-GB"/>
                        </w:rPr>
                        <w:t xml:space="preserve"> – Every </w:t>
                      </w:r>
                      <w:r w:rsidRPr="00655B34">
                        <w:rPr>
                          <w:rFonts w:ascii="Letter-join No-Lead 4" w:eastAsia="Times New Roman" w:hAnsi="Letter-join No-Lead 4" w:cs="Times New Roman"/>
                          <w:b/>
                          <w:bCs/>
                          <w:lang w:val="en-GB" w:eastAsia="en-GB"/>
                        </w:rPr>
                        <w:t>Wednesday</w:t>
                      </w:r>
                      <w:r w:rsidRPr="00655B34">
                        <w:rPr>
                          <w:rFonts w:ascii="Letter-join No-Lead 4" w:eastAsia="Times New Roman" w:hAnsi="Letter-join No-Lead 4" w:cs="Times New Roman"/>
                          <w:lang w:val="en-GB" w:eastAsia="en-GB"/>
                        </w:rPr>
                        <w:t xml:space="preserve"> afternoon.</w:t>
                      </w:r>
                    </w:p>
                    <w:p w14:paraId="02263B7F" w14:textId="2E608459" w:rsidR="0003532D" w:rsidRPr="00655B34" w:rsidRDefault="0003532D" w:rsidP="0003532D">
                      <w:pPr>
                        <w:spacing w:before="100" w:beforeAutospacing="1" w:after="100" w:afterAutospacing="1"/>
                        <w:rPr>
                          <w:rFonts w:ascii="Letter-join No-Lead 4" w:eastAsia="Times New Roman" w:hAnsi="Letter-join No-Lead 4" w:cs="Times New Roman"/>
                          <w:lang w:val="en-GB" w:eastAsia="en-GB"/>
                        </w:rPr>
                      </w:pPr>
                      <w:r w:rsidRPr="00655B34">
                        <w:rPr>
                          <w:rFonts w:ascii="Segoe UI Emoji" w:eastAsia="Times New Roman" w:hAnsi="Segoe UI Emoji" w:cs="Segoe UI Emoji"/>
                          <w:lang w:val="en-GB" w:eastAsia="en-GB"/>
                        </w:rPr>
                        <w:t>👕</w:t>
                      </w:r>
                      <w:r w:rsidRPr="00655B34">
                        <w:rPr>
                          <w:rFonts w:ascii="Letter-join No-Lead 4" w:eastAsia="Times New Roman" w:hAnsi="Letter-join No-Lead 4" w:cs="Times New Roman"/>
                          <w:lang w:val="en-GB" w:eastAsia="en-GB"/>
                        </w:rPr>
                        <w:t xml:space="preserve"> </w:t>
                      </w:r>
                      <w:r w:rsidRPr="00655B34">
                        <w:rPr>
                          <w:rFonts w:ascii="Letter-join No-Lead 4" w:eastAsia="Times New Roman" w:hAnsi="Letter-join No-Lead 4" w:cs="Times New Roman"/>
                          <w:b/>
                          <w:bCs/>
                          <w:lang w:val="en-GB" w:eastAsia="en-GB"/>
                        </w:rPr>
                        <w:t>Uniform &amp; PE</w:t>
                      </w:r>
                      <w:r w:rsidRPr="00655B34">
                        <w:rPr>
                          <w:rFonts w:ascii="Letter-join No-Lead 4" w:eastAsia="Times New Roman" w:hAnsi="Letter-join No-Lead 4" w:cs="Times New Roman"/>
                          <w:lang w:val="en-GB" w:eastAsia="en-GB"/>
                        </w:rPr>
                        <w:t xml:space="preserve"> – Correct uniform </w:t>
                      </w:r>
                      <w:r w:rsidR="000759E2" w:rsidRPr="00655B34">
                        <w:rPr>
                          <w:rFonts w:ascii="Letter-join No-Lead 4" w:eastAsia="Times New Roman" w:hAnsi="Letter-join No-Lead 4" w:cs="Times New Roman"/>
                          <w:lang w:val="en-GB" w:eastAsia="en-GB"/>
                        </w:rPr>
                        <w:t xml:space="preserve">should be worn </w:t>
                      </w:r>
                      <w:r w:rsidRPr="00655B34">
                        <w:rPr>
                          <w:rFonts w:ascii="Letter-join No-Lead 4" w:eastAsia="Times New Roman" w:hAnsi="Letter-join No-Lead 4" w:cs="Times New Roman"/>
                          <w:lang w:val="en-GB" w:eastAsia="en-GB"/>
                        </w:rPr>
                        <w:t>every day. On</w:t>
                      </w:r>
                      <w:r w:rsidR="000759E2" w:rsidRPr="00655B34">
                        <w:rPr>
                          <w:rFonts w:ascii="Letter-join No-Lead 4" w:eastAsia="Times New Roman" w:hAnsi="Letter-join No-Lead 4" w:cs="Times New Roman"/>
                          <w:lang w:val="en-GB" w:eastAsia="en-GB"/>
                        </w:rPr>
                        <w:t xml:space="preserve"> your child’s</w:t>
                      </w:r>
                      <w:r w:rsidRPr="00655B34">
                        <w:rPr>
                          <w:rFonts w:ascii="Letter-join No-Lead 4" w:eastAsia="Times New Roman" w:hAnsi="Letter-join No-Lead 4" w:cs="Times New Roman"/>
                          <w:lang w:val="en-GB" w:eastAsia="en-GB"/>
                        </w:rPr>
                        <w:t xml:space="preserve"> PE day, children must remove all jewellery.</w:t>
                      </w:r>
                      <w:r w:rsidR="000759E2" w:rsidRPr="00655B34">
                        <w:rPr>
                          <w:rFonts w:ascii="Letter-join No-Lead 4" w:eastAsia="Times New Roman" w:hAnsi="Letter-join No-Lead 4" w:cs="Times New Roman"/>
                          <w:lang w:val="en-GB" w:eastAsia="en-GB"/>
                        </w:rPr>
                        <w:t xml:space="preserve"> If you’re unsure which day your child has PE please ask.</w:t>
                      </w:r>
                    </w:p>
                    <w:p w14:paraId="7D0DBC9C" w14:textId="0DC3455A" w:rsidR="00617F8C" w:rsidRPr="00655B34" w:rsidRDefault="008D637C" w:rsidP="00617F8C">
                      <w:pPr>
                        <w:spacing w:after="0"/>
                        <w:rPr>
                          <w:rFonts w:ascii="Letter-join No-Lead 4" w:hAnsi="Letter-join No-Lead 4"/>
                          <w:color w:val="00B0F0"/>
                        </w:rPr>
                      </w:pPr>
                      <w:r w:rsidRPr="00655B34">
                        <w:rPr>
                          <w:rFonts w:ascii="Letter-join No-Lead 4" w:hAnsi="Letter-join No-Lead 4"/>
                          <w:color w:val="00B0F0"/>
                        </w:rPr>
                        <w:t xml:space="preserve">So far this </w:t>
                      </w:r>
                      <w:r w:rsidR="00617F8C" w:rsidRPr="00655B34">
                        <w:rPr>
                          <w:rFonts w:ascii="Letter-join No-Lead 4" w:hAnsi="Letter-join No-Lead 4"/>
                          <w:color w:val="00B0F0"/>
                        </w:rPr>
                        <w:t xml:space="preserve">term </w:t>
                      </w:r>
                    </w:p>
                    <w:p w14:paraId="02BE80FC" w14:textId="5D582C9A" w:rsidR="00A615AF" w:rsidRPr="00655B34" w:rsidRDefault="008D637C" w:rsidP="000759E2">
                      <w:pPr>
                        <w:spacing w:after="0"/>
                        <w:rPr>
                          <w:rFonts w:ascii="Letter-join No-Lead 4" w:eastAsia="Times New Roman" w:hAnsi="Letter-join No-Lead 4" w:cs="Times New Roman"/>
                          <w:lang w:val="en-GB" w:eastAsia="en-GB"/>
                        </w:rPr>
                      </w:pPr>
                      <w:r w:rsidRPr="00655B34">
                        <w:rPr>
                          <w:rFonts w:ascii="Letter-join No-Lead 4" w:hAnsi="Letter-join No-Lead 4"/>
                          <w:color w:val="000000" w:themeColor="text1"/>
                        </w:rPr>
                        <w:t xml:space="preserve">We have spent lots of time </w:t>
                      </w:r>
                      <w:r w:rsidR="00E850F4" w:rsidRPr="00655B34">
                        <w:rPr>
                          <w:rFonts w:ascii="Letter-join No-Lead 4" w:hAnsi="Letter-join No-Lead 4"/>
                          <w:color w:val="000000" w:themeColor="text1"/>
                        </w:rPr>
                        <w:t xml:space="preserve">settling back into school </w:t>
                      </w:r>
                      <w:r w:rsidRPr="00655B34">
                        <w:rPr>
                          <w:rFonts w:ascii="Letter-join No-Lead 4" w:hAnsi="Letter-join No-Lead 4"/>
                          <w:color w:val="000000" w:themeColor="text1"/>
                        </w:rPr>
                        <w:t>and establish</w:t>
                      </w:r>
                      <w:r w:rsidR="00E850F4" w:rsidRPr="00655B34">
                        <w:rPr>
                          <w:rFonts w:ascii="Letter-join No-Lead 4" w:hAnsi="Letter-join No-Lead 4"/>
                          <w:color w:val="000000" w:themeColor="text1"/>
                        </w:rPr>
                        <w:t>ing</w:t>
                      </w:r>
                      <w:r w:rsidRPr="00655B34">
                        <w:rPr>
                          <w:rFonts w:ascii="Letter-join No-Lead 4" w:hAnsi="Letter-join No-Lead 4"/>
                          <w:color w:val="000000" w:themeColor="text1"/>
                        </w:rPr>
                        <w:t xml:space="preserve"> our classroom</w:t>
                      </w:r>
                      <w:r w:rsidR="00EB6FFF" w:rsidRPr="00655B34">
                        <w:rPr>
                          <w:rFonts w:ascii="Letter-join No-Lead 4" w:hAnsi="Letter-join No-Lead 4"/>
                          <w:color w:val="000000" w:themeColor="text1"/>
                        </w:rPr>
                        <w:t xml:space="preserve"> and school</w:t>
                      </w:r>
                      <w:r w:rsidRPr="00655B34">
                        <w:rPr>
                          <w:rFonts w:ascii="Letter-join No-Lead 4" w:hAnsi="Letter-join No-Lead 4"/>
                          <w:color w:val="000000" w:themeColor="text1"/>
                        </w:rPr>
                        <w:t xml:space="preserve"> routine</w:t>
                      </w:r>
                      <w:r w:rsidR="00D6203E" w:rsidRPr="00655B34">
                        <w:rPr>
                          <w:rFonts w:ascii="Letter-join No-Lead 4" w:hAnsi="Letter-join No-Lead 4"/>
                          <w:color w:val="000000" w:themeColor="text1"/>
                        </w:rPr>
                        <w:t>s</w:t>
                      </w:r>
                      <w:r w:rsidRPr="00655B34">
                        <w:rPr>
                          <w:rFonts w:ascii="Letter-join No-Lead 4" w:hAnsi="Letter-join No-Lead 4"/>
                          <w:color w:val="000000" w:themeColor="text1"/>
                        </w:rPr>
                        <w:t>.</w:t>
                      </w:r>
                      <w:r w:rsidR="00D6203E" w:rsidRPr="00655B34">
                        <w:rPr>
                          <w:rFonts w:ascii="Letter-join No-Lead 4" w:hAnsi="Letter-join No-Lead 4"/>
                          <w:color w:val="000000" w:themeColor="text1"/>
                        </w:rPr>
                        <w:t xml:space="preserve"> </w:t>
                      </w:r>
                      <w:r w:rsidR="00EB6FFF" w:rsidRPr="00655B34">
                        <w:rPr>
                          <w:rFonts w:ascii="Letter-join No-Lead 4" w:hAnsi="Letter-join No-Lead 4"/>
                          <w:color w:val="000000" w:themeColor="text1"/>
                        </w:rPr>
                        <w:t xml:space="preserve">Our work this week has focused on learning about the </w:t>
                      </w:r>
                      <w:r w:rsidR="000D42D4" w:rsidRPr="00655B34">
                        <w:rPr>
                          <w:rFonts w:ascii="Letter-join No-Lead 4" w:hAnsi="Letter-join No-Lead 4"/>
                          <w:color w:val="000000" w:themeColor="text1"/>
                        </w:rPr>
                        <w:t>schools’</w:t>
                      </w:r>
                      <w:r w:rsidR="00EB6FFF" w:rsidRPr="00655B34">
                        <w:rPr>
                          <w:rFonts w:ascii="Letter-join No-Lead 4" w:hAnsi="Letter-join No-Lead 4"/>
                          <w:color w:val="000000" w:themeColor="text1"/>
                        </w:rPr>
                        <w:t xml:space="preserve"> learning powers. These are skills that we will use </w:t>
                      </w:r>
                      <w:r w:rsidR="000D42D4" w:rsidRPr="00655B34">
                        <w:rPr>
                          <w:rFonts w:ascii="Letter-join No-Lead 4" w:hAnsi="Letter-join No-Lead 4"/>
                          <w:color w:val="000000" w:themeColor="text1"/>
                        </w:rPr>
                        <w:t>every day</w:t>
                      </w:r>
                      <w:r w:rsidR="00EB6FFF" w:rsidRPr="00655B34">
                        <w:rPr>
                          <w:rFonts w:ascii="Letter-join No-Lead 4" w:hAnsi="Letter-join No-Lead 4"/>
                          <w:color w:val="000000" w:themeColor="text1"/>
                        </w:rPr>
                        <w:t xml:space="preserve"> in school and throughout life to build our resourcefulness, our resilience, our reflective skills, understand our responsibilities and be reciprocal.</w:t>
                      </w:r>
                      <w:r w:rsidR="000759E2" w:rsidRPr="00655B34">
                        <w:rPr>
                          <w:rFonts w:ascii="Letter-join No-Lead 4" w:hAnsi="Letter-join No-Lead 4"/>
                          <w:color w:val="000000" w:themeColor="text1"/>
                        </w:rPr>
                        <w:t xml:space="preserve">                                                    </w:t>
                      </w:r>
                    </w:p>
                    <w:p w14:paraId="1F081B25" w14:textId="108F53D0" w:rsidR="000759E2" w:rsidRDefault="000759E2" w:rsidP="0003532D">
                      <w:pPr>
                        <w:spacing w:before="100" w:beforeAutospacing="1" w:after="100" w:afterAutospacing="1"/>
                        <w:rPr>
                          <w:rFonts w:ascii="Comic Sans MS" w:eastAsia="Times New Roman" w:hAnsi="Comic Sans MS" w:cs="Times New Roman"/>
                          <w:lang w:val="en-GB" w:eastAsia="en-GB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58EFC12" wp14:editId="39693081">
                            <wp:extent cx="2659380" cy="2750820"/>
                            <wp:effectExtent l="0" t="0" r="7620" b="0"/>
                            <wp:docPr id="9" name="Picture 9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9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59380" cy="2750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CD142B5" w14:textId="52DDB8D1" w:rsidR="0003532D" w:rsidRPr="00655B34" w:rsidRDefault="00A615AF" w:rsidP="0003532D">
                      <w:pPr>
                        <w:spacing w:before="100" w:beforeAutospacing="1" w:after="100" w:afterAutospacing="1"/>
                        <w:rPr>
                          <w:rFonts w:ascii="Letter-join No-Lead 4" w:eastAsia="Times New Roman" w:hAnsi="Letter-join No-Lead 4" w:cs="Times New Roman"/>
                          <w:lang w:val="en-GB" w:eastAsia="en-GB"/>
                        </w:rPr>
                      </w:pPr>
                      <w:r w:rsidRPr="00655B34">
                        <w:rPr>
                          <w:rFonts w:ascii="Letter-join No-Lead 4" w:eastAsia="Times New Roman" w:hAnsi="Letter-join No-Lead 4" w:cs="Times New Roman"/>
                          <w:lang w:val="en-GB" w:eastAsia="en-GB"/>
                        </w:rPr>
                        <w:t>I</w:t>
                      </w:r>
                      <w:r w:rsidR="0003532D" w:rsidRPr="00655B34">
                        <w:rPr>
                          <w:rFonts w:ascii="Letter-join No-Lead 4" w:eastAsia="Times New Roman" w:hAnsi="Letter-join No-Lead 4" w:cs="Times New Roman"/>
                          <w:lang w:val="en-GB" w:eastAsia="en-GB"/>
                        </w:rPr>
                        <w:t>f you have any questions, please catch us at drop-off/pick-up or message via Seesaw.</w:t>
                      </w:r>
                    </w:p>
                    <w:p w14:paraId="02F9244D" w14:textId="23E9362E" w:rsidR="0003532D" w:rsidRPr="0003532D" w:rsidRDefault="0003532D" w:rsidP="0003532D">
                      <w:pPr>
                        <w:spacing w:before="100" w:beforeAutospacing="1" w:after="100" w:afterAutospacing="1"/>
                        <w:rPr>
                          <w:rFonts w:ascii="Comic Sans MS" w:eastAsia="Times New Roman" w:hAnsi="Comic Sans MS" w:cs="Times New Roman"/>
                          <w:lang w:val="en-GB" w:eastAsia="en-GB"/>
                        </w:rPr>
                      </w:pPr>
                      <w:r w:rsidRPr="0003532D">
                        <w:rPr>
                          <w:rFonts w:ascii="Comic Sans MS" w:eastAsia="Times New Roman" w:hAnsi="Comic Sans MS" w:cs="Times New Roman"/>
                          <w:lang w:val="en-GB" w:eastAsia="en-GB"/>
                        </w:rPr>
                        <w:t>Thanks for your support,</w:t>
                      </w:r>
                      <w:r w:rsidR="00A615AF">
                        <w:rPr>
                          <w:rFonts w:ascii="Comic Sans MS" w:eastAsia="Times New Roman" w:hAnsi="Comic Sans MS" w:cs="Times New Roman"/>
                          <w:lang w:val="en-GB" w:eastAsia="en-GB"/>
                        </w:rPr>
                        <w:t xml:space="preserve"> </w:t>
                      </w:r>
                      <w:r w:rsidRPr="0003532D">
                        <w:rPr>
                          <w:rFonts w:ascii="Comic Sans MS" w:eastAsia="Times New Roman" w:hAnsi="Comic Sans MS" w:cs="Times New Roman"/>
                          <w:lang w:val="en-GB" w:eastAsia="en-GB"/>
                        </w:rPr>
                        <w:t xml:space="preserve">Respect Class Team </w:t>
                      </w:r>
                      <w:r w:rsidRPr="0003532D">
                        <w:rPr>
                          <w:rFonts w:ascii="Segoe UI Emoji" w:eastAsia="Times New Roman" w:hAnsi="Segoe UI Emoji" w:cs="Segoe UI Emoji"/>
                          <w:lang w:val="en-GB" w:eastAsia="en-GB"/>
                        </w:rPr>
                        <w:t>😊</w:t>
                      </w:r>
                    </w:p>
                    <w:p w14:paraId="20C0227A" w14:textId="77777777" w:rsidR="0003532D" w:rsidRDefault="0003532D" w:rsidP="000A264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2"/>
                        </w:rPr>
                      </w:pPr>
                    </w:p>
                    <w:p w14:paraId="56DFF20A" w14:textId="0EBDF32F" w:rsidR="006F0AB0" w:rsidRDefault="006F0AB0" w:rsidP="00EB6FFF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2"/>
                        </w:rPr>
                      </w:pPr>
                    </w:p>
                    <w:p w14:paraId="1AA0E7DD" w14:textId="77777777" w:rsidR="006F0AB0" w:rsidRDefault="006F0AB0" w:rsidP="000A264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2"/>
                        </w:rPr>
                      </w:pPr>
                    </w:p>
                    <w:p w14:paraId="66E6D1CD" w14:textId="4AA23625" w:rsidR="00D3322F" w:rsidRDefault="00D3322F" w:rsidP="000A264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2"/>
                        </w:rPr>
                      </w:pPr>
                    </w:p>
                    <w:p w14:paraId="28601E39" w14:textId="09B2C1F3" w:rsidR="00970668" w:rsidRDefault="00970668" w:rsidP="000A264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2"/>
                        </w:rPr>
                      </w:pPr>
                    </w:p>
                    <w:p w14:paraId="73651D0E" w14:textId="77777777" w:rsidR="002A3A13" w:rsidRDefault="002A3A13" w:rsidP="000A264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2"/>
                        </w:rPr>
                      </w:pPr>
                    </w:p>
                  </w:txbxContent>
                </v:textbox>
                <w10:wrap type="tight" anchorx="margin" anchory="margin"/>
              </v:shape>
            </w:pict>
          </mc:Fallback>
        </mc:AlternateContent>
      </w:r>
    </w:p>
    <w:sectPr w:rsidR="00557192" w:rsidSect="0073104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4" w:h="16834"/>
      <w:pgMar w:top="1080" w:right="576" w:bottom="1080" w:left="576" w:header="576" w:footer="57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EBDDB" w14:textId="77777777" w:rsidR="00AD38AF" w:rsidRDefault="00AD38AF">
      <w:pPr>
        <w:spacing w:after="0"/>
      </w:pPr>
      <w:r>
        <w:separator/>
      </w:r>
    </w:p>
  </w:endnote>
  <w:endnote w:type="continuationSeparator" w:id="0">
    <w:p w14:paraId="7F7AAF38" w14:textId="77777777" w:rsidR="00AD38AF" w:rsidRDefault="00AD38A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No-Lead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4F23E" w14:textId="77777777" w:rsidR="00915F60" w:rsidRDefault="00655B3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7DB8A" w14:textId="77777777" w:rsidR="00915F60" w:rsidRDefault="00655B3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EA235" w14:textId="77777777" w:rsidR="00915F60" w:rsidRDefault="00655B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2B387" w14:textId="77777777" w:rsidR="00AD38AF" w:rsidRDefault="00AD38AF">
      <w:pPr>
        <w:spacing w:after="0"/>
      </w:pPr>
      <w:r>
        <w:separator/>
      </w:r>
    </w:p>
  </w:footnote>
  <w:footnote w:type="continuationSeparator" w:id="0">
    <w:p w14:paraId="5518F907" w14:textId="77777777" w:rsidR="00AD38AF" w:rsidRDefault="00AD38A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FACB3" w14:textId="77777777" w:rsidR="00915F60" w:rsidRDefault="00655B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60C29" w14:textId="77777777" w:rsidR="00557192" w:rsidRDefault="00CF5E52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1312" behindDoc="0" locked="0" layoutInCell="1" allowOverlap="1" wp14:anchorId="2F46D352" wp14:editId="4B25B772">
          <wp:simplePos x="0" y="0"/>
          <wp:positionH relativeFrom="page">
            <wp:posOffset>-25400</wp:posOffset>
          </wp:positionH>
          <wp:positionV relativeFrom="page">
            <wp:posOffset>2329</wp:posOffset>
          </wp:positionV>
          <wp:extent cx="7636509" cy="10801965"/>
          <wp:effectExtent l="25400" t="0" r="8891" b="0"/>
          <wp:wrapTight wrapText="bothSides">
            <wp:wrapPolygon edited="0">
              <wp:start x="-72" y="0"/>
              <wp:lineTo x="-72" y="21586"/>
              <wp:lineTo x="21625" y="21586"/>
              <wp:lineTo x="21625" y="0"/>
              <wp:lineTo x="-72" y="0"/>
            </wp:wrapPolygon>
          </wp:wrapTight>
          <wp:docPr id="2" name="Picture 1" descr="Nursery back.p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ursery back.pd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36509" cy="10801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7C2D8" w14:textId="77777777" w:rsidR="00557192" w:rsidRDefault="00CF5E52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00FB7546" wp14:editId="4F8CC23B">
          <wp:simplePos x="0" y="0"/>
          <wp:positionH relativeFrom="page">
            <wp:posOffset>-12700</wp:posOffset>
          </wp:positionH>
          <wp:positionV relativeFrom="page">
            <wp:posOffset>-10387</wp:posOffset>
          </wp:positionV>
          <wp:extent cx="7583169" cy="10726514"/>
          <wp:effectExtent l="25400" t="0" r="11431" b="0"/>
          <wp:wrapTight wrapText="bothSides">
            <wp:wrapPolygon edited="0">
              <wp:start x="-72" y="0"/>
              <wp:lineTo x="-72" y="21584"/>
              <wp:lineTo x="21633" y="21584"/>
              <wp:lineTo x="21633" y="0"/>
              <wp:lineTo x="-72" y="0"/>
            </wp:wrapPolygon>
          </wp:wrapTight>
          <wp:docPr id="1" name="Picture 0" descr="Nursery front.p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ursery front.pd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83169" cy="107265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CA10648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EA070B9"/>
    <w:multiLevelType w:val="hybridMultilevel"/>
    <w:tmpl w:val="647AF144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33DC2DFE"/>
    <w:multiLevelType w:val="hybridMultilevel"/>
    <w:tmpl w:val="28BC0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E37F34"/>
    <w:multiLevelType w:val="hybridMultilevel"/>
    <w:tmpl w:val="A36E578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527B12CF"/>
    <w:multiLevelType w:val="hybridMultilevel"/>
    <w:tmpl w:val="AB3ED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056283"/>
    <w:multiLevelType w:val="multilevel"/>
    <w:tmpl w:val="0B202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attachedTemplate r:id="rId1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OpenInPublishingView" w:val="0"/>
    <w:docVar w:name="ShowStaticGuides" w:val="1"/>
  </w:docVars>
  <w:rsids>
    <w:rsidRoot w:val="00AD0E03"/>
    <w:rsid w:val="000238D2"/>
    <w:rsid w:val="0003532D"/>
    <w:rsid w:val="000513B7"/>
    <w:rsid w:val="00060F07"/>
    <w:rsid w:val="0006709F"/>
    <w:rsid w:val="00073276"/>
    <w:rsid w:val="000759E2"/>
    <w:rsid w:val="00082B96"/>
    <w:rsid w:val="000B22EB"/>
    <w:rsid w:val="000D42D4"/>
    <w:rsid w:val="000E77F6"/>
    <w:rsid w:val="000F6E29"/>
    <w:rsid w:val="0012015F"/>
    <w:rsid w:val="00130648"/>
    <w:rsid w:val="00151741"/>
    <w:rsid w:val="001945B2"/>
    <w:rsid w:val="001C46DF"/>
    <w:rsid w:val="001D558D"/>
    <w:rsid w:val="00207644"/>
    <w:rsid w:val="002467DF"/>
    <w:rsid w:val="00277E69"/>
    <w:rsid w:val="002A3A13"/>
    <w:rsid w:val="002D6276"/>
    <w:rsid w:val="002E3037"/>
    <w:rsid w:val="002E4DED"/>
    <w:rsid w:val="0030532F"/>
    <w:rsid w:val="00336271"/>
    <w:rsid w:val="00377DBE"/>
    <w:rsid w:val="00382E38"/>
    <w:rsid w:val="003A1266"/>
    <w:rsid w:val="003B6AEF"/>
    <w:rsid w:val="004001BE"/>
    <w:rsid w:val="004024F5"/>
    <w:rsid w:val="004447ED"/>
    <w:rsid w:val="00475343"/>
    <w:rsid w:val="00482E5A"/>
    <w:rsid w:val="004E27CA"/>
    <w:rsid w:val="004F262B"/>
    <w:rsid w:val="004F4352"/>
    <w:rsid w:val="00570B1E"/>
    <w:rsid w:val="0058738B"/>
    <w:rsid w:val="005B04BD"/>
    <w:rsid w:val="005B0EE5"/>
    <w:rsid w:val="005B5ED8"/>
    <w:rsid w:val="005C5889"/>
    <w:rsid w:val="005F3016"/>
    <w:rsid w:val="005F4884"/>
    <w:rsid w:val="00615D77"/>
    <w:rsid w:val="00617F8C"/>
    <w:rsid w:val="00621582"/>
    <w:rsid w:val="00640FD9"/>
    <w:rsid w:val="00647FA8"/>
    <w:rsid w:val="00652714"/>
    <w:rsid w:val="00653BEB"/>
    <w:rsid w:val="00655B34"/>
    <w:rsid w:val="00666E36"/>
    <w:rsid w:val="006903C1"/>
    <w:rsid w:val="00696131"/>
    <w:rsid w:val="006A2A01"/>
    <w:rsid w:val="006A322B"/>
    <w:rsid w:val="006B1100"/>
    <w:rsid w:val="006F0AB0"/>
    <w:rsid w:val="006F4FB6"/>
    <w:rsid w:val="00711C1D"/>
    <w:rsid w:val="007246F7"/>
    <w:rsid w:val="0073104F"/>
    <w:rsid w:val="007523C4"/>
    <w:rsid w:val="00761425"/>
    <w:rsid w:val="00780C2D"/>
    <w:rsid w:val="007D16F9"/>
    <w:rsid w:val="007E784A"/>
    <w:rsid w:val="0080796F"/>
    <w:rsid w:val="00833483"/>
    <w:rsid w:val="008350AD"/>
    <w:rsid w:val="00847093"/>
    <w:rsid w:val="00865DB3"/>
    <w:rsid w:val="008D45FD"/>
    <w:rsid w:val="008D54F8"/>
    <w:rsid w:val="008D637C"/>
    <w:rsid w:val="008D759D"/>
    <w:rsid w:val="008E796F"/>
    <w:rsid w:val="008F07FD"/>
    <w:rsid w:val="008F6A25"/>
    <w:rsid w:val="00911A7E"/>
    <w:rsid w:val="00922BA8"/>
    <w:rsid w:val="009375CB"/>
    <w:rsid w:val="00956B48"/>
    <w:rsid w:val="0096351C"/>
    <w:rsid w:val="00970668"/>
    <w:rsid w:val="00972CE3"/>
    <w:rsid w:val="00974A89"/>
    <w:rsid w:val="00977E70"/>
    <w:rsid w:val="009B37D8"/>
    <w:rsid w:val="009B3B41"/>
    <w:rsid w:val="009B5306"/>
    <w:rsid w:val="009D5832"/>
    <w:rsid w:val="009F37B7"/>
    <w:rsid w:val="009F4A63"/>
    <w:rsid w:val="00A20434"/>
    <w:rsid w:val="00A41C0A"/>
    <w:rsid w:val="00A615AF"/>
    <w:rsid w:val="00A861EB"/>
    <w:rsid w:val="00A9642C"/>
    <w:rsid w:val="00AB2C9C"/>
    <w:rsid w:val="00AD0E03"/>
    <w:rsid w:val="00AD38AF"/>
    <w:rsid w:val="00AD4080"/>
    <w:rsid w:val="00B609BE"/>
    <w:rsid w:val="00B616FE"/>
    <w:rsid w:val="00B835EE"/>
    <w:rsid w:val="00BB5D8A"/>
    <w:rsid w:val="00BE086D"/>
    <w:rsid w:val="00BE2EBF"/>
    <w:rsid w:val="00BF428B"/>
    <w:rsid w:val="00C05B6E"/>
    <w:rsid w:val="00C55754"/>
    <w:rsid w:val="00C9681F"/>
    <w:rsid w:val="00CC4013"/>
    <w:rsid w:val="00CD202C"/>
    <w:rsid w:val="00CE7E0D"/>
    <w:rsid w:val="00CF5E52"/>
    <w:rsid w:val="00D3322F"/>
    <w:rsid w:val="00D3622D"/>
    <w:rsid w:val="00D4200A"/>
    <w:rsid w:val="00D502D6"/>
    <w:rsid w:val="00D6203E"/>
    <w:rsid w:val="00D76F0B"/>
    <w:rsid w:val="00DB4477"/>
    <w:rsid w:val="00DC4548"/>
    <w:rsid w:val="00DE4FD5"/>
    <w:rsid w:val="00DF01AD"/>
    <w:rsid w:val="00DF0592"/>
    <w:rsid w:val="00E15A96"/>
    <w:rsid w:val="00E27782"/>
    <w:rsid w:val="00E82955"/>
    <w:rsid w:val="00E850F4"/>
    <w:rsid w:val="00E95C6C"/>
    <w:rsid w:val="00EA4DDB"/>
    <w:rsid w:val="00EB6FFF"/>
    <w:rsid w:val="00EC4E19"/>
    <w:rsid w:val="00EC52BD"/>
    <w:rsid w:val="00EC5CD3"/>
    <w:rsid w:val="00EE64FE"/>
    <w:rsid w:val="00F13FAB"/>
    <w:rsid w:val="00F84420"/>
    <w:rsid w:val="00FA0C2D"/>
    <w:rsid w:val="00FA1DBC"/>
    <w:rsid w:val="00FC10FF"/>
    <w:rsid w:val="00FC6ACE"/>
    <w:rsid w:val="00FD7D4D"/>
    <w:rsid w:val="00FF72C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E92BD47"/>
  <w15:docId w15:val="{6EAB6A14-F330-4D6A-9185-0E71F36EE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A51C5"/>
  </w:style>
  <w:style w:type="paragraph" w:styleId="Heading1">
    <w:name w:val="heading 1"/>
    <w:basedOn w:val="Normal"/>
    <w:next w:val="Normal"/>
    <w:link w:val="Heading1Char"/>
    <w:rsid w:val="0025693F"/>
    <w:pPr>
      <w:spacing w:after="0"/>
      <w:outlineLvl w:val="0"/>
    </w:pPr>
    <w:rPr>
      <w:rFonts w:asciiTheme="majorHAnsi" w:eastAsiaTheme="majorEastAsia" w:hAnsiTheme="majorHAnsi" w:cstheme="majorBidi"/>
      <w:bCs/>
      <w:color w:val="663366" w:themeColor="accent1"/>
      <w:sz w:val="72"/>
      <w:szCs w:val="32"/>
    </w:rPr>
  </w:style>
  <w:style w:type="paragraph" w:styleId="Heading2">
    <w:name w:val="heading 2"/>
    <w:basedOn w:val="Normal"/>
    <w:next w:val="Normal"/>
    <w:link w:val="Heading2Char"/>
    <w:rsid w:val="0025693F"/>
    <w:pPr>
      <w:spacing w:after="0"/>
      <w:outlineLvl w:val="1"/>
    </w:pPr>
    <w:rPr>
      <w:rFonts w:asciiTheme="majorHAnsi" w:eastAsiaTheme="majorEastAsia" w:hAnsiTheme="majorHAnsi" w:cstheme="majorBidi"/>
      <w:bCs/>
      <w:color w:val="666699" w:themeColor="accent3"/>
      <w:sz w:val="48"/>
      <w:szCs w:val="26"/>
    </w:rPr>
  </w:style>
  <w:style w:type="paragraph" w:styleId="Heading3">
    <w:name w:val="heading 3"/>
    <w:basedOn w:val="Normal"/>
    <w:next w:val="Normal"/>
    <w:link w:val="Heading3Char"/>
    <w:rsid w:val="00390C4C"/>
    <w:pPr>
      <w:spacing w:after="0"/>
      <w:outlineLvl w:val="2"/>
    </w:pPr>
    <w:rPr>
      <w:rFonts w:asciiTheme="majorHAnsi" w:eastAsiaTheme="majorEastAsia" w:hAnsiTheme="majorHAnsi" w:cstheme="majorBidi"/>
      <w:bCs/>
      <w:color w:val="663366" w:themeColor="accent1"/>
      <w:sz w:val="40"/>
    </w:rPr>
  </w:style>
  <w:style w:type="paragraph" w:styleId="Heading4">
    <w:name w:val="heading 4"/>
    <w:basedOn w:val="Normal"/>
    <w:next w:val="Normal"/>
    <w:link w:val="Heading4Char"/>
    <w:rsid w:val="00FC1E7F"/>
    <w:pPr>
      <w:spacing w:line="264" w:lineRule="auto"/>
      <w:outlineLvl w:val="3"/>
    </w:pPr>
    <w:rPr>
      <w:rFonts w:asciiTheme="majorHAnsi" w:eastAsiaTheme="majorEastAsia" w:hAnsiTheme="majorHAnsi" w:cstheme="majorBidi"/>
      <w:bCs/>
      <w:iCs/>
      <w:color w:val="666699" w:themeColor="accent3"/>
      <w:sz w:val="28"/>
    </w:rPr>
  </w:style>
  <w:style w:type="paragraph" w:styleId="Heading5">
    <w:name w:val="heading 5"/>
    <w:basedOn w:val="Normal"/>
    <w:next w:val="Normal"/>
    <w:link w:val="Heading5Char"/>
    <w:rsid w:val="00390C4C"/>
    <w:pPr>
      <w:spacing w:after="0"/>
      <w:outlineLvl w:val="4"/>
    </w:pPr>
    <w:rPr>
      <w:rFonts w:asciiTheme="majorHAnsi" w:eastAsiaTheme="majorEastAsia" w:hAnsiTheme="majorHAnsi" w:cstheme="majorBidi"/>
      <w:b/>
      <w:color w:val="C3AFCC" w:themeColor="background2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0C4C"/>
    <w:pPr>
      <w:spacing w:after="0"/>
    </w:pPr>
    <w:rPr>
      <w:color w:val="595959" w:themeColor="text1" w:themeTint="A6"/>
    </w:rPr>
  </w:style>
  <w:style w:type="character" w:customStyle="1" w:styleId="HeaderChar">
    <w:name w:val="Header Char"/>
    <w:basedOn w:val="DefaultParagraphFont"/>
    <w:link w:val="Header"/>
    <w:uiPriority w:val="99"/>
    <w:rsid w:val="00390C4C"/>
    <w:rPr>
      <w:color w:val="595959" w:themeColor="text1" w:themeTint="A6"/>
    </w:rPr>
  </w:style>
  <w:style w:type="paragraph" w:styleId="Footer">
    <w:name w:val="footer"/>
    <w:basedOn w:val="Normal"/>
    <w:link w:val="FooterChar"/>
    <w:uiPriority w:val="99"/>
    <w:unhideWhenUsed/>
    <w:rsid w:val="00390C4C"/>
    <w:pPr>
      <w:spacing w:after="0"/>
    </w:pPr>
    <w:rPr>
      <w:color w:val="808080" w:themeColor="background1" w:themeShade="80"/>
    </w:rPr>
  </w:style>
  <w:style w:type="character" w:customStyle="1" w:styleId="FooterChar">
    <w:name w:val="Footer Char"/>
    <w:basedOn w:val="DefaultParagraphFont"/>
    <w:link w:val="Footer"/>
    <w:uiPriority w:val="99"/>
    <w:rsid w:val="00390C4C"/>
    <w:rPr>
      <w:color w:val="808080" w:themeColor="background1" w:themeShade="80"/>
    </w:rPr>
  </w:style>
  <w:style w:type="paragraph" w:customStyle="1" w:styleId="Symbol">
    <w:name w:val="Symbol"/>
    <w:basedOn w:val="Normal"/>
    <w:qFormat/>
    <w:rsid w:val="004A7631"/>
    <w:pPr>
      <w:spacing w:after="0"/>
    </w:pPr>
    <w:rPr>
      <w:b/>
      <w:sz w:val="60"/>
    </w:rPr>
  </w:style>
  <w:style w:type="paragraph" w:styleId="Title">
    <w:name w:val="Title"/>
    <w:basedOn w:val="Normal"/>
    <w:next w:val="Normal"/>
    <w:link w:val="TitleChar"/>
    <w:uiPriority w:val="10"/>
    <w:qFormat/>
    <w:rsid w:val="00390C4C"/>
    <w:pPr>
      <w:spacing w:after="0"/>
    </w:pPr>
    <w:rPr>
      <w:rFonts w:asciiTheme="majorHAnsi" w:eastAsiaTheme="majorEastAsia" w:hAnsiTheme="majorHAnsi" w:cstheme="majorBidi"/>
      <w:color w:val="595959" w:themeColor="text1" w:themeTint="A6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90C4C"/>
    <w:rPr>
      <w:rFonts w:asciiTheme="majorHAnsi" w:eastAsiaTheme="majorEastAsia" w:hAnsiTheme="majorHAnsi" w:cstheme="majorBidi"/>
      <w:color w:val="595959" w:themeColor="text1" w:themeTint="A6"/>
      <w:sz w:val="48"/>
      <w:szCs w:val="52"/>
    </w:rPr>
  </w:style>
  <w:style w:type="paragraph" w:customStyle="1" w:styleId="BlockHeading">
    <w:name w:val="Block Heading"/>
    <w:basedOn w:val="Normal"/>
    <w:link w:val="BlockHeadingChar"/>
    <w:qFormat/>
    <w:rsid w:val="00390C4C"/>
    <w:pPr>
      <w:spacing w:after="0" w:line="264" w:lineRule="auto"/>
    </w:pPr>
    <w:rPr>
      <w:rFonts w:asciiTheme="majorHAnsi" w:eastAsiaTheme="majorEastAsia" w:hAnsiTheme="majorHAnsi" w:cstheme="majorBidi"/>
      <w:color w:val="FFFFFF" w:themeColor="background1"/>
      <w:sz w:val="28"/>
    </w:rPr>
  </w:style>
  <w:style w:type="character" w:customStyle="1" w:styleId="BlockHeadingChar">
    <w:name w:val="Block Heading Char"/>
    <w:basedOn w:val="DefaultParagraphFont"/>
    <w:link w:val="BlockHeading"/>
    <w:rsid w:val="00390C4C"/>
    <w:rPr>
      <w:rFonts w:asciiTheme="majorHAnsi" w:eastAsiaTheme="majorEastAsia" w:hAnsiTheme="majorHAnsi" w:cstheme="majorBidi"/>
      <w:color w:val="FFFFFF" w:themeColor="background1"/>
      <w:sz w:val="28"/>
    </w:rPr>
  </w:style>
  <w:style w:type="paragraph" w:styleId="Subtitle">
    <w:name w:val="Subtitle"/>
    <w:basedOn w:val="Normal"/>
    <w:next w:val="Normal"/>
    <w:link w:val="SubtitleChar"/>
    <w:rsid w:val="00390C4C"/>
    <w:pPr>
      <w:numPr>
        <w:ilvl w:val="1"/>
      </w:numPr>
      <w:spacing w:after="0"/>
    </w:pPr>
    <w:rPr>
      <w:rFonts w:asciiTheme="majorHAnsi" w:eastAsiaTheme="majorEastAsia" w:hAnsiTheme="majorHAnsi" w:cstheme="majorBidi"/>
      <w:iCs/>
      <w:color w:val="FFFFFF" w:themeColor="background1"/>
      <w:sz w:val="36"/>
    </w:rPr>
  </w:style>
  <w:style w:type="character" w:customStyle="1" w:styleId="SubtitleChar">
    <w:name w:val="Subtitle Char"/>
    <w:basedOn w:val="DefaultParagraphFont"/>
    <w:link w:val="Subtitle"/>
    <w:rsid w:val="00390C4C"/>
    <w:rPr>
      <w:rFonts w:asciiTheme="majorHAnsi" w:eastAsiaTheme="majorEastAsia" w:hAnsiTheme="majorHAnsi" w:cstheme="majorBidi"/>
      <w:iCs/>
      <w:color w:val="FFFFFF" w:themeColor="background1"/>
      <w:sz w:val="36"/>
    </w:rPr>
  </w:style>
  <w:style w:type="character" w:customStyle="1" w:styleId="Heading1Char">
    <w:name w:val="Heading 1 Char"/>
    <w:basedOn w:val="DefaultParagraphFont"/>
    <w:link w:val="Heading1"/>
    <w:rsid w:val="0025693F"/>
    <w:rPr>
      <w:rFonts w:asciiTheme="majorHAnsi" w:eastAsiaTheme="majorEastAsia" w:hAnsiTheme="majorHAnsi" w:cstheme="majorBidi"/>
      <w:bCs/>
      <w:color w:val="663366" w:themeColor="accent1"/>
      <w:sz w:val="72"/>
      <w:szCs w:val="32"/>
    </w:rPr>
  </w:style>
  <w:style w:type="character" w:customStyle="1" w:styleId="Heading2Char">
    <w:name w:val="Heading 2 Char"/>
    <w:basedOn w:val="DefaultParagraphFont"/>
    <w:link w:val="Heading2"/>
    <w:rsid w:val="0025693F"/>
    <w:rPr>
      <w:rFonts w:asciiTheme="majorHAnsi" w:eastAsiaTheme="majorEastAsia" w:hAnsiTheme="majorHAnsi" w:cstheme="majorBidi"/>
      <w:bCs/>
      <w:color w:val="666699" w:themeColor="accent3"/>
      <w:sz w:val="48"/>
      <w:szCs w:val="26"/>
    </w:rPr>
  </w:style>
  <w:style w:type="paragraph" w:styleId="BodyText">
    <w:name w:val="Body Text"/>
    <w:basedOn w:val="Normal"/>
    <w:link w:val="BodyTextChar"/>
    <w:uiPriority w:val="99"/>
    <w:rsid w:val="00390C4C"/>
    <w:pPr>
      <w:spacing w:line="360" w:lineRule="auto"/>
    </w:pPr>
    <w:rPr>
      <w:color w:val="595959" w:themeColor="text1" w:themeTint="A6"/>
      <w:sz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390C4C"/>
    <w:rPr>
      <w:color w:val="595959" w:themeColor="text1" w:themeTint="A6"/>
      <w:sz w:val="20"/>
    </w:rPr>
  </w:style>
  <w:style w:type="character" w:customStyle="1" w:styleId="Heading4Char">
    <w:name w:val="Heading 4 Char"/>
    <w:basedOn w:val="DefaultParagraphFont"/>
    <w:link w:val="Heading4"/>
    <w:rsid w:val="00FC1E7F"/>
    <w:rPr>
      <w:rFonts w:asciiTheme="majorHAnsi" w:eastAsiaTheme="majorEastAsia" w:hAnsiTheme="majorHAnsi" w:cstheme="majorBidi"/>
      <w:bCs/>
      <w:iCs/>
      <w:color w:val="666699" w:themeColor="accent3"/>
      <w:sz w:val="28"/>
    </w:rPr>
  </w:style>
  <w:style w:type="character" w:customStyle="1" w:styleId="Heading5Char">
    <w:name w:val="Heading 5 Char"/>
    <w:basedOn w:val="DefaultParagraphFont"/>
    <w:link w:val="Heading5"/>
    <w:rsid w:val="00390C4C"/>
    <w:rPr>
      <w:rFonts w:asciiTheme="majorHAnsi" w:eastAsiaTheme="majorEastAsia" w:hAnsiTheme="majorHAnsi" w:cstheme="majorBidi"/>
      <w:b/>
      <w:color w:val="C3AFCC" w:themeColor="background2"/>
      <w:sz w:val="36"/>
    </w:rPr>
  </w:style>
  <w:style w:type="character" w:customStyle="1" w:styleId="Heading3Char">
    <w:name w:val="Heading 3 Char"/>
    <w:basedOn w:val="DefaultParagraphFont"/>
    <w:link w:val="Heading3"/>
    <w:rsid w:val="00390C4C"/>
    <w:rPr>
      <w:rFonts w:asciiTheme="majorHAnsi" w:eastAsiaTheme="majorEastAsia" w:hAnsiTheme="majorHAnsi" w:cstheme="majorBidi"/>
      <w:bCs/>
      <w:color w:val="663366" w:themeColor="accent1"/>
      <w:sz w:val="40"/>
    </w:rPr>
  </w:style>
  <w:style w:type="paragraph" w:styleId="BodyText2">
    <w:name w:val="Body Text 2"/>
    <w:basedOn w:val="BodyText"/>
    <w:link w:val="BodyText2Char"/>
    <w:rsid w:val="00390C4C"/>
    <w:pPr>
      <w:spacing w:after="60" w:line="300" w:lineRule="auto"/>
    </w:pPr>
    <w:rPr>
      <w:color w:val="FFFFFF" w:themeColor="background1"/>
    </w:rPr>
  </w:style>
  <w:style w:type="character" w:customStyle="1" w:styleId="BodyText2Char">
    <w:name w:val="Body Text 2 Char"/>
    <w:basedOn w:val="DefaultParagraphFont"/>
    <w:link w:val="BodyText2"/>
    <w:rsid w:val="00390C4C"/>
    <w:rPr>
      <w:color w:val="FFFFFF" w:themeColor="background1"/>
      <w:sz w:val="20"/>
    </w:rPr>
  </w:style>
  <w:style w:type="paragraph" w:customStyle="1" w:styleId="ContactDetails">
    <w:name w:val="Contact Details"/>
    <w:basedOn w:val="Normal"/>
    <w:link w:val="ContactDetailsChar"/>
    <w:qFormat/>
    <w:rsid w:val="00BE35BB"/>
    <w:rPr>
      <w:color w:val="FFFFFF" w:themeColor="background1"/>
      <w:sz w:val="20"/>
    </w:rPr>
  </w:style>
  <w:style w:type="character" w:customStyle="1" w:styleId="ContactDetailsChar">
    <w:name w:val="Contact Details Char"/>
    <w:basedOn w:val="DefaultParagraphFont"/>
    <w:link w:val="ContactDetails"/>
    <w:rsid w:val="00BE35BB"/>
    <w:rPr>
      <w:color w:val="FFFFFF" w:themeColor="background1"/>
      <w:sz w:val="20"/>
    </w:rPr>
  </w:style>
  <w:style w:type="paragraph" w:customStyle="1" w:styleId="Footer-Right">
    <w:name w:val="Footer - Right"/>
    <w:basedOn w:val="Footer"/>
    <w:qFormat/>
    <w:rsid w:val="00390C4C"/>
    <w:pPr>
      <w:jc w:val="right"/>
    </w:pPr>
    <w:rPr>
      <w:color w:val="595959" w:themeColor="text1" w:themeTint="A6"/>
    </w:rPr>
  </w:style>
  <w:style w:type="paragraph" w:customStyle="1" w:styleId="Event">
    <w:name w:val="Event"/>
    <w:basedOn w:val="Normal"/>
    <w:link w:val="EventChar"/>
    <w:qFormat/>
    <w:rsid w:val="00390C4C"/>
    <w:pPr>
      <w:spacing w:after="0"/>
    </w:pPr>
    <w:rPr>
      <w:b/>
      <w:color w:val="FFFFFF" w:themeColor="background1"/>
      <w:sz w:val="20"/>
    </w:rPr>
  </w:style>
  <w:style w:type="character" w:customStyle="1" w:styleId="EventChar">
    <w:name w:val="Event Char"/>
    <w:basedOn w:val="DefaultParagraphFont"/>
    <w:link w:val="Event"/>
    <w:rsid w:val="00390C4C"/>
    <w:rPr>
      <w:b/>
      <w:color w:val="FFFFFF" w:themeColor="background1"/>
      <w:sz w:val="20"/>
    </w:rPr>
  </w:style>
  <w:style w:type="paragraph" w:customStyle="1" w:styleId="Page">
    <w:name w:val="Page"/>
    <w:basedOn w:val="Normal"/>
    <w:link w:val="PageChar"/>
    <w:qFormat/>
    <w:rsid w:val="00C2757D"/>
    <w:pPr>
      <w:spacing w:after="0"/>
      <w:jc w:val="right"/>
    </w:pPr>
    <w:rPr>
      <w:color w:val="666699" w:themeColor="accent3"/>
      <w:sz w:val="48"/>
    </w:rPr>
  </w:style>
  <w:style w:type="character" w:customStyle="1" w:styleId="PageChar">
    <w:name w:val="Page Char"/>
    <w:basedOn w:val="DefaultParagraphFont"/>
    <w:link w:val="Page"/>
    <w:rsid w:val="00C2757D"/>
    <w:rPr>
      <w:color w:val="666699" w:themeColor="accent3"/>
      <w:sz w:val="48"/>
    </w:rPr>
  </w:style>
  <w:style w:type="paragraph" w:customStyle="1" w:styleId="Header-Right">
    <w:name w:val="Header - Right"/>
    <w:basedOn w:val="Header"/>
    <w:link w:val="Header-RightChar"/>
    <w:qFormat/>
    <w:rsid w:val="00390C4C"/>
    <w:pPr>
      <w:jc w:val="right"/>
    </w:pPr>
    <w:rPr>
      <w:color w:val="A6A6A6" w:themeColor="background1" w:themeShade="A6"/>
    </w:rPr>
  </w:style>
  <w:style w:type="character" w:customStyle="1" w:styleId="Header-RightChar">
    <w:name w:val="Header - Right Char"/>
    <w:basedOn w:val="HeaderChar"/>
    <w:link w:val="Header-Right"/>
    <w:rsid w:val="00390C4C"/>
    <w:rPr>
      <w:color w:val="A6A6A6" w:themeColor="background1" w:themeShade="A6"/>
    </w:rPr>
  </w:style>
  <w:style w:type="paragraph" w:styleId="Date">
    <w:name w:val="Date"/>
    <w:basedOn w:val="Normal"/>
    <w:next w:val="Normal"/>
    <w:link w:val="DateChar"/>
    <w:rsid w:val="0058675D"/>
    <w:pPr>
      <w:spacing w:after="0"/>
      <w:jc w:val="right"/>
    </w:pPr>
    <w:rPr>
      <w:color w:val="A6A6A6" w:themeColor="background1" w:themeShade="A6"/>
      <w:sz w:val="28"/>
    </w:rPr>
  </w:style>
  <w:style w:type="character" w:customStyle="1" w:styleId="DateChar">
    <w:name w:val="Date Char"/>
    <w:basedOn w:val="DefaultParagraphFont"/>
    <w:link w:val="Date"/>
    <w:rsid w:val="0058675D"/>
    <w:rPr>
      <w:color w:val="A6A6A6" w:themeColor="background1" w:themeShade="A6"/>
      <w:sz w:val="28"/>
    </w:rPr>
  </w:style>
  <w:style w:type="paragraph" w:styleId="BodyText3">
    <w:name w:val="Body Text 3"/>
    <w:basedOn w:val="Normal"/>
    <w:link w:val="BodyText3Char"/>
    <w:rsid w:val="005B2B5D"/>
    <w:pPr>
      <w:spacing w:after="0" w:line="264" w:lineRule="auto"/>
    </w:pPr>
    <w:rPr>
      <w:color w:val="FFFFFF" w:themeColor="background1"/>
      <w:sz w:val="18"/>
      <w:szCs w:val="16"/>
    </w:rPr>
  </w:style>
  <w:style w:type="character" w:customStyle="1" w:styleId="BodyText3Char">
    <w:name w:val="Body Text 3 Char"/>
    <w:basedOn w:val="DefaultParagraphFont"/>
    <w:link w:val="BodyText3"/>
    <w:rsid w:val="005B2B5D"/>
    <w:rPr>
      <w:color w:val="FFFFFF" w:themeColor="background1"/>
      <w:sz w:val="18"/>
      <w:szCs w:val="16"/>
    </w:rPr>
  </w:style>
  <w:style w:type="paragraph" w:customStyle="1" w:styleId="Mailer">
    <w:name w:val="Mailer"/>
    <w:basedOn w:val="Normal"/>
    <w:link w:val="MailerChar"/>
    <w:qFormat/>
    <w:rsid w:val="00936C30"/>
    <w:pPr>
      <w:spacing w:after="0"/>
    </w:pPr>
    <w:rPr>
      <w:color w:val="663366" w:themeColor="accent1"/>
      <w:sz w:val="28"/>
    </w:rPr>
  </w:style>
  <w:style w:type="character" w:customStyle="1" w:styleId="MailerChar">
    <w:name w:val="Mailer Char"/>
    <w:basedOn w:val="DefaultParagraphFont"/>
    <w:link w:val="Mailer"/>
    <w:rsid w:val="00936C30"/>
    <w:rPr>
      <w:color w:val="663366" w:themeColor="accent1"/>
      <w:sz w:val="28"/>
    </w:rPr>
  </w:style>
  <w:style w:type="paragraph" w:customStyle="1" w:styleId="Recipient">
    <w:name w:val="Recipient"/>
    <w:basedOn w:val="Normal"/>
    <w:link w:val="RecipientChar"/>
    <w:qFormat/>
    <w:rsid w:val="00936C30"/>
    <w:pPr>
      <w:spacing w:after="0"/>
    </w:pPr>
    <w:rPr>
      <w:b/>
      <w:color w:val="404040" w:themeColor="text1" w:themeTint="BF"/>
      <w:sz w:val="28"/>
    </w:rPr>
  </w:style>
  <w:style w:type="character" w:customStyle="1" w:styleId="RecipientChar">
    <w:name w:val="Recipient Char"/>
    <w:basedOn w:val="DefaultParagraphFont"/>
    <w:link w:val="Recipient"/>
    <w:rsid w:val="00936C30"/>
    <w:rPr>
      <w:b/>
      <w:color w:val="404040" w:themeColor="text1" w:themeTint="BF"/>
      <w:sz w:val="28"/>
    </w:rPr>
  </w:style>
  <w:style w:type="paragraph" w:styleId="ListParagraph">
    <w:name w:val="List Paragraph"/>
    <w:basedOn w:val="Normal"/>
    <w:rsid w:val="002467DF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4447E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4447ED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77E69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styleId="Emphasis">
    <w:name w:val="Emphasis"/>
    <w:basedOn w:val="DefaultParagraphFont"/>
    <w:uiPriority w:val="20"/>
    <w:qFormat/>
    <w:rsid w:val="00911A7E"/>
    <w:rPr>
      <w:i/>
      <w:iCs/>
    </w:rPr>
  </w:style>
  <w:style w:type="character" w:styleId="Strong">
    <w:name w:val="Strong"/>
    <w:basedOn w:val="DefaultParagraphFont"/>
    <w:uiPriority w:val="22"/>
    <w:qFormat/>
    <w:rsid w:val="000353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0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brooks\OneDrive%20-%20Barley%20Croft%20Primary%20School\2018-2019\DSP%20Newsletter%20Autumn%201.dotx" TargetMode="External"/></Relationships>
</file>

<file path=word/theme/theme1.xml><?xml version="1.0" encoding="utf-8"?>
<a:theme xmlns:a="http://schemas.openxmlformats.org/drawingml/2006/main" name="Advantage">
  <a:themeElements>
    <a:clrScheme name="Advantage">
      <a:dk1>
        <a:sysClr val="windowText" lastClr="000000"/>
      </a:dk1>
      <a:lt1>
        <a:sysClr val="window" lastClr="FFFFFF"/>
      </a:lt1>
      <a:dk2>
        <a:srgbClr val="2B142D"/>
      </a:dk2>
      <a:lt2>
        <a:srgbClr val="C3AFCC"/>
      </a:lt2>
      <a:accent1>
        <a:srgbClr val="663366"/>
      </a:accent1>
      <a:accent2>
        <a:srgbClr val="330F42"/>
      </a:accent2>
      <a:accent3>
        <a:srgbClr val="666699"/>
      </a:accent3>
      <a:accent4>
        <a:srgbClr val="999966"/>
      </a:accent4>
      <a:accent5>
        <a:srgbClr val="F7901E"/>
      </a:accent5>
      <a:accent6>
        <a:srgbClr val="A3A101"/>
      </a:accent6>
      <a:hlink>
        <a:srgbClr val="BC5FBC"/>
      </a:hlink>
      <a:folHlink>
        <a:srgbClr val="9775A7"/>
      </a:folHlink>
    </a:clrScheme>
    <a:fontScheme name="Advantage">
      <a:majorFont>
        <a:latin typeface="Rockwell"/>
        <a:ea typeface=""/>
        <a:cs typeface=""/>
        <a:font script="Jpan" typeface="ＭＳ ゴシック"/>
      </a:majorFont>
      <a:minorFont>
        <a:latin typeface="Rockwell"/>
        <a:ea typeface=""/>
        <a:cs typeface=""/>
        <a:font script="Jpan" typeface="ＭＳ ゴシック"/>
      </a:minorFont>
    </a:fontScheme>
    <a:fmtScheme name="Advantage">
      <a: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hade val="40000"/>
                <a:alpha val="100000"/>
                <a:satMod val="150000"/>
                <a:lumMod val="100000"/>
              </a:schemeClr>
            </a:gs>
            <a:gs pos="100000">
              <a:schemeClr val="phClr">
                <a:tint val="70000"/>
                <a:shade val="100000"/>
                <a:alpha val="100000"/>
                <a:satMod val="200000"/>
                <a:lumMod val="100000"/>
              </a:schemeClr>
            </a:gs>
          </a:gsLst>
          <a:lin ang="6000000" scaled="1"/>
        </a:gradFill>
        <a:gradFill rotWithShape="1">
          <a:gsLst>
            <a:gs pos="0">
              <a:schemeClr val="phClr">
                <a:shade val="40000"/>
                <a:alpha val="100000"/>
                <a:satMod val="150000"/>
                <a:lumMod val="100000"/>
              </a:schemeClr>
            </a:gs>
            <a:gs pos="100000">
              <a:schemeClr val="phClr">
                <a:tint val="70000"/>
                <a:shade val="100000"/>
                <a:alpha val="100000"/>
                <a:satMod val="200000"/>
                <a:lumMod val="100000"/>
              </a:schemeClr>
            </a:gs>
          </a:gsLst>
          <a:lin ang="5400000" scaled="1"/>
        </a:gra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50800" dist="25400" dir="13500000">
              <a:srgbClr val="FFFFFF">
                <a:alpha val="75000"/>
              </a:srgbClr>
            </a:innerShdw>
            <a:outerShdw blurRad="63500" dist="25400" dir="5400000" rotWithShape="0">
              <a:srgbClr val="808080">
                <a:alpha val="75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twoPt" dir="tl">
              <a:rot lat="0" lon="0" rev="4500000"/>
            </a:lightRig>
          </a:scene3d>
          <a:sp3d>
            <a:bevelT w="635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1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rtlCol="0" anchor="ctr"/>
      <a:lstStyle>
        <a:defPPr algn="ctr">
          <a:defRPr/>
        </a:defPPr>
      </a:lstStyle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91077DCFA9F94CB3CCF18B9493B54C" ma:contentTypeVersion="23" ma:contentTypeDescription="Create a new document." ma:contentTypeScope="" ma:versionID="8e8111730a1c93432510fa918bbc6c22">
  <xsd:schema xmlns:xsd="http://www.w3.org/2001/XMLSchema" xmlns:xs="http://www.w3.org/2001/XMLSchema" xmlns:p="http://schemas.microsoft.com/office/2006/metadata/properties" xmlns:ns2="34bf0ba5-d5b6-4564-9c98-c451802672e3" xmlns:ns3="11360ed7-6a7f-4b69-a2fd-fafd5ff808ae" targetNamespace="http://schemas.microsoft.com/office/2006/metadata/properties" ma:root="true" ma:fieldsID="fd2deaec2c7785385671a875c3dd48ba" ns2:_="" ns3:_="">
    <xsd:import namespace="34bf0ba5-d5b6-4564-9c98-c451802672e3"/>
    <xsd:import namespace="11360ed7-6a7f-4b69-a2fd-fafd5ff808a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bf0ba5-d5b6-4564-9c98-c451802672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08852a5-7ecd-442a-97a5-637272819c85}" ma:internalName="TaxCatchAll" ma:showField="CatchAllData" ma:web="34bf0ba5-d5b6-4564-9c98-c451802672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360ed7-6a7f-4b69-a2fd-fafd5ff808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b4e9bdaa-5bb2-47e7-84ff-94d6834bfea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bf0ba5-d5b6-4564-9c98-c451802672e3" xsi:nil="true"/>
    <lcf76f155ced4ddcb4097134ff3c332f xmlns="11360ed7-6a7f-4b69-a2fd-fafd5ff808a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8A2A004-EA6A-47C3-B466-C077998F36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0D9263-3542-4258-8A38-8140D60922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bf0ba5-d5b6-4564-9c98-c451802672e3"/>
    <ds:schemaRef ds:uri="11360ed7-6a7f-4b69-a2fd-fafd5ff808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DC5291-8FA3-4731-8391-BB05D4F824F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4A84CAC-0520-40F7-A1EA-2EF94D0441BE}">
  <ds:schemaRefs>
    <ds:schemaRef ds:uri="http://schemas.microsoft.com/office/2006/metadata/properties"/>
    <ds:schemaRef ds:uri="http://schemas.microsoft.com/office/infopath/2007/PartnerControls"/>
    <ds:schemaRef ds:uri="34bf0ba5-d5b6-4564-9c98-c451802672e3"/>
    <ds:schemaRef ds:uri="11360ed7-6a7f-4b69-a2fd-fafd5ff808a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DSP Newsletter Autumn 1</Template>
  <TotalTime>4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Vivienne Brooks</dc:creator>
  <cp:keywords/>
  <dc:description/>
  <cp:lastModifiedBy>James Canham</cp:lastModifiedBy>
  <cp:revision>2</cp:revision>
  <cp:lastPrinted>2018-08-29T15:53:00Z</cp:lastPrinted>
  <dcterms:created xsi:type="dcterms:W3CDTF">2025-09-02T09:42:00Z</dcterms:created>
  <dcterms:modified xsi:type="dcterms:W3CDTF">2025-09-02T09:42:00Z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0x010100AD91077DCFA9F94CB3CCF18B9493B54C</vt:lpwstr>
  </property>
</Properties>
</file>