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B69A4" w14:textId="3EC2607E" w:rsidR="00D55A5B" w:rsidRPr="0036351C" w:rsidRDefault="00326FC3">
      <w:r w:rsidRPr="002F06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2A81A3B" wp14:editId="069DEC91">
                <wp:simplePos x="0" y="0"/>
                <wp:positionH relativeFrom="column">
                  <wp:posOffset>2876762</wp:posOffset>
                </wp:positionH>
                <wp:positionV relativeFrom="paragraph">
                  <wp:posOffset>-7650480</wp:posOffset>
                </wp:positionV>
                <wp:extent cx="1820333" cy="668867"/>
                <wp:effectExtent l="0" t="0" r="27940" b="1714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0333" cy="6688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9AC45" w14:textId="19BBD23E" w:rsidR="00C4616B" w:rsidRPr="00E76843" w:rsidRDefault="00326FC3" w:rsidP="00C4616B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E76843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After Half Term:</w:t>
                            </w:r>
                          </w:p>
                          <w:p w14:paraId="0C6BC51F" w14:textId="77777777" w:rsidR="00E76843" w:rsidRPr="00E76843" w:rsidRDefault="00E76843" w:rsidP="00E76843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E76843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History – The Gunpowder Plot</w:t>
                            </w:r>
                          </w:p>
                          <w:p w14:paraId="2B360046" w14:textId="77777777" w:rsidR="00326FC3" w:rsidRDefault="00326FC3" w:rsidP="00C4616B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</w:p>
                          <w:p w14:paraId="316C6B92" w14:textId="77777777" w:rsidR="00326FC3" w:rsidRPr="00890C67" w:rsidRDefault="00326FC3" w:rsidP="00C4616B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81A3B" id="Rectangle 8" o:spid="_x0000_s1026" style="position:absolute;margin-left:226.5pt;margin-top:-602.4pt;width:143.35pt;height:52.6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" fillcolor="white [3212]" strokecolor="#0070c0" strokeweight=".25pt">
                <v:textbox>
                  <w:txbxContent>
                    <w:p w14:paraId="3799AC45" w14:textId="19BBD23E" w:rsidR="00C4616B" w:rsidRPr="00E76843" w:rsidRDefault="00326FC3" w:rsidP="00C4616B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</w:pPr>
                      <w:r w:rsidRPr="00E76843"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After Half Term:</w:t>
                      </w:r>
                    </w:p>
                    <w:p w14:paraId="0C6BC51F" w14:textId="77777777" w:rsidR="00E76843" w:rsidRPr="00E76843" w:rsidRDefault="00E76843" w:rsidP="00E76843">
                      <w:pP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 w:rsidRPr="00E76843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History – The Gunpowder Plot</w:t>
                      </w:r>
                    </w:p>
                    <w:p w14:paraId="2B360046" w14:textId="77777777" w:rsidR="00326FC3" w:rsidRDefault="00326FC3" w:rsidP="00C4616B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</w:p>
                    <w:p w14:paraId="316C6B92" w14:textId="77777777" w:rsidR="00326FC3" w:rsidRPr="00890C67" w:rsidRDefault="00326FC3" w:rsidP="00C4616B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7069BD05" wp14:editId="238559BC">
                <wp:simplePos x="0" y="0"/>
                <wp:positionH relativeFrom="page">
                  <wp:posOffset>365760</wp:posOffset>
                </wp:positionH>
                <wp:positionV relativeFrom="page">
                  <wp:posOffset>10866755</wp:posOffset>
                </wp:positionV>
                <wp:extent cx="3818467" cy="1583267"/>
                <wp:effectExtent l="0" t="0" r="0" b="0"/>
                <wp:wrapTight wrapText="bothSides">
                  <wp:wrapPolygon edited="0">
                    <wp:start x="216" y="780"/>
                    <wp:lineTo x="216" y="20794"/>
                    <wp:lineTo x="21230" y="20794"/>
                    <wp:lineTo x="21230" y="780"/>
                    <wp:lineTo x="216" y="780"/>
                  </wp:wrapPolygon>
                </wp:wrapTight>
                <wp:docPr id="33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8467" cy="1583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0354E" w14:textId="77777777" w:rsidR="00326FC3" w:rsidRPr="00B74F8D" w:rsidRDefault="00326FC3" w:rsidP="00326FC3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  <w:lang w:val="en-GB"/>
                              </w:rPr>
                            </w:pPr>
                            <w:r w:rsidRPr="00B74F8D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I wonder</w:t>
                            </w:r>
                            <w:r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 xml:space="preserve"> what makes me </w:t>
                            </w:r>
                            <w:proofErr w:type="spellStart"/>
                            <w:r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marvellous</w:t>
                            </w:r>
                            <w:proofErr w:type="spellEnd"/>
                            <w:r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?</w:t>
                            </w:r>
                          </w:p>
                          <w:p w14:paraId="7C89B6DE" w14:textId="77777777" w:rsidR="00326FC3" w:rsidRPr="00A50070" w:rsidRDefault="00326FC3" w:rsidP="00326FC3">
                            <w:pPr>
                              <w:spacing w:after="0"/>
                              <w:ind w:left="36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50070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Subjects we will be learning are:</w:t>
                            </w:r>
                          </w:p>
                          <w:p w14:paraId="4A395211" w14:textId="77777777" w:rsidR="00A67009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Art – Self Portraits </w:t>
                            </w:r>
                          </w:p>
                          <w:p w14:paraId="140E33EA" w14:textId="77777777" w:rsidR="00A67009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Geography – Where am I from?</w:t>
                            </w:r>
                          </w:p>
                          <w:p w14:paraId="7FEA5465" w14:textId="77777777" w:rsidR="00A67009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History – Changes within living memory </w:t>
                            </w:r>
                          </w:p>
                          <w:p w14:paraId="5BB4B654" w14:textId="77777777" w:rsidR="00326FC3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Science – Human body, </w:t>
                            </w:r>
                            <w:proofErr w:type="gramStart"/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Living</w:t>
                            </w:r>
                            <w:proofErr w:type="gramEnd"/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things &amp; Staying healthy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69BD05" id="_x0000_t202" coordsize="21600,21600" o:spt="202" path="m,l,21600r21600,l21600,xe">
                <v:stroke joinstyle="miter"/>
                <v:path gradientshapeok="t" o:connecttype="rect"/>
              </v:shapetype>
              <v:shape id="Text Box 446" o:spid="_x0000_s1027" type="#_x0000_t202" style="position:absolute;margin-left:28.8pt;margin-top:855.65pt;width:300.65pt;height:124.65pt;z-index: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" filled="f" stroked="f">
                <v:textbox inset=",7.2pt,,7.2pt">
                  <w:txbxContent>
                    <w:p w14:paraId="2780354E" w14:textId="77777777" w:rsidR="00326FC3" w:rsidRPr="00B74F8D" w:rsidRDefault="00326FC3" w:rsidP="00326FC3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  <w:lang w:val="en-GB"/>
                        </w:rPr>
                      </w:pPr>
                      <w:r w:rsidRPr="00B74F8D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I wonder</w:t>
                      </w:r>
                      <w:r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 xml:space="preserve"> what makes me </w:t>
                      </w:r>
                      <w:proofErr w:type="spellStart"/>
                      <w:r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marvellous</w:t>
                      </w:r>
                      <w:proofErr w:type="spellEnd"/>
                      <w:r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?</w:t>
                      </w:r>
                    </w:p>
                    <w:p w14:paraId="7C89B6DE" w14:textId="77777777" w:rsidR="00326FC3" w:rsidRPr="00A50070" w:rsidRDefault="00326FC3" w:rsidP="00326FC3">
                      <w:pPr>
                        <w:spacing w:after="0"/>
                        <w:ind w:left="36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50070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Subjects we will be learning are:</w:t>
                      </w:r>
                    </w:p>
                    <w:p w14:paraId="4A395211" w14:textId="77777777" w:rsidR="00A67009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Art – Self Portraits </w:t>
                      </w:r>
                    </w:p>
                    <w:p w14:paraId="140E33EA" w14:textId="77777777" w:rsidR="00A67009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Geography – Where am I from?</w:t>
                      </w:r>
                    </w:p>
                    <w:p w14:paraId="7FEA5465" w14:textId="77777777" w:rsidR="00A67009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History – Changes within living memory </w:t>
                      </w:r>
                    </w:p>
                    <w:p w14:paraId="5BB4B654" w14:textId="77777777" w:rsidR="00326FC3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Science – Human body, </w:t>
                      </w:r>
                      <w:proofErr w:type="gramStart"/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Living</w:t>
                      </w:r>
                      <w:proofErr w:type="gramEnd"/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 things &amp; Staying healthy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A6700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522" behindDoc="0" locked="0" layoutInCell="1" allowOverlap="1" wp14:anchorId="0DDD3D77" wp14:editId="6DC34C19">
                <wp:simplePos x="0" y="0"/>
                <wp:positionH relativeFrom="page">
                  <wp:posOffset>363644</wp:posOffset>
                </wp:positionH>
                <wp:positionV relativeFrom="page">
                  <wp:posOffset>2540000</wp:posOffset>
                </wp:positionV>
                <wp:extent cx="3818467" cy="1583267"/>
                <wp:effectExtent l="0" t="0" r="0" b="0"/>
                <wp:wrapTight wrapText="bothSides">
                  <wp:wrapPolygon edited="0">
                    <wp:start x="216" y="780"/>
                    <wp:lineTo x="216" y="20794"/>
                    <wp:lineTo x="21230" y="20794"/>
                    <wp:lineTo x="21230" y="780"/>
                    <wp:lineTo x="216" y="780"/>
                  </wp:wrapPolygon>
                </wp:wrapTight>
                <wp:docPr id="7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8467" cy="1583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4AF85" w14:textId="77E2C22A" w:rsidR="00B74F8D" w:rsidRPr="00B74F8D" w:rsidRDefault="00B74F8D" w:rsidP="00B74F8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  <w:lang w:val="en-GB"/>
                              </w:rPr>
                            </w:pPr>
                            <w:r w:rsidRPr="00B74F8D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I wonder</w:t>
                            </w:r>
                            <w:r w:rsidR="00F53E25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 xml:space="preserve"> what makes me </w:t>
                            </w:r>
                            <w:proofErr w:type="spellStart"/>
                            <w:r w:rsidR="00F53E25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marvellous</w:t>
                            </w:r>
                            <w:proofErr w:type="spellEnd"/>
                            <w:r w:rsidR="00F53E25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?</w:t>
                            </w:r>
                          </w:p>
                          <w:p w14:paraId="31CE5C0E" w14:textId="77777777" w:rsidR="00584F2A" w:rsidRPr="00A50070" w:rsidRDefault="00B760A2" w:rsidP="00B74F8D">
                            <w:pPr>
                              <w:spacing w:after="0"/>
                              <w:ind w:left="36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50070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Subjects we will be learning are:</w:t>
                            </w:r>
                          </w:p>
                          <w:p w14:paraId="5BE209D8" w14:textId="77777777" w:rsidR="00A67009" w:rsidRPr="00A67009" w:rsidRDefault="00A67009" w:rsidP="00A67009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Art – Self Portraits </w:t>
                            </w:r>
                          </w:p>
                          <w:p w14:paraId="09A07D50" w14:textId="77777777" w:rsidR="00A67009" w:rsidRPr="00A67009" w:rsidRDefault="00A67009" w:rsidP="00A67009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Geography – Where am I from?</w:t>
                            </w:r>
                          </w:p>
                          <w:p w14:paraId="6CF4115E" w14:textId="77777777" w:rsidR="00A67009" w:rsidRPr="00A67009" w:rsidRDefault="00A67009" w:rsidP="00A67009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History – Changes within living memory </w:t>
                            </w:r>
                          </w:p>
                          <w:p w14:paraId="3A302A79" w14:textId="4F4E6F11" w:rsidR="00A53A86" w:rsidRPr="00A67009" w:rsidRDefault="00A67009" w:rsidP="00A67009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Science – Human body, </w:t>
                            </w:r>
                            <w:proofErr w:type="gramStart"/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Living</w:t>
                            </w:r>
                            <w:proofErr w:type="gramEnd"/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things &amp; Staying healthy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D3D77" id="_x0000_s1028" type="#_x0000_t202" style="position:absolute;margin-left:28.65pt;margin-top:200pt;width:300.65pt;height:124.65pt;z-index:25166352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" filled="f" stroked="f">
                <v:textbox inset=",7.2pt,,7.2pt">
                  <w:txbxContent>
                    <w:p w14:paraId="3F04AF85" w14:textId="77E2C22A" w:rsidR="00B74F8D" w:rsidRPr="00B74F8D" w:rsidRDefault="00B74F8D" w:rsidP="00B74F8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  <w:lang w:val="en-GB"/>
                        </w:rPr>
                      </w:pPr>
                      <w:r w:rsidRPr="00B74F8D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I wonder</w:t>
                      </w:r>
                      <w:r w:rsidR="00F53E25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 xml:space="preserve"> what makes me </w:t>
                      </w:r>
                      <w:proofErr w:type="spellStart"/>
                      <w:r w:rsidR="00F53E25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marvellous</w:t>
                      </w:r>
                      <w:proofErr w:type="spellEnd"/>
                      <w:r w:rsidR="00F53E25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?</w:t>
                      </w:r>
                    </w:p>
                    <w:p w14:paraId="31CE5C0E" w14:textId="77777777" w:rsidR="00584F2A" w:rsidRPr="00A50070" w:rsidRDefault="00B760A2" w:rsidP="00B74F8D">
                      <w:pPr>
                        <w:spacing w:after="0"/>
                        <w:ind w:left="36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50070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Subjects we will be learning are:</w:t>
                      </w:r>
                    </w:p>
                    <w:p w14:paraId="5BE209D8" w14:textId="77777777" w:rsidR="00A67009" w:rsidRPr="00A67009" w:rsidRDefault="00A67009" w:rsidP="00A67009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Art – Self Portraits </w:t>
                      </w:r>
                    </w:p>
                    <w:p w14:paraId="09A07D50" w14:textId="77777777" w:rsidR="00A67009" w:rsidRPr="00A67009" w:rsidRDefault="00A67009" w:rsidP="00A67009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Geography – Where am I from?</w:t>
                      </w:r>
                    </w:p>
                    <w:p w14:paraId="6CF4115E" w14:textId="77777777" w:rsidR="00A67009" w:rsidRPr="00A67009" w:rsidRDefault="00A67009" w:rsidP="00A67009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History – Changes within living memory </w:t>
                      </w:r>
                    </w:p>
                    <w:p w14:paraId="3A302A79" w14:textId="4F4E6F11" w:rsidR="00A53A86" w:rsidRPr="00A67009" w:rsidRDefault="00A67009" w:rsidP="00A67009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Science – Human body, </w:t>
                      </w:r>
                      <w:proofErr w:type="gramStart"/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Living</w:t>
                      </w:r>
                      <w:proofErr w:type="gramEnd"/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 things &amp; Staying healthy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A6700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8D1F71B" wp14:editId="11FE6E81">
                <wp:simplePos x="0" y="0"/>
                <wp:positionH relativeFrom="margin">
                  <wp:posOffset>4883573</wp:posOffset>
                </wp:positionH>
                <wp:positionV relativeFrom="paragraph">
                  <wp:posOffset>-8202507</wp:posOffset>
                </wp:positionV>
                <wp:extent cx="1775672" cy="1466850"/>
                <wp:effectExtent l="190500" t="57150" r="91440" b="114300"/>
                <wp:wrapNone/>
                <wp:docPr id="34" name="Speech Bubble: 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672" cy="1466850"/>
                        </a:xfrm>
                        <a:prstGeom prst="wedgeEllipseCallout">
                          <a:avLst>
                            <a:gd name="adj1" fmla="val -56678"/>
                            <a:gd name="adj2" fmla="val 41558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541D4" w14:textId="4F865C00" w:rsidR="00EE6317" w:rsidRPr="00A67009" w:rsidRDefault="00EE6317" w:rsidP="00EE6317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67009"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  <w:t xml:space="preserve">Please see the Knowledge </w:t>
                            </w:r>
                            <w:proofErr w:type="spellStart"/>
                            <w:r w:rsidRPr="00A67009"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  <w:t>Organiser</w:t>
                            </w:r>
                            <w:proofErr w:type="spellEnd"/>
                            <w:r w:rsidRPr="00A67009"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  <w:t xml:space="preserve"> for</w:t>
                            </w:r>
                            <w:r w:rsidR="009238B2" w:rsidRPr="00A67009"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  <w:t xml:space="preserve"> key learning and </w:t>
                            </w:r>
                            <w:proofErr w:type="gramStart"/>
                            <w:r w:rsidR="009238B2" w:rsidRPr="00A67009"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  <w:t>vocabulary  linked</w:t>
                            </w:r>
                            <w:proofErr w:type="gramEnd"/>
                            <w:r w:rsidR="009238B2" w:rsidRPr="00A67009">
                              <w:rPr>
                                <w:rFonts w:ascii="Letter-join Plus 4" w:hAnsi="Letter-join Plus 4"/>
                                <w:color w:val="FF0000"/>
                                <w:sz w:val="18"/>
                                <w:szCs w:val="18"/>
                              </w:rPr>
                              <w:t xml:space="preserve"> to our Project.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1F71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4" o:spid="_x0000_s1029" type="#_x0000_t63" style="position:absolute;margin-left:384.55pt;margin-top:-645.85pt;width:139.8pt;height:115.5pt;z-index:25169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" adj="-1442,19777" fillcolor="white [3212]" strokecolor="#0070c0" strokeweight="1.5pt">
                <v:textbox>
                  <w:txbxContent>
                    <w:p w14:paraId="275541D4" w14:textId="4F865C00" w:rsidR="00EE6317" w:rsidRPr="00A67009" w:rsidRDefault="00EE6317" w:rsidP="00EE6317">
                      <w:pPr>
                        <w:jc w:val="center"/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</w:pPr>
                      <w:r w:rsidRPr="00A67009"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  <w:t xml:space="preserve">Please see the Knowledge </w:t>
                      </w:r>
                      <w:proofErr w:type="spellStart"/>
                      <w:r w:rsidRPr="00A67009"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  <w:t>Organiser</w:t>
                      </w:r>
                      <w:proofErr w:type="spellEnd"/>
                      <w:r w:rsidRPr="00A67009"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  <w:t xml:space="preserve"> for</w:t>
                      </w:r>
                      <w:r w:rsidR="009238B2" w:rsidRPr="00A67009"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  <w:t xml:space="preserve"> key learning and </w:t>
                      </w:r>
                      <w:proofErr w:type="gramStart"/>
                      <w:r w:rsidR="009238B2" w:rsidRPr="00A67009"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  <w:t>vocabulary  linked</w:t>
                      </w:r>
                      <w:proofErr w:type="gramEnd"/>
                      <w:r w:rsidR="009238B2" w:rsidRPr="00A67009">
                        <w:rPr>
                          <w:rFonts w:ascii="Letter-join Plus 4" w:hAnsi="Letter-join Plus 4"/>
                          <w:color w:val="FF0000"/>
                          <w:sz w:val="18"/>
                          <w:szCs w:val="18"/>
                        </w:rPr>
                        <w:t xml:space="preserve"> to our Project.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3E2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594" behindDoc="0" locked="0" layoutInCell="1" allowOverlap="1" wp14:anchorId="5D3E45F7" wp14:editId="3A0FE3A7">
                <wp:simplePos x="0" y="0"/>
                <wp:positionH relativeFrom="page">
                  <wp:posOffset>396875</wp:posOffset>
                </wp:positionH>
                <wp:positionV relativeFrom="page">
                  <wp:posOffset>4426162</wp:posOffset>
                </wp:positionV>
                <wp:extent cx="3420533" cy="3496734"/>
                <wp:effectExtent l="0" t="0" r="0" b="0"/>
                <wp:wrapTight wrapText="bothSides">
                  <wp:wrapPolygon edited="0">
                    <wp:start x="241" y="353"/>
                    <wp:lineTo x="241" y="21184"/>
                    <wp:lineTo x="21175" y="21184"/>
                    <wp:lineTo x="21175" y="353"/>
                    <wp:lineTo x="241" y="353"/>
                  </wp:wrapPolygon>
                </wp:wrapTight>
                <wp:docPr id="12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533" cy="34967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B49667" w14:textId="211A2004" w:rsidR="008A5CB0" w:rsidRPr="00F53E25" w:rsidRDefault="008A5CB0" w:rsidP="005638D7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Reading</w:t>
                            </w:r>
                          </w:p>
                          <w:p w14:paraId="433AEE72" w14:textId="77777777" w:rsidR="002077BF" w:rsidRPr="00F53E25" w:rsidRDefault="000A71E4" w:rsidP="005638D7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We expect children to read at home </w:t>
                            </w: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daily</w:t>
                            </w: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. </w:t>
                            </w:r>
                          </w:p>
                          <w:p w14:paraId="61BED534" w14:textId="4D9B5181" w:rsidR="008A5CB0" w:rsidRPr="00F53E25" w:rsidRDefault="000A71E4" w:rsidP="005638D7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Please </w:t>
                            </w:r>
                            <w:r w:rsidR="002077BF"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look after school books and return them every week so your child’s book can be changed. </w:t>
                            </w:r>
                          </w:p>
                          <w:p w14:paraId="4BAEFBDC" w14:textId="47468909" w:rsidR="00F53E25" w:rsidRPr="00F53E25" w:rsidRDefault="00F53E25" w:rsidP="005638D7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Kindness (Year 1/2) book change: Thursday </w:t>
                            </w:r>
                          </w:p>
                          <w:p w14:paraId="4A3E2842" w14:textId="6ECF9F6A" w:rsidR="00F53E25" w:rsidRPr="00F53E25" w:rsidRDefault="00F53E25" w:rsidP="005638D7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Courage (Y1) &amp; Honesty (Year 2) book change: Friday </w:t>
                            </w:r>
                          </w:p>
                          <w:p w14:paraId="131E9A2E" w14:textId="6C1C1B73" w:rsidR="008A5CB0" w:rsidRPr="00F53E25" w:rsidRDefault="008A5CB0" w:rsidP="008A5CB0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Maths</w:t>
                            </w:r>
                          </w:p>
                          <w:p w14:paraId="5A6F5C08" w14:textId="6455C214" w:rsidR="004A29C9" w:rsidRPr="00F53E25" w:rsidRDefault="005638D7" w:rsidP="004A29C9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Please encourage your child to practise number formation, number facts and times tables (Y2) every day. </w:t>
                            </w:r>
                          </w:p>
                          <w:p w14:paraId="15302842" w14:textId="367068A0" w:rsidR="0077486D" w:rsidRPr="00F53E25" w:rsidRDefault="007F16BA" w:rsidP="006D2949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Homework</w:t>
                            </w:r>
                          </w:p>
                          <w:p w14:paraId="3DC0D483" w14:textId="7E2CCB98" w:rsidR="007F16BA" w:rsidRPr="00F53E25" w:rsidRDefault="0098642D" w:rsidP="00D55A5B">
                            <w:pPr>
                              <w:spacing w:after="0"/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Weekly </w:t>
                            </w:r>
                            <w:r w:rsidR="00333811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Maths and English </w:t>
                            </w:r>
                            <w:r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homework </w:t>
                            </w:r>
                            <w:proofErr w:type="gramStart"/>
                            <w:r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is</w:t>
                            </w:r>
                            <w:proofErr w:type="gramEnd"/>
                            <w:r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F53E25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set</w:t>
                            </w:r>
                            <w:r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for pupils to complete at home</w:t>
                            </w:r>
                            <w:r w:rsidR="00F53E25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333811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on our online learning platform, Seesaw, every Friday. This will begin on </w:t>
                            </w:r>
                            <w:r w:rsidR="008A0651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12.9.25. If you require</w:t>
                            </w:r>
                            <w:r w:rsidR="004C0EAB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paper homework, please </w:t>
                            </w:r>
                            <w:r w:rsidR="00F53E25" w:rsidRPr="00F53E25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speak to your child’s class teacher.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E45F7" id="Text Box 449" o:spid="_x0000_s1030" type="#_x0000_t202" style="position:absolute;margin-left:31.25pt;margin-top:348.5pt;width:269.35pt;height:275.35pt;z-index:2516665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" filled="f" stroked="f">
                <v:textbox inset=",7.2pt,,7.2pt">
                  <w:txbxContent>
                    <w:p w14:paraId="5CB49667" w14:textId="211A2004" w:rsidR="008A5CB0" w:rsidRPr="00F53E25" w:rsidRDefault="008A5CB0" w:rsidP="005638D7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u w:val="single"/>
                          <w:lang w:val="en-GB"/>
                        </w:rPr>
                        <w:t>Reading</w:t>
                      </w:r>
                    </w:p>
                    <w:p w14:paraId="433AEE72" w14:textId="77777777" w:rsidR="002077BF" w:rsidRPr="00F53E25" w:rsidRDefault="000A71E4" w:rsidP="005638D7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We expect children to read at home </w:t>
                      </w: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  <w:t>daily</w:t>
                      </w: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. </w:t>
                      </w:r>
                    </w:p>
                    <w:p w14:paraId="61BED534" w14:textId="4D9B5181" w:rsidR="008A5CB0" w:rsidRPr="00F53E25" w:rsidRDefault="000A71E4" w:rsidP="005638D7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Please </w:t>
                      </w:r>
                      <w:r w:rsidR="002077BF"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look after school books and return them every week so your child’s book can be changed. </w:t>
                      </w:r>
                    </w:p>
                    <w:p w14:paraId="4BAEFBDC" w14:textId="47468909" w:rsidR="00F53E25" w:rsidRPr="00F53E25" w:rsidRDefault="00F53E25" w:rsidP="005638D7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Kindness (Year 1/2) book change: Thursday </w:t>
                      </w:r>
                    </w:p>
                    <w:p w14:paraId="4A3E2842" w14:textId="6ECF9F6A" w:rsidR="00F53E25" w:rsidRPr="00F53E25" w:rsidRDefault="00F53E25" w:rsidP="005638D7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Courage (Y1) &amp; Honesty (Year 2) book change: Friday </w:t>
                      </w:r>
                    </w:p>
                    <w:p w14:paraId="131E9A2E" w14:textId="6C1C1B73" w:rsidR="008A5CB0" w:rsidRPr="00F53E25" w:rsidRDefault="008A5CB0" w:rsidP="008A5CB0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u w:val="single"/>
                          <w:lang w:val="en-GB"/>
                        </w:rPr>
                        <w:t>Maths</w:t>
                      </w:r>
                    </w:p>
                    <w:p w14:paraId="5A6F5C08" w14:textId="6455C214" w:rsidR="004A29C9" w:rsidRPr="00F53E25" w:rsidRDefault="005638D7" w:rsidP="004A29C9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Please encourage your child to practise number formation, number facts and times tables (Y2) every day. </w:t>
                      </w:r>
                    </w:p>
                    <w:p w14:paraId="15302842" w14:textId="367068A0" w:rsidR="0077486D" w:rsidRPr="00F53E25" w:rsidRDefault="007F16BA" w:rsidP="006D2949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u w:val="single"/>
                          <w:lang w:val="en-GB"/>
                        </w:rPr>
                        <w:t>Homework</w:t>
                      </w:r>
                    </w:p>
                    <w:p w14:paraId="3DC0D483" w14:textId="7E2CCB98" w:rsidR="007F16BA" w:rsidRPr="00F53E25" w:rsidRDefault="0098642D" w:rsidP="00D55A5B">
                      <w:pPr>
                        <w:spacing w:after="0"/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Weekly </w:t>
                      </w:r>
                      <w:r w:rsidR="00333811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Maths and English </w:t>
                      </w:r>
                      <w:r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homework </w:t>
                      </w:r>
                      <w:proofErr w:type="gramStart"/>
                      <w:r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is</w:t>
                      </w:r>
                      <w:proofErr w:type="gramEnd"/>
                      <w:r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F53E25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set</w:t>
                      </w:r>
                      <w:r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for pupils to complete at home</w:t>
                      </w:r>
                      <w:r w:rsidR="00F53E25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333811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on our online learning platform, Seesaw, every Friday. This will begin on </w:t>
                      </w:r>
                      <w:r w:rsidR="008A0651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12.9.25. If you require</w:t>
                      </w:r>
                      <w:r w:rsidR="004C0EAB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paper homework, please </w:t>
                      </w:r>
                      <w:r w:rsidR="00F53E25" w:rsidRPr="00F53E25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speak to your child’s class teacher.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4616B" w:rsidRPr="002F06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96F35CE" wp14:editId="219E2AD1">
                <wp:simplePos x="0" y="0"/>
                <wp:positionH relativeFrom="column">
                  <wp:posOffset>152400</wp:posOffset>
                </wp:positionH>
                <wp:positionV relativeFrom="paragraph">
                  <wp:posOffset>151765</wp:posOffset>
                </wp:positionV>
                <wp:extent cx="1435100" cy="1790700"/>
                <wp:effectExtent l="0" t="0" r="1270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179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199B41" w14:textId="77777777" w:rsidR="00C4616B" w:rsidRPr="00890C67" w:rsidRDefault="00C4616B" w:rsidP="00C4616B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Please encourage your children to remember the ‘Learning Powers’ at school and home. Look out for certificates coming home for super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F35CE" id="Rectangle 14" o:spid="_x0000_s1031" style="position:absolute;margin-left:12pt;margin-top:11.95pt;width:113pt;height:141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" fillcolor="white [3212]" strokecolor="#0070c0" strokeweight=".25pt">
                <v:textbox>
                  <w:txbxContent>
                    <w:p w14:paraId="14199B41" w14:textId="77777777" w:rsidR="00C4616B" w:rsidRPr="00890C67" w:rsidRDefault="00C4616B" w:rsidP="00C4616B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Please encourage your children to remember the ‘Learning Powers’ at school and home. Look out for certificates coming home for super learning!</w:t>
                      </w:r>
                    </w:p>
                  </w:txbxContent>
                </v:textbox>
              </v:rect>
            </w:pict>
          </mc:Fallback>
        </mc:AlternateContent>
      </w:r>
      <w:r w:rsidR="002C393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546" behindDoc="0" locked="0" layoutInCell="1" allowOverlap="1" wp14:anchorId="390EF517" wp14:editId="7C34E688">
                <wp:simplePos x="0" y="0"/>
                <wp:positionH relativeFrom="page">
                  <wp:posOffset>619125</wp:posOffset>
                </wp:positionH>
                <wp:positionV relativeFrom="margin">
                  <wp:posOffset>-3276600</wp:posOffset>
                </wp:positionV>
                <wp:extent cx="6280785" cy="2524125"/>
                <wp:effectExtent l="0" t="0" r="0" b="0"/>
                <wp:wrapTight wrapText="bothSides">
                  <wp:wrapPolygon edited="0">
                    <wp:start x="131" y="489"/>
                    <wp:lineTo x="131" y="21029"/>
                    <wp:lineTo x="21358" y="21029"/>
                    <wp:lineTo x="21358" y="489"/>
                    <wp:lineTo x="131" y="489"/>
                  </wp:wrapPolygon>
                </wp:wrapTight>
                <wp:docPr id="10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785" cy="252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FA97FA" w14:textId="77777777" w:rsidR="0077486D" w:rsidRDefault="0077486D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CA52A03" w14:textId="77777777" w:rsidR="001E204E" w:rsidRDefault="001E204E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0634706B" w14:textId="697511ED" w:rsidR="00947469" w:rsidRPr="00947469" w:rsidRDefault="00947469" w:rsidP="00947469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8"/>
                                <w:u w:val="single"/>
                              </w:rPr>
                            </w:pPr>
                            <w:r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8"/>
                                <w:u w:val="single"/>
                              </w:rPr>
                              <w:t>PE</w:t>
                            </w:r>
                          </w:p>
                          <w:p w14:paraId="574986E9" w14:textId="730A4A5E" w:rsidR="001E204E" w:rsidRPr="002C3936" w:rsidRDefault="002C3936" w:rsidP="00947469">
                            <w:pPr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We expect to</w:t>
                            </w:r>
                            <w:r w:rsidR="00947469" w:rsidRPr="00F119F4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come to school wearing their </w:t>
                            </w:r>
                            <w:r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Barley Croft </w:t>
                            </w:r>
                            <w:r w:rsidR="00947469" w:rsidRPr="00F119F4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PE kit on the days when their class has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947469" w:rsidRPr="00F119F4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PE</w:t>
                            </w:r>
                            <w:r w:rsid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; they will not get changed at school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. We expect children to be wearing the Barley Croft PE kit: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br/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•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Plain b</w:t>
                            </w:r>
                            <w:r w:rsid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lack/navy shorts 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i/>
                                <w:color w:val="000000" w:themeColor="text1"/>
                                <w:sz w:val="20"/>
                                <w:szCs w:val="16"/>
                              </w:rPr>
                              <w:t>or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>p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l</w:t>
                            </w:r>
                            <w:r w:rsid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ain black/navy jogging bottoms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 xml:space="preserve">• 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Plain white T-shirt (a white PE T-shirt with the Barley Croft logo can be purchased from the school office)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•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White, black or blue trainers (not high-tops/boots).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  <w:br/>
                            </w:r>
                            <w:r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br/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&gt; Honesty class (</w:t>
                            </w:r>
                            <w:proofErr w:type="spellStart"/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Mr</w:t>
                            </w:r>
                            <w:proofErr w:type="spellEnd"/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Easton</w:t>
                            </w:r>
                            <w:r w:rsidR="00DE53D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B760A2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- Y2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) –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Friday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br/>
                              <w:t>&gt; Kindness class (</w:t>
                            </w:r>
                            <w:proofErr w:type="spellStart"/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Mrs</w:t>
                            </w:r>
                            <w:proofErr w:type="spellEnd"/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Winfield</w:t>
                            </w:r>
                            <w:r w:rsidR="006C5FD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B760A2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– Y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1</w:t>
                            </w:r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/2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) – 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Friday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br/>
                              <w:t>&gt; Courage class (Mis</w:t>
                            </w:r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s Banning </w:t>
                            </w:r>
                            <w:r w:rsidR="00B760A2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– Y1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)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– </w:t>
                            </w:r>
                            <w:r w:rsidR="006C5FD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Tuesday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EF517" id="Text Box 447" o:spid="_x0000_s1032" type="#_x0000_t202" style="position:absolute;margin-left:48.75pt;margin-top:-258pt;width:494.55pt;height:198.75pt;z-index:2516645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" filled="f" stroked="f">
                <v:textbox inset=",7.2pt,,7.2pt">
                  <w:txbxContent>
                    <w:p w14:paraId="54FA97FA" w14:textId="77777777" w:rsidR="0077486D" w:rsidRDefault="0077486D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2CA52A03" w14:textId="77777777" w:rsidR="001E204E" w:rsidRDefault="001E204E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</w:p>
                    <w:p w14:paraId="0634706B" w14:textId="697511ED" w:rsidR="00947469" w:rsidRPr="00947469" w:rsidRDefault="00947469" w:rsidP="00947469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8"/>
                          <w:u w:val="single"/>
                        </w:rPr>
                      </w:pPr>
                      <w:r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8"/>
                          <w:u w:val="single"/>
                        </w:rPr>
                        <w:t>PE</w:t>
                      </w:r>
                    </w:p>
                    <w:p w14:paraId="574986E9" w14:textId="730A4A5E" w:rsidR="001E204E" w:rsidRPr="002C3936" w:rsidRDefault="002C3936" w:rsidP="00947469">
                      <w:pPr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We expect to</w:t>
                      </w:r>
                      <w:r w:rsidR="00947469" w:rsidRPr="00F119F4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come to school wearing their </w:t>
                      </w:r>
                      <w:r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Barley Croft </w:t>
                      </w:r>
                      <w:r w:rsidR="00947469" w:rsidRPr="00F119F4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>PE kit on the days when their class has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 </w:t>
                      </w:r>
                      <w:r w:rsidR="00947469" w:rsidRPr="00F119F4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>PE</w:t>
                      </w:r>
                      <w:r w:rsid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; they will not get changed at school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. We expect children to be wearing the Barley Croft PE kit:</w:t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</w:t>
                      </w:r>
                      <w:r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br/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>•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 Plain b</w:t>
                      </w:r>
                      <w:r w:rsid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lack/navy shorts </w:t>
                      </w:r>
                      <w:r w:rsidR="00947469" w:rsidRPr="00947469">
                        <w:rPr>
                          <w:rFonts w:ascii="Letter-join Plus 4" w:hAnsi="Letter-join Plus 4"/>
                          <w:i/>
                          <w:color w:val="000000" w:themeColor="text1"/>
                          <w:sz w:val="20"/>
                          <w:szCs w:val="16"/>
                        </w:rPr>
                        <w:t>or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  <w:lang w:val="en-GB"/>
                        </w:rPr>
                        <w:t xml:space="preserve"> </w:t>
                      </w:r>
                      <w:r w:rsid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  <w:lang w:val="en-GB"/>
                        </w:rPr>
                        <w:t>p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l</w:t>
                      </w:r>
                      <w:r w:rsid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ain black/navy jogging bottoms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  <w:lang w:val="en-GB"/>
                        </w:rPr>
                        <w:t xml:space="preserve"> </w:t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  <w:lang w:val="en-GB"/>
                        </w:rPr>
                        <w:t xml:space="preserve">• 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Plain white T-shirt (a white PE T-shirt with the Barley Croft logo can be purchased from the school office)</w:t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•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 White, black or blue trainers (not high-tops/boots).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  <w:u w:val="single"/>
                        </w:rPr>
                        <w:br/>
                      </w:r>
                      <w:r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br/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&gt; Honesty class (</w:t>
                      </w:r>
                      <w:proofErr w:type="spellStart"/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Mr</w:t>
                      </w:r>
                      <w:proofErr w:type="spellEnd"/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Easton</w:t>
                      </w:r>
                      <w:r w:rsidR="00DE53D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B760A2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- Y2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) –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Friday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br/>
                        <w:t>&gt; Kindness class (</w:t>
                      </w:r>
                      <w:proofErr w:type="spellStart"/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Mrs</w:t>
                      </w:r>
                      <w:proofErr w:type="spellEnd"/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Winfield</w:t>
                      </w:r>
                      <w:r w:rsidR="006C5FD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B760A2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– Y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1</w:t>
                      </w:r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/2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) – 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Friday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br/>
                        <w:t>&gt; Courage class (Mis</w:t>
                      </w:r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s Banning </w:t>
                      </w:r>
                      <w:r w:rsidR="00B760A2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– Y1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)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– </w:t>
                      </w:r>
                      <w:r w:rsidR="006C5FD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Tuesday </w:t>
                      </w:r>
                    </w:p>
                  </w:txbxContent>
                </v:textbox>
                <w10:wrap type="tight" anchorx="page" anchory="margin"/>
              </v:shape>
            </w:pict>
          </mc:Fallback>
        </mc:AlternateContent>
      </w:r>
      <w:r w:rsidR="00511E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618" behindDoc="0" locked="0" layoutInCell="1" allowOverlap="1" wp14:anchorId="7B8BA3FE" wp14:editId="4C6AB72B">
                <wp:simplePos x="0" y="0"/>
                <wp:positionH relativeFrom="page">
                  <wp:posOffset>3970867</wp:posOffset>
                </wp:positionH>
                <wp:positionV relativeFrom="page">
                  <wp:posOffset>4470400</wp:posOffset>
                </wp:positionV>
                <wp:extent cx="3022600" cy="3098165"/>
                <wp:effectExtent l="0" t="0" r="0" b="0"/>
                <wp:wrapTight wrapText="bothSides">
                  <wp:wrapPolygon edited="0">
                    <wp:start x="272" y="398"/>
                    <wp:lineTo x="272" y="21117"/>
                    <wp:lineTo x="21101" y="21117"/>
                    <wp:lineTo x="21101" y="398"/>
                    <wp:lineTo x="272" y="398"/>
                  </wp:wrapPolygon>
                </wp:wrapTight>
                <wp:docPr id="6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600" cy="309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87D241" w14:textId="48C9FF46" w:rsidR="007F0F51" w:rsidRDefault="00937328" w:rsidP="000D37C7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Tuesday 16</w:t>
                            </w:r>
                            <w:r w:rsidRPr="00937328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September</w:t>
                            </w:r>
                          </w:p>
                          <w:p w14:paraId="72B34E90" w14:textId="3A5FA5EC" w:rsidR="007F0F51" w:rsidRDefault="00937328" w:rsidP="000D37C7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EYFS</w:t>
                            </w:r>
                            <w:r w:rsidR="0078378E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&amp;</w:t>
                            </w:r>
                            <w:r w:rsidR="0078378E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KS1 </w:t>
                            </w:r>
                            <w:r w:rsidR="0078378E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Parent meeting with Reading &amp; Phonics Lead – 2.</w:t>
                            </w:r>
                            <w:r w:rsidR="00FA4526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30</w:t>
                            </w:r>
                            <w:r w:rsidR="0078378E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pm in the school hall</w:t>
                            </w:r>
                          </w:p>
                          <w:p w14:paraId="5AA97A64" w14:textId="51BD2C4B" w:rsidR="00BF32E4" w:rsidRPr="00BF32E4" w:rsidRDefault="00BF32E4" w:rsidP="000D37C7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</w:pPr>
                            <w:r w:rsidRPr="00BF32E4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T</w:t>
                            </w:r>
                            <w:r w:rsidR="00346B94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uesday 23</w:t>
                            </w:r>
                            <w:r w:rsidR="00346B94" w:rsidRPr="00346B94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rd</w:t>
                            </w:r>
                            <w:r w:rsidR="00346B94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September</w:t>
                            </w:r>
                          </w:p>
                          <w:p w14:paraId="551F0728" w14:textId="463B2186" w:rsidR="00BF32E4" w:rsidRPr="007F0F51" w:rsidRDefault="00346B94" w:rsidP="000D37C7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School Photos </w:t>
                            </w:r>
                          </w:p>
                          <w:p w14:paraId="72CFE76E" w14:textId="169EC6EF" w:rsidR="000D37C7" w:rsidRPr="005D68BD" w:rsidRDefault="007F0F51" w:rsidP="007F0F51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Monday </w:t>
                            </w:r>
                            <w:r w:rsidR="00A92B18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6</w:t>
                            </w:r>
                            <w:r w:rsidR="00A92B18" w:rsidRPr="00A92B18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A92B18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October </w:t>
                            </w:r>
                          </w:p>
                          <w:p w14:paraId="5F0D9591" w14:textId="1A1D7A37" w:rsidR="00C82882" w:rsidRPr="00640F4B" w:rsidRDefault="00A92B18" w:rsidP="00640F4B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After school clubs begin </w:t>
                            </w:r>
                          </w:p>
                          <w:p w14:paraId="24CF6DDF" w14:textId="154B760A" w:rsidR="00E662F7" w:rsidRDefault="00943685" w:rsidP="002A52E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Thursday 16</w:t>
                            </w:r>
                            <w:r w:rsidRPr="00943685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October </w:t>
                            </w:r>
                            <w:r w:rsidR="00EC1FD0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Break up for Half Term @ 3.15pm </w:t>
                            </w:r>
                          </w:p>
                          <w:p w14:paraId="0272185B" w14:textId="14EBC42B" w:rsidR="0077486D" w:rsidRDefault="004E0120" w:rsidP="004E012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</w:pPr>
                            <w:r w:rsidRPr="004E0120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Monday 27</w:t>
                            </w:r>
                            <w:r w:rsidRPr="004E0120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4E0120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October</w:t>
                            </w:r>
                          </w:p>
                          <w:p w14:paraId="02E93386" w14:textId="7545A51E" w:rsidR="004E0120" w:rsidRDefault="004E0120" w:rsidP="004E012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4E0120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Return to school after Half Term</w:t>
                            </w:r>
                          </w:p>
                          <w:p w14:paraId="41E436D5" w14:textId="1C71C13D" w:rsidR="00640F4B" w:rsidRPr="003841C1" w:rsidRDefault="00640F4B" w:rsidP="004E012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</w:pPr>
                            <w:r w:rsidRPr="003841C1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Tuesday and Wednesday </w:t>
                            </w:r>
                            <w:r w:rsidR="003841C1" w:rsidRPr="003841C1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>18</w:t>
                            </w:r>
                            <w:r w:rsidR="003841C1" w:rsidRPr="003841C1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3841C1" w:rsidRPr="003841C1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and 19</w:t>
                            </w:r>
                            <w:r w:rsidR="003841C1" w:rsidRPr="003841C1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3841C1" w:rsidRPr="003841C1"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u w:val="single"/>
                                <w:lang w:val="en-GB"/>
                              </w:rPr>
                              <w:t xml:space="preserve"> November</w:t>
                            </w:r>
                          </w:p>
                          <w:p w14:paraId="5B1DA9FD" w14:textId="59BCFA89" w:rsidR="00640F4B" w:rsidRPr="004E0120" w:rsidRDefault="00640F4B" w:rsidP="004E012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>Parents Evening</w:t>
                            </w:r>
                          </w:p>
                          <w:p w14:paraId="6E1D0CF5" w14:textId="77777777" w:rsidR="0077486D" w:rsidRDefault="0077486D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  <w:p w14:paraId="6B871228" w14:textId="77777777" w:rsidR="0077486D" w:rsidRPr="00442344" w:rsidRDefault="0077486D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BA3FE" id="Text Box 450" o:spid="_x0000_s1033" type="#_x0000_t202" style="position:absolute;margin-left:312.65pt;margin-top:352pt;width:238pt;height:243.95pt;z-index:25166761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" filled="f" stroked="f">
                <v:textbox inset=",7.2pt,,7.2pt">
                  <w:txbxContent>
                    <w:p w14:paraId="0987D241" w14:textId="48C9FF46" w:rsidR="007F0F51" w:rsidRDefault="00937328" w:rsidP="000D37C7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Tuesday 16</w:t>
                      </w:r>
                      <w:r w:rsidRPr="00937328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September</w:t>
                      </w:r>
                    </w:p>
                    <w:p w14:paraId="72B34E90" w14:textId="3A5FA5EC" w:rsidR="007F0F51" w:rsidRDefault="00937328" w:rsidP="000D37C7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EYFS</w:t>
                      </w:r>
                      <w:r w:rsidR="0078378E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&amp;</w:t>
                      </w:r>
                      <w:r w:rsidR="0078378E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KS1 </w:t>
                      </w:r>
                      <w:r w:rsidR="0078378E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Parent meeting with Reading &amp; Phonics Lead – 2.</w:t>
                      </w:r>
                      <w:r w:rsidR="00FA4526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30</w:t>
                      </w:r>
                      <w:r w:rsidR="0078378E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pm in the school hall</w:t>
                      </w:r>
                    </w:p>
                    <w:p w14:paraId="5AA97A64" w14:textId="51BD2C4B" w:rsidR="00BF32E4" w:rsidRPr="00BF32E4" w:rsidRDefault="00BF32E4" w:rsidP="000D37C7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</w:pPr>
                      <w:r w:rsidRPr="00BF32E4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T</w:t>
                      </w:r>
                      <w:r w:rsidR="00346B94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uesday 23</w:t>
                      </w:r>
                      <w:r w:rsidR="00346B94" w:rsidRPr="00346B94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rd</w:t>
                      </w:r>
                      <w:r w:rsidR="00346B94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September</w:t>
                      </w:r>
                    </w:p>
                    <w:p w14:paraId="551F0728" w14:textId="463B2186" w:rsidR="00BF32E4" w:rsidRPr="007F0F51" w:rsidRDefault="00346B94" w:rsidP="000D37C7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School Photos </w:t>
                      </w:r>
                    </w:p>
                    <w:p w14:paraId="72CFE76E" w14:textId="169EC6EF" w:rsidR="000D37C7" w:rsidRPr="005D68BD" w:rsidRDefault="007F0F51" w:rsidP="007F0F51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Monday </w:t>
                      </w:r>
                      <w:r w:rsidR="00A92B18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6</w:t>
                      </w:r>
                      <w:r w:rsidR="00A92B18" w:rsidRPr="00A92B18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="00A92B18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October </w:t>
                      </w:r>
                    </w:p>
                    <w:p w14:paraId="5F0D9591" w14:textId="1A1D7A37" w:rsidR="00C82882" w:rsidRPr="00640F4B" w:rsidRDefault="00A92B18" w:rsidP="00640F4B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After school clubs begin </w:t>
                      </w:r>
                    </w:p>
                    <w:p w14:paraId="24CF6DDF" w14:textId="154B760A" w:rsidR="00E662F7" w:rsidRDefault="00943685" w:rsidP="002A52E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Thursday 16</w:t>
                      </w:r>
                      <w:r w:rsidRPr="00943685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October </w:t>
                      </w:r>
                      <w:r w:rsidR="00EC1FD0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br/>
                      </w: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Break up for Half Term @ 3.15pm </w:t>
                      </w:r>
                    </w:p>
                    <w:p w14:paraId="0272185B" w14:textId="14EBC42B" w:rsidR="0077486D" w:rsidRDefault="004E0120" w:rsidP="004E012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</w:pPr>
                      <w:r w:rsidRPr="004E0120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Monday 27</w:t>
                      </w:r>
                      <w:r w:rsidRPr="004E0120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4E0120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October</w:t>
                      </w:r>
                    </w:p>
                    <w:p w14:paraId="02E93386" w14:textId="7545A51E" w:rsidR="004E0120" w:rsidRDefault="004E0120" w:rsidP="004E012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 w:rsidRPr="004E0120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Return to school after Half Term</w:t>
                      </w:r>
                    </w:p>
                    <w:p w14:paraId="41E436D5" w14:textId="1C71C13D" w:rsidR="00640F4B" w:rsidRPr="003841C1" w:rsidRDefault="00640F4B" w:rsidP="004E012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</w:pPr>
                      <w:r w:rsidRPr="003841C1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Tuesday and Wednesday </w:t>
                      </w:r>
                      <w:r w:rsidR="003841C1" w:rsidRPr="003841C1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>18</w:t>
                      </w:r>
                      <w:r w:rsidR="003841C1" w:rsidRPr="003841C1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="003841C1" w:rsidRPr="003841C1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and 19</w:t>
                      </w:r>
                      <w:r w:rsidR="003841C1" w:rsidRPr="003841C1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="003841C1" w:rsidRPr="003841C1"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u w:val="single"/>
                          <w:lang w:val="en-GB"/>
                        </w:rPr>
                        <w:t xml:space="preserve"> November</w:t>
                      </w:r>
                    </w:p>
                    <w:p w14:paraId="5B1DA9FD" w14:textId="59BCFA89" w:rsidR="00640F4B" w:rsidRPr="004E0120" w:rsidRDefault="00640F4B" w:rsidP="004E012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>Parents Evening</w:t>
                      </w:r>
                    </w:p>
                    <w:p w14:paraId="6E1D0CF5" w14:textId="77777777" w:rsidR="0077486D" w:rsidRDefault="0077486D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  <w:p w14:paraId="6B871228" w14:textId="77777777" w:rsidR="0077486D" w:rsidRPr="00442344" w:rsidRDefault="0077486D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7302DB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3568" behindDoc="0" locked="0" layoutInCell="1" allowOverlap="1" wp14:anchorId="29249AFA" wp14:editId="1FF2B097">
                <wp:simplePos x="0" y="0"/>
                <wp:positionH relativeFrom="column">
                  <wp:posOffset>4265083</wp:posOffset>
                </wp:positionH>
                <wp:positionV relativeFrom="paragraph">
                  <wp:posOffset>-1639570</wp:posOffset>
                </wp:positionV>
                <wp:extent cx="2362200" cy="770467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0" cy="770467"/>
                          <a:chOff x="0" y="0"/>
                          <a:chExt cx="2926080" cy="85979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White Shirt On Black Background Stock Photo - Download Image Now - 2015,  Beauty, Casual Clothing - i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64" t="25305" r="2920" b="17096"/>
                          <a:stretch/>
                        </pic:blipFill>
                        <pic:spPr bwMode="auto">
                          <a:xfrm>
                            <a:off x="0" y="65314"/>
                            <a:ext cx="786765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Shadow Stripe P.E Shorts -Black – Totally Uniform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285" y="0"/>
                            <a:ext cx="85979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hildren's Classics - White Leather Trainers | Childrensalon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380" b="14210"/>
                          <a:stretch/>
                        </pic:blipFill>
                        <pic:spPr bwMode="auto">
                          <a:xfrm>
                            <a:off x="1905000" y="43543"/>
                            <a:ext cx="102108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1DE227" id="Group 23" o:spid="_x0000_s1026" style="position:absolute;margin-left:335.85pt;margin-top:-129.1pt;width:186pt;height:60.65pt;z-index:251693568;mso-width-relative:margin;mso-height-relative:margin" coordsize="29260,85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White Shirt On Black Background Stock Photo - Download Image Now - 2015,  Beauty, Casual Clothing - iStock" style="position:absolute;top:653;width:7867;height:7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">
                  <v:imagedata r:id="rId14" o:title="White Shirt On Black Background Stock Photo - Download Image Now - 2015,  Beauty, Casual Clothing - iStock" croptop="16584f" cropbottom="11204f" cropleft="4302f" cropright="1914f"/>
                </v:shape>
                <v:shape id="Picture 20" o:spid="_x0000_s1028" type="#_x0000_t75" alt="Shadow Stripe P.E Shorts -Black – Totally Uniform" style="position:absolute;left:9252;width:8598;height:8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">
                  <v:imagedata r:id="rId15" o:title="Shadow Stripe P"/>
                </v:shape>
                <v:shape id="Picture 22" o:spid="_x0000_s1029" type="#_x0000_t75" alt="Children's Classics - White Leather Trainers | Childrensalon" style="position:absolute;left:19050;top:435;width:10210;height:7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">
                  <v:imagedata r:id="rId16" o:title="Children's Classics - White Leather Trainers | Childrensalon" croptop="10735f" cropbottom="9313f"/>
                </v:shape>
              </v:group>
            </w:pict>
          </mc:Fallback>
        </mc:AlternateContent>
      </w:r>
      <w:r w:rsidR="0017575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64" behindDoc="0" locked="0" layoutInCell="1" allowOverlap="1" wp14:anchorId="57E09198" wp14:editId="71019F83">
                <wp:simplePos x="0" y="0"/>
                <wp:positionH relativeFrom="page">
                  <wp:posOffset>1178560</wp:posOffset>
                </wp:positionH>
                <wp:positionV relativeFrom="page">
                  <wp:posOffset>1784985</wp:posOffset>
                </wp:positionV>
                <wp:extent cx="2609850" cy="456565"/>
                <wp:effectExtent l="6985" t="13335" r="12065" b="635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5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47064" w14:textId="4630AAAF" w:rsidR="0077486D" w:rsidRPr="004A29C9" w:rsidRDefault="00FA4526" w:rsidP="004A29C9">
                            <w:pPr>
                              <w:pStyle w:val="Title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>Autumn Term</w:t>
                            </w:r>
                            <w:r w:rsidR="004A29C9" w:rsidRPr="004A29C9"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 xml:space="preserve"> 202</w:t>
                            </w:r>
                            <w:r w:rsidR="00B83A7E"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09198" id="Text Box 79" o:spid="_x0000_s1034" type="#_x0000_t202" style="position:absolute;margin-left:92.8pt;margin-top:140.55pt;width:205.5pt;height:35.95pt;z-index:25165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" filled="f" stroked="f">
                <v:textbox inset="0,0,0,0">
                  <w:txbxContent>
                    <w:p w14:paraId="55347064" w14:textId="4630AAAF" w:rsidR="0077486D" w:rsidRPr="004A29C9" w:rsidRDefault="00FA4526" w:rsidP="004A29C9">
                      <w:pPr>
                        <w:pStyle w:val="Title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>Autumn Term</w:t>
                      </w:r>
                      <w:r w:rsidR="004A29C9" w:rsidRPr="004A29C9"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 xml:space="preserve"> 202</w:t>
                      </w:r>
                      <w:r w:rsidR="00B83A7E"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>5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063829">
        <w:br w:type="page"/>
      </w:r>
      <w:r w:rsidR="00273E68" w:rsidRPr="002F0600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06CC1A2" wp14:editId="4F1DB185">
                <wp:simplePos x="0" y="0"/>
                <wp:positionH relativeFrom="column">
                  <wp:posOffset>5239385</wp:posOffset>
                </wp:positionH>
                <wp:positionV relativeFrom="paragraph">
                  <wp:posOffset>-3048000</wp:posOffset>
                </wp:positionV>
                <wp:extent cx="1435100" cy="1790700"/>
                <wp:effectExtent l="0" t="0" r="1270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179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655F0" w14:textId="77777777" w:rsidR="002F0600" w:rsidRPr="00890C67" w:rsidRDefault="002F0600" w:rsidP="002F0600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Please encourage your children to remember the ‘Learning Powers’ at school and home. Look out for certificates coming home for super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6CC1A2" id="Rectangle 30" o:spid="_x0000_s1035" style="position:absolute;margin-left:412.55pt;margin-top:-240pt;width:113pt;height:14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" fillcolor="white [3212]" strokecolor="#0070c0" strokeweight=".25pt">
                <v:textbox>
                  <w:txbxContent>
                    <w:p w14:paraId="63A655F0" w14:textId="77777777" w:rsidR="002F0600" w:rsidRPr="00890C67" w:rsidRDefault="002F0600" w:rsidP="002F0600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Please encourage your children to remember the ‘Learning Powers’ at school and home. Look out for certificates coming home for super learning!</w:t>
                      </w:r>
                    </w:p>
                  </w:txbxContent>
                </v:textbox>
              </v:rect>
            </w:pict>
          </mc:Fallback>
        </mc:AlternateContent>
      </w:r>
      <w:r w:rsidR="00BC389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1FB6224" wp14:editId="1F74AC1B">
                <wp:simplePos x="0" y="0"/>
                <wp:positionH relativeFrom="margin">
                  <wp:posOffset>224790</wp:posOffset>
                </wp:positionH>
                <wp:positionV relativeFrom="paragraph">
                  <wp:posOffset>-5196840</wp:posOffset>
                </wp:positionV>
                <wp:extent cx="4229100" cy="1574800"/>
                <wp:effectExtent l="0" t="0" r="19050" b="254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157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30FAB" w14:textId="1295C5C9" w:rsidR="002C02B8" w:rsidRPr="004C7194" w:rsidRDefault="003862BF" w:rsidP="002C02B8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4C719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For our first </w:t>
                            </w:r>
                            <w:r w:rsidR="002E291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W</w:t>
                            </w:r>
                            <w:r w:rsidRPr="004C719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riting unit</w:t>
                            </w:r>
                            <w:r w:rsidR="008E01E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this year</w:t>
                            </w:r>
                            <w:r w:rsidRPr="004C719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, we ar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e writing</w:t>
                            </w:r>
                            <w:r w:rsidR="00CF019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a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n autobiography, based on the book: Who Are You? We look forward to learning all about the pupils</w:t>
                            </w:r>
                            <w:r w:rsidR="00BC389C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and your families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as we write</w:t>
                            </w:r>
                            <w:r w:rsidR="008E01E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in the next few weeks. </w:t>
                            </w:r>
                            <w:r w:rsidR="008E01E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="002C02B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After that,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we will be </w:t>
                            </w:r>
                            <w:r w:rsidR="005D65E6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using the </w:t>
                            </w:r>
                            <w:r w:rsidR="002C02B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lovely </w:t>
                            </w:r>
                            <w:r w:rsidR="005D65E6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book, ‘Incredible You’ and </w:t>
                            </w:r>
                            <w:r w:rsidR="002C02B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giving children the opportunity to plan</w:t>
                            </w:r>
                            <w:r w:rsidR="005D65E6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and </w:t>
                            </w:r>
                            <w:r w:rsidR="002C02B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write their</w:t>
                            </w:r>
                            <w:r w:rsidR="004042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own endings to the story. </w:t>
                            </w:r>
                            <w:r w:rsidR="005D65E6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2C02B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 xml:space="preserve">Later in the term, we will be writing a narrative, inspired by the </w:t>
                            </w:r>
                            <w:r w:rsidR="00BC389C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excellent text, What </w:t>
                            </w:r>
                            <w:proofErr w:type="gramStart"/>
                            <w:r w:rsidR="00BC389C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The</w:t>
                            </w:r>
                            <w:proofErr w:type="gramEnd"/>
                            <w:r w:rsidR="00BC389C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Ladybird Heard, by the famous author, Julia Donaldson.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B6224" id="Rectangle 29" o:spid="_x0000_s1036" style="position:absolute;margin-left:17.7pt;margin-top:-409.2pt;width:333pt;height:124pt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" fillcolor="white [3212]" strokecolor="#0070c0" strokeweight=".25pt">
                <v:textbox>
                  <w:txbxContent>
                    <w:p w14:paraId="0F630FAB" w14:textId="1295C5C9" w:rsidR="002C02B8" w:rsidRPr="004C7194" w:rsidRDefault="003862BF" w:rsidP="002C02B8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 w:rsidRPr="004C719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For our first </w:t>
                      </w:r>
                      <w:r w:rsidR="002E291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W</w:t>
                      </w:r>
                      <w:r w:rsidRPr="004C719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riting unit</w:t>
                      </w:r>
                      <w:r w:rsidR="008E01E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this year</w:t>
                      </w:r>
                      <w:r w:rsidRPr="004C719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, we ar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e writing</w:t>
                      </w:r>
                      <w:r w:rsidR="00CF019A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a</w:t>
                      </w:r>
                      <w:r w:rsidR="006830F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n autobiography, based on the book: Who Are You? We look forward to learning all about the pupils</w:t>
                      </w:r>
                      <w:r w:rsidR="00BC389C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and your families</w:t>
                      </w:r>
                      <w:r w:rsidR="006830F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as we write</w:t>
                      </w:r>
                      <w:r w:rsidR="008E01E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in the next few weeks. </w:t>
                      </w:r>
                      <w:r w:rsidR="008E01E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="002C02B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After that,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we will be </w:t>
                      </w:r>
                      <w:r w:rsidR="005D65E6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using the </w:t>
                      </w:r>
                      <w:r w:rsidR="002C02B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lovely </w:t>
                      </w:r>
                      <w:r w:rsidR="005D65E6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book, ‘Incredible You’ and </w:t>
                      </w:r>
                      <w:r w:rsidR="002C02B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giving children the opportunity to plan</w:t>
                      </w:r>
                      <w:r w:rsidR="005D65E6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and </w:t>
                      </w:r>
                      <w:r w:rsidR="002C02B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write their</w:t>
                      </w:r>
                      <w:r w:rsidR="004042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own endings to the story. </w:t>
                      </w:r>
                      <w:r w:rsidR="005D65E6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  <w:r w:rsidR="002C02B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 xml:space="preserve">Later in the term, we will be writing a narrative, inspired by the </w:t>
                      </w:r>
                      <w:r w:rsidR="00BC389C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excellent text, What </w:t>
                      </w:r>
                      <w:proofErr w:type="gramStart"/>
                      <w:r w:rsidR="00BC389C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The</w:t>
                      </w:r>
                      <w:proofErr w:type="gramEnd"/>
                      <w:r w:rsidR="00BC389C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Ladybird Heard, by the famous author, Julia Donaldson.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8E6">
        <w:rPr>
          <w:noProof/>
        </w:rPr>
        <w:drawing>
          <wp:anchor distT="0" distB="0" distL="114300" distR="114300" simplePos="0" relativeHeight="251719168" behindDoc="0" locked="0" layoutInCell="1" allowOverlap="1" wp14:anchorId="24F16D83" wp14:editId="5963E303">
            <wp:simplePos x="0" y="0"/>
            <wp:positionH relativeFrom="column">
              <wp:posOffset>4612640</wp:posOffset>
            </wp:positionH>
            <wp:positionV relativeFrom="paragraph">
              <wp:posOffset>-5229132</wp:posOffset>
            </wp:positionV>
            <wp:extent cx="933186" cy="1047657"/>
            <wp:effectExtent l="0" t="0" r="635" b="635"/>
            <wp:wrapNone/>
            <wp:docPr id="40" name="Picture 40" descr="Who Are You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ho Are You?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540" cy="105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8E6">
        <w:rPr>
          <w:noProof/>
        </w:rPr>
        <w:drawing>
          <wp:anchor distT="0" distB="0" distL="114300" distR="114300" simplePos="0" relativeHeight="251720192" behindDoc="0" locked="0" layoutInCell="1" allowOverlap="1" wp14:anchorId="6225A2BD" wp14:editId="00791666">
            <wp:simplePos x="0" y="0"/>
            <wp:positionH relativeFrom="page">
              <wp:posOffset>5803900</wp:posOffset>
            </wp:positionH>
            <wp:positionV relativeFrom="paragraph">
              <wp:posOffset>-4341495</wp:posOffset>
            </wp:positionV>
            <wp:extent cx="914400" cy="881658"/>
            <wp:effectExtent l="0" t="0" r="0" b="0"/>
            <wp:wrapNone/>
            <wp:docPr id="41" name="Picture 41" descr="Incredible You : Rhys Brisenden, Nathan Reed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ncredible You : Rhys Brisenden, Nathan Reed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8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8E6">
        <w:rPr>
          <w:noProof/>
        </w:rPr>
        <w:drawing>
          <wp:anchor distT="0" distB="0" distL="114300" distR="114300" simplePos="0" relativeHeight="251721216" behindDoc="0" locked="0" layoutInCell="1" allowOverlap="1" wp14:anchorId="6BCD746F" wp14:editId="63B52C13">
            <wp:simplePos x="0" y="0"/>
            <wp:positionH relativeFrom="column">
              <wp:posOffset>5775284</wp:posOffset>
            </wp:positionH>
            <wp:positionV relativeFrom="paragraph">
              <wp:posOffset>-5209540</wp:posOffset>
            </wp:positionV>
            <wp:extent cx="908050" cy="907374"/>
            <wp:effectExtent l="0" t="0" r="6350" b="7620"/>
            <wp:wrapNone/>
            <wp:docPr id="42" name="Picture 42" descr="What the Ladybird Heard: Laugh out loud rhyming adventures on the farm!  (What the Ladybird Heard,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hat the Ladybird Heard: Laugh out loud rhyming adventures on the farm!  (What the Ladybird Heard, 1)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90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14D">
        <w:rPr>
          <w:noProof/>
          <w:lang w:val="en-GB" w:eastAsia="en-GB"/>
        </w:rPr>
        <w:drawing>
          <wp:anchor distT="0" distB="0" distL="114300" distR="114300" simplePos="0" relativeHeight="251696640" behindDoc="0" locked="0" layoutInCell="1" allowOverlap="1" wp14:anchorId="4ACAEA3A" wp14:editId="491731FD">
            <wp:simplePos x="0" y="0"/>
            <wp:positionH relativeFrom="page">
              <wp:posOffset>514351</wp:posOffset>
            </wp:positionH>
            <wp:positionV relativeFrom="paragraph">
              <wp:posOffset>-2942589</wp:posOffset>
            </wp:positionV>
            <wp:extent cx="1447800" cy="1191846"/>
            <wp:effectExtent l="0" t="0" r="0" b="8890"/>
            <wp:wrapNone/>
            <wp:docPr id="28" name="Picture 28" descr="Pick Up And Count Tub - EYFS Maths from Early Years Resources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k Up And Count Tub - EYFS Maths from Early Years Resources UK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2" b="7557"/>
                    <a:stretch/>
                  </pic:blipFill>
                  <pic:spPr bwMode="auto">
                    <a:xfrm>
                      <a:off x="0" y="0"/>
                      <a:ext cx="1457271" cy="119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14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B96D553" wp14:editId="70FBDE0A">
                <wp:simplePos x="0" y="0"/>
                <wp:positionH relativeFrom="column">
                  <wp:posOffset>1634490</wp:posOffset>
                </wp:positionH>
                <wp:positionV relativeFrom="paragraph">
                  <wp:posOffset>-3552190</wp:posOffset>
                </wp:positionV>
                <wp:extent cx="2059305" cy="2625725"/>
                <wp:effectExtent l="0" t="0" r="17145" b="222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305" cy="2625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ABA044" w14:textId="42D436B6" w:rsidR="001F114D" w:rsidRPr="00E33321" w:rsidRDefault="002F0600" w:rsidP="001F114D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890C6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In our Maths lessons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this term, </w:t>
                            </w:r>
                            <w:r w:rsidR="001D74D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we will be learning…</w:t>
                            </w:r>
                            <w:r w:rsidRPr="00890C6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Year 1</w:t>
                            </w:r>
                            <w:r w:rsidRPr="0016607F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  <w:r w:rsidR="003E65A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br/>
                            </w:r>
                            <w:r w:rsidR="003E65A1" w:rsidRPr="003E65A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Numbers to 10</w:t>
                            </w:r>
                            <w:r w:rsidR="003E65A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E3332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="003E65A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Part Whole models</w:t>
                            </w:r>
                            <w:r w:rsidR="00E3332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within 10</w:t>
                            </w:r>
                            <w:r w:rsidR="00E3332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A</w:t>
                            </w:r>
                            <w:r w:rsidR="00B74C9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ddition and subtraction within 10</w:t>
                            </w:r>
                            <w:r w:rsidR="00E3332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 xml:space="preserve">2D and 3D shapes </w:t>
                            </w:r>
                            <w:r w:rsidR="00B74C9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A641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br/>
                            </w:r>
                            <w:r w:rsidRPr="00890C6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Year 2</w:t>
                            </w:r>
                            <w:r w:rsidRPr="0016607F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  <w:r w:rsidR="00F81A7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="001F114D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Numbers to 100</w:t>
                            </w:r>
                            <w:r w:rsidR="001F114D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Addition &amp; Subtraction</w:t>
                            </w:r>
                            <w:r w:rsidR="001F114D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 xml:space="preserve">Properties of Shape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6D553" id="Rectangle 27" o:spid="_x0000_s1037" style="position:absolute;margin-left:128.7pt;margin-top:-279.7pt;width:162.15pt;height:206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" fillcolor="white [3212]" strokecolor="#0070c0" strokeweight=".25pt">
                <v:textbox>
                  <w:txbxContent>
                    <w:p w14:paraId="54ABA044" w14:textId="42D436B6" w:rsidR="001F114D" w:rsidRPr="00E33321" w:rsidRDefault="002F0600" w:rsidP="001F114D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 w:rsidRPr="00890C6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In our Maths lessons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this term, </w:t>
                      </w:r>
                      <w:r w:rsidR="001D74D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we will be learning…</w:t>
                      </w:r>
                      <w:r w:rsidRPr="00890C6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Year 1</w:t>
                      </w:r>
                      <w:r w:rsidRPr="0016607F"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:</w:t>
                      </w:r>
                      <w:r w:rsidR="003E65A1"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br/>
                      </w:r>
                      <w:r w:rsidR="003E65A1" w:rsidRPr="003E65A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Numbers to 10</w:t>
                      </w:r>
                      <w:r w:rsidR="003E65A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  <w:r w:rsidR="00E3332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="003E65A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Part Whole models</w:t>
                      </w:r>
                      <w:r w:rsidR="00E3332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within 10</w:t>
                      </w:r>
                      <w:r w:rsidR="00E3332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A</w:t>
                      </w:r>
                      <w:r w:rsidR="00B74C9A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ddition and subtraction within 10</w:t>
                      </w:r>
                      <w:r w:rsidR="00E3332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 xml:space="preserve">2D and 3D shapes </w:t>
                      </w:r>
                      <w:r w:rsidR="00B74C9A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  <w:r w:rsidR="00AA6419"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br/>
                      </w:r>
                      <w:r w:rsidRPr="00890C6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Year 2</w:t>
                      </w:r>
                      <w:r w:rsidRPr="0016607F">
                        <w:rPr>
                          <w:rFonts w:ascii="Letter-join Plus 4" w:hAnsi="Letter-join Plus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:</w:t>
                      </w:r>
                      <w:r w:rsidR="00F81A7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="001F114D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Numbers to 100</w:t>
                      </w:r>
                      <w:r w:rsidR="001F114D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Addition &amp; Subtraction</w:t>
                      </w:r>
                      <w:r w:rsidR="001F114D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 xml:space="preserve">Properties of Shape </w:t>
                      </w:r>
                    </w:p>
                  </w:txbxContent>
                </v:textbox>
              </v:rect>
            </w:pict>
          </mc:Fallback>
        </mc:AlternateContent>
      </w:r>
      <w:r w:rsidR="00F53E2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EF95062" wp14:editId="5DDBF8F3">
                <wp:simplePos x="0" y="0"/>
                <wp:positionH relativeFrom="margin">
                  <wp:posOffset>1547706</wp:posOffset>
                </wp:positionH>
                <wp:positionV relativeFrom="paragraph">
                  <wp:posOffset>-6752166</wp:posOffset>
                </wp:positionV>
                <wp:extent cx="5045075" cy="1397000"/>
                <wp:effectExtent l="0" t="0" r="22225" b="1270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5075" cy="1397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573236" w14:textId="428AFF69" w:rsidR="005762D3" w:rsidRPr="00F53E25" w:rsidRDefault="006830FB" w:rsidP="00F53E25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 xml:space="preserve">Phonics – Learning to Read </w:t>
                            </w:r>
                            <w:r w:rsidR="002D2485" w:rsidRPr="00196FB1">
                              <w:rPr>
                                <w:rFonts w:ascii="Letter-join Plus 4" w:hAnsi="Letter-join Plus 4"/>
                                <w:sz w:val="20"/>
                                <w:szCs w:val="20"/>
                                <w:lang w:val="en-GB"/>
                              </w:rPr>
                              <w:br/>
                            </w:r>
                            <w:r w:rsidR="008E01E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We use </w:t>
                            </w:r>
                            <w:r w:rsidR="00457392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the </w:t>
                            </w:r>
                            <w:r w:rsidR="008E01E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Little Wandle scheme for Phonics – teaching pupils to read. Children will be grouped based on individual </w:t>
                            </w:r>
                            <w:r w:rsidR="0033381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assessments to ensure they are learning at an appropriate stage. </w:t>
                            </w:r>
                            <w:r w:rsidR="00CC520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Reading </w:t>
                            </w:r>
                            <w:proofErr w:type="gramStart"/>
                            <w:r w:rsidR="00CC520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b</w:t>
                            </w:r>
                            <w:r w:rsid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ooks</w:t>
                            </w:r>
                            <w:proofErr w:type="gramEnd"/>
                            <w:r w:rsid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we send home are carefully matched to children’s Phonics ability.</w:t>
                            </w:r>
                            <w:r w:rsidR="00F53E2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br/>
                            </w:r>
                            <w:r w:rsidR="00B75A41" w:rsidRPr="00196FB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Parent resources</w:t>
                            </w:r>
                            <w:r w:rsidR="0065496C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to support Phonics at home</w:t>
                            </w:r>
                            <w:r w:rsidR="00B75A41" w:rsidRPr="00196FB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can be found here:</w:t>
                            </w:r>
                            <w:r w:rsidR="00196FB1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28"/>
                                <w:lang w:val="en-GB"/>
                              </w:rPr>
                              <w:br/>
                            </w:r>
                            <w:hyperlink r:id="rId21" w:history="1">
                              <w:r w:rsidR="00196FB1" w:rsidRPr="00196FB1">
                                <w:rPr>
                                  <w:rStyle w:val="Hyperlink"/>
                                  <w:rFonts w:ascii="Letter-join Plus 4" w:hAnsi="Letter-join Plus 4"/>
                                  <w:sz w:val="22"/>
                                  <w:szCs w:val="28"/>
                                  <w:lang w:val="en-GB"/>
                                </w:rPr>
                                <w:t>https://www.littlewandlelettersandsounds.org.uk/resources/for-parents/</w:t>
                              </w:r>
                            </w:hyperlink>
                          </w:p>
                          <w:p w14:paraId="0BD3CF5D" w14:textId="77777777" w:rsidR="00196FB1" w:rsidRPr="00B75A41" w:rsidRDefault="00196FB1" w:rsidP="00B75A41">
                            <w:pPr>
                              <w:jc w:val="center"/>
                              <w:rPr>
                                <w:rFonts w:ascii="Letter-join Plus 4" w:hAnsi="Letter-join Plus 4"/>
                                <w:sz w:val="20"/>
                                <w:lang w:val="en-GB"/>
                              </w:rPr>
                            </w:pPr>
                          </w:p>
                          <w:p w14:paraId="4A620899" w14:textId="77777777" w:rsidR="00B63918" w:rsidRPr="00B63918" w:rsidRDefault="00B63918" w:rsidP="005762D3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0000"/>
                                <w:sz w:val="22"/>
                                <w:szCs w:val="28"/>
                                <w:lang w:val="en-GB"/>
                              </w:rPr>
                            </w:pPr>
                          </w:p>
                          <w:p w14:paraId="73842D50" w14:textId="77777777" w:rsidR="005762D3" w:rsidRDefault="005762D3" w:rsidP="005762D3">
                            <w:pPr>
                              <w:jc w:val="center"/>
                              <w:rPr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</w:pPr>
                          </w:p>
                          <w:p w14:paraId="5483AC70" w14:textId="302E190F" w:rsidR="005762D3" w:rsidRPr="005762D3" w:rsidRDefault="005762D3" w:rsidP="00B63918">
                            <w:pPr>
                              <w:rPr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</w:pPr>
                            <w:r w:rsidRPr="005762D3">
                              <w:rPr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95062" id="Rectangle 35" o:spid="_x0000_s1038" style="position:absolute;margin-left:121.85pt;margin-top:-531.65pt;width:397.25pt;height:110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" fillcolor="white [3212]" strokecolor="#0070c0" strokeweight=".25pt">
                <v:textbox>
                  <w:txbxContent>
                    <w:p w14:paraId="54573236" w14:textId="428AFF69" w:rsidR="005762D3" w:rsidRPr="00F53E25" w:rsidRDefault="006830FB" w:rsidP="00F53E25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  <w:t xml:space="preserve">Phonics – Learning to Read </w:t>
                      </w:r>
                      <w:r w:rsidR="002D2485" w:rsidRPr="00196FB1">
                        <w:rPr>
                          <w:rFonts w:ascii="Letter-join Plus 4" w:hAnsi="Letter-join Plus 4"/>
                          <w:sz w:val="20"/>
                          <w:szCs w:val="20"/>
                          <w:lang w:val="en-GB"/>
                        </w:rPr>
                        <w:br/>
                      </w:r>
                      <w:r w:rsidR="008E01E8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We use </w:t>
                      </w:r>
                      <w:r w:rsidR="00457392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the </w:t>
                      </w:r>
                      <w:r w:rsidR="008E01E8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Little Wandle scheme for Phonics – teaching pupils to read. Children will be grouped based on individual </w:t>
                      </w:r>
                      <w:r w:rsidR="00333811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assessments to ensure they are learning at an appropriate stage. </w:t>
                      </w:r>
                      <w:r w:rsidR="00CC520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Reading </w:t>
                      </w:r>
                      <w:proofErr w:type="gramStart"/>
                      <w:r w:rsidR="00CC520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b</w:t>
                      </w:r>
                      <w:r w:rsid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ooks</w:t>
                      </w:r>
                      <w:proofErr w:type="gramEnd"/>
                      <w:r w:rsid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we send home are carefully matched to children’s Phonics ability.</w:t>
                      </w:r>
                      <w:r w:rsidR="00F53E25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br/>
                      </w:r>
                      <w:r w:rsidR="00B75A41" w:rsidRPr="00196FB1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Parent resources</w:t>
                      </w:r>
                      <w:r w:rsidR="0065496C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to support Phonics at home</w:t>
                      </w:r>
                      <w:r w:rsidR="00B75A41" w:rsidRPr="00196FB1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can be found here:</w:t>
                      </w:r>
                      <w:r w:rsidR="00196FB1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28"/>
                          <w:lang w:val="en-GB"/>
                        </w:rPr>
                        <w:br/>
                      </w:r>
                      <w:hyperlink r:id="rId22" w:history="1">
                        <w:r w:rsidR="00196FB1" w:rsidRPr="00196FB1">
                          <w:rPr>
                            <w:rStyle w:val="Hyperlink"/>
                            <w:rFonts w:ascii="Letter-join Plus 4" w:hAnsi="Letter-join Plus 4"/>
                            <w:sz w:val="22"/>
                            <w:szCs w:val="28"/>
                            <w:lang w:val="en-GB"/>
                          </w:rPr>
                          <w:t>https://www.littlewandlelettersandsounds.org.uk/resources/for-parents/</w:t>
                        </w:r>
                      </w:hyperlink>
                    </w:p>
                    <w:p w14:paraId="0BD3CF5D" w14:textId="77777777" w:rsidR="00196FB1" w:rsidRPr="00B75A41" w:rsidRDefault="00196FB1" w:rsidP="00B75A41">
                      <w:pPr>
                        <w:jc w:val="center"/>
                        <w:rPr>
                          <w:rFonts w:ascii="Letter-join Plus 4" w:hAnsi="Letter-join Plus 4"/>
                          <w:sz w:val="20"/>
                          <w:lang w:val="en-GB"/>
                        </w:rPr>
                      </w:pPr>
                    </w:p>
                    <w:p w14:paraId="4A620899" w14:textId="77777777" w:rsidR="00B63918" w:rsidRPr="00B63918" w:rsidRDefault="00B63918" w:rsidP="005762D3">
                      <w:pPr>
                        <w:jc w:val="center"/>
                        <w:rPr>
                          <w:rFonts w:ascii="Letter-join Plus 4" w:hAnsi="Letter-join Plus 4"/>
                          <w:color w:val="FF0000"/>
                          <w:sz w:val="22"/>
                          <w:szCs w:val="28"/>
                          <w:lang w:val="en-GB"/>
                        </w:rPr>
                      </w:pPr>
                    </w:p>
                    <w:p w14:paraId="73842D50" w14:textId="77777777" w:rsidR="005762D3" w:rsidRDefault="005762D3" w:rsidP="005762D3">
                      <w:pPr>
                        <w:jc w:val="center"/>
                        <w:rPr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</w:pPr>
                    </w:p>
                    <w:p w14:paraId="5483AC70" w14:textId="302E190F" w:rsidR="005762D3" w:rsidRPr="005762D3" w:rsidRDefault="005762D3" w:rsidP="00B63918">
                      <w:pPr>
                        <w:rPr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</w:pPr>
                      <w:r w:rsidRPr="005762D3">
                        <w:rPr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E01E8" w:rsidRPr="00CD40FD">
        <w:rPr>
          <w:noProof/>
        </w:rPr>
        <w:drawing>
          <wp:anchor distT="0" distB="0" distL="114300" distR="114300" simplePos="0" relativeHeight="251712000" behindDoc="0" locked="0" layoutInCell="1" allowOverlap="1" wp14:anchorId="444F9F0E" wp14:editId="660A62A2">
            <wp:simplePos x="0" y="0"/>
            <wp:positionH relativeFrom="column">
              <wp:posOffset>318135</wp:posOffset>
            </wp:positionH>
            <wp:positionV relativeFrom="paragraph">
              <wp:posOffset>-6637020</wp:posOffset>
            </wp:positionV>
            <wp:extent cx="1148616" cy="108585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616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0FB" w:rsidRPr="004A29C9">
        <w:rPr>
          <w:noProof/>
          <w:lang w:val="en-GB" w:eastAsia="en-GB"/>
        </w:rPr>
        <w:drawing>
          <wp:anchor distT="0" distB="0" distL="114300" distR="114300" simplePos="0" relativeHeight="251653632" behindDoc="0" locked="0" layoutInCell="1" allowOverlap="1" wp14:anchorId="726C97F0" wp14:editId="6F3466D8">
            <wp:simplePos x="0" y="0"/>
            <wp:positionH relativeFrom="column">
              <wp:posOffset>2004906</wp:posOffset>
            </wp:positionH>
            <wp:positionV relativeFrom="paragraph">
              <wp:posOffset>-8962813</wp:posOffset>
            </wp:positionV>
            <wp:extent cx="883920" cy="1240790"/>
            <wp:effectExtent l="0" t="0" r="0" b="0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C6394FC5-A5E5-4205-A23C-C89DC61829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C6394FC5-A5E5-4205-A23C-C89DC61829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920" cy="124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0FB" w:rsidRPr="00AB136C">
        <w:rPr>
          <w:noProof/>
        </w:rPr>
        <w:drawing>
          <wp:anchor distT="0" distB="0" distL="114300" distR="114300" simplePos="0" relativeHeight="251707904" behindDoc="0" locked="0" layoutInCell="1" allowOverlap="1" wp14:anchorId="01C6F7BC" wp14:editId="7255FF62">
            <wp:simplePos x="0" y="0"/>
            <wp:positionH relativeFrom="margin">
              <wp:posOffset>5483014</wp:posOffset>
            </wp:positionH>
            <wp:positionV relativeFrom="paragraph">
              <wp:posOffset>-8871071</wp:posOffset>
            </wp:positionV>
            <wp:extent cx="846038" cy="11715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038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0FB" w:rsidRPr="004A29C9">
        <w:rPr>
          <w:noProof/>
          <w:lang w:val="en-GB" w:eastAsia="en-GB"/>
        </w:rPr>
        <w:drawing>
          <wp:anchor distT="0" distB="0" distL="114300" distR="114300" simplePos="0" relativeHeight="251677184" behindDoc="0" locked="0" layoutInCell="1" allowOverlap="1" wp14:anchorId="5E77A39B" wp14:editId="6D984655">
            <wp:simplePos x="0" y="0"/>
            <wp:positionH relativeFrom="column">
              <wp:posOffset>4322869</wp:posOffset>
            </wp:positionH>
            <wp:positionV relativeFrom="paragraph">
              <wp:posOffset>-8977630</wp:posOffset>
            </wp:positionV>
            <wp:extent cx="876300" cy="1278596"/>
            <wp:effectExtent l="0" t="0" r="0" b="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45389227-E2D5-4345-B988-CB34028CC8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45389227-E2D5-4345-B988-CB34028CC8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3"/>
                    <a:stretch/>
                  </pic:blipFill>
                  <pic:spPr bwMode="auto">
                    <a:xfrm>
                      <a:off x="0" y="0"/>
                      <a:ext cx="876300" cy="1278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0FB" w:rsidRPr="00AB136C">
        <w:rPr>
          <w:noProof/>
        </w:rPr>
        <w:drawing>
          <wp:anchor distT="0" distB="0" distL="114300" distR="114300" simplePos="0" relativeHeight="251703808" behindDoc="0" locked="0" layoutInCell="1" allowOverlap="1" wp14:anchorId="74536121" wp14:editId="5FFB832D">
            <wp:simplePos x="0" y="0"/>
            <wp:positionH relativeFrom="margin">
              <wp:posOffset>3125258</wp:posOffset>
            </wp:positionH>
            <wp:positionV relativeFrom="paragraph">
              <wp:posOffset>-8963872</wp:posOffset>
            </wp:positionV>
            <wp:extent cx="955533" cy="120015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533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0FB" w:rsidRPr="004A29C9">
        <w:rPr>
          <w:noProof/>
          <w:lang w:val="en-GB" w:eastAsia="en-GB"/>
        </w:rPr>
        <w:drawing>
          <wp:anchor distT="0" distB="0" distL="114300" distR="114300" simplePos="0" relativeHeight="251672064" behindDoc="0" locked="0" layoutInCell="1" allowOverlap="1" wp14:anchorId="55D871CD" wp14:editId="062FAC1D">
            <wp:simplePos x="0" y="0"/>
            <wp:positionH relativeFrom="column">
              <wp:posOffset>693632</wp:posOffset>
            </wp:positionH>
            <wp:positionV relativeFrom="paragraph">
              <wp:posOffset>-9072668</wp:posOffset>
            </wp:positionV>
            <wp:extent cx="922101" cy="13280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101" cy="1328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0F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570" behindDoc="0" locked="0" layoutInCell="1" allowOverlap="1" wp14:anchorId="1ADA01E0" wp14:editId="75713FC0">
                <wp:simplePos x="0" y="0"/>
                <wp:positionH relativeFrom="margin">
                  <wp:posOffset>166581</wp:posOffset>
                </wp:positionH>
                <wp:positionV relativeFrom="margin">
                  <wp:posOffset>-9490499</wp:posOffset>
                </wp:positionV>
                <wp:extent cx="6598920" cy="8483600"/>
                <wp:effectExtent l="0" t="0" r="0" b="0"/>
                <wp:wrapTight wrapText="bothSides">
                  <wp:wrapPolygon edited="0">
                    <wp:start x="125" y="146"/>
                    <wp:lineTo x="125" y="21438"/>
                    <wp:lineTo x="21388" y="21438"/>
                    <wp:lineTo x="21388" y="146"/>
                    <wp:lineTo x="125" y="146"/>
                  </wp:wrapPolygon>
                </wp:wrapTight>
                <wp:docPr id="5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848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420F1" w14:textId="638EAAEC" w:rsidR="004A29C9" w:rsidRPr="006959AE" w:rsidRDefault="004A29C9" w:rsidP="00481713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>Meet the staff in the Year 1/2</w:t>
                            </w:r>
                            <w:r w:rsidRPr="00AD08BE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 xml:space="preserve"> team this </w:t>
                            </w:r>
                            <w:r w:rsidR="0060253D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>term</w:t>
                            </w:r>
                            <w:r w:rsidRPr="00AD08BE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>: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 w:rsidRPr="006830FB">
                              <w:rPr>
                                <w:rFonts w:ascii="Letter-join Plus 4" w:hAnsi="Letter-join Plus 4"/>
                                <w:b/>
                                <w:bCs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 w:rsidRPr="00B83A7E">
                              <w:rPr>
                                <w:rFonts w:ascii="Letter-join Plus 4" w:hAnsi="Letter-join Plus 4"/>
                                <w:b/>
                                <w:bCs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 w:rsidR="00481713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Mrs Winfield   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  </w:t>
                            </w:r>
                            <w:r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Miss Banning  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  </w:t>
                            </w:r>
                            <w:r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Mr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Easton    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 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="00C4616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Mrs Miller</w:t>
                            </w:r>
                            <w:r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</w:t>
                            </w:r>
                            <w:r w:rsidR="00C4616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</w:t>
                            </w:r>
                            <w:r w:rsidR="00C4616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Miss </w:t>
                            </w:r>
                            <w:r w:rsidR="00C4616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Bliss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</w:t>
                            </w:r>
                            <w:r w:rsidR="00481713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</w:p>
                          <w:p w14:paraId="1F2096DE" w14:textId="047B3C4E" w:rsidR="00077CD0" w:rsidRPr="006830FB" w:rsidRDefault="00175759" w:rsidP="003862BF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</w:pPr>
                            <w:r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 xml:space="preserve">  </w:t>
                            </w:r>
                            <w:r w:rsidR="00481713"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 xml:space="preserve">Some of </w:t>
                            </w:r>
                            <w:r w:rsidR="006830FB"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>the additional,</w:t>
                            </w:r>
                            <w:r w:rsidR="00481713"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 xml:space="preserve"> amazing adults in our phase this year are: 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br/>
                            </w:r>
                            <w:r w:rsidR="00481713" w:rsidRP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Miss Billie, Mrs Huntley, Miss Andrews and Miss Khan. </w:t>
                            </w:r>
                          </w:p>
                          <w:p w14:paraId="76F33FC1" w14:textId="539101B2" w:rsidR="00A16761" w:rsidRPr="004E6E7A" w:rsidRDefault="004E6E7A" w:rsidP="004E6E7A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</w:p>
                          <w:p w14:paraId="6CE1B83C" w14:textId="77777777" w:rsidR="001440D7" w:rsidRDefault="001440D7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A65D002" w14:textId="2EF9E071" w:rsidR="001440D7" w:rsidRPr="000A264A" w:rsidRDefault="001440D7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  <w:r w:rsidRPr="001440D7">
                              <w:rPr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  <w:r w:rsidR="00327D46" w:rsidRPr="00327D46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2"/>
                                <w:lang w:val="en-GB"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A01E0" id="Text Box 448" o:spid="_x0000_s1039" type="#_x0000_t202" style="position:absolute;margin-left:13.1pt;margin-top:-747.3pt;width:519.6pt;height:668pt;z-index:25166557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" filled="f" stroked="f">
                <v:textbox inset=",7.2pt,,7.2pt">
                  <w:txbxContent>
                    <w:p w14:paraId="417420F1" w14:textId="638EAAEC" w:rsidR="004A29C9" w:rsidRPr="006959AE" w:rsidRDefault="004A29C9" w:rsidP="00481713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>Meet the staff in the Year 1/2</w:t>
                      </w:r>
                      <w:r w:rsidRPr="00AD08BE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 xml:space="preserve"> team this </w:t>
                      </w:r>
                      <w:r w:rsidR="0060253D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>term</w:t>
                      </w:r>
                      <w:r w:rsidRPr="00AD08BE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>: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 w:rsidRPr="006830FB">
                        <w:rPr>
                          <w:rFonts w:ascii="Letter-join Plus 4" w:hAnsi="Letter-join Plus 4"/>
                          <w:b/>
                          <w:bCs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 w:rsidRPr="00B83A7E">
                        <w:rPr>
                          <w:rFonts w:ascii="Letter-join Plus 4" w:hAnsi="Letter-join Plus 4"/>
                          <w:b/>
                          <w:bCs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 w:rsidR="00481713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Mrs Winfield   </w:t>
                      </w:r>
                      <w:r w:rsid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  </w:t>
                      </w:r>
                      <w:r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Miss Banning  </w:t>
                      </w:r>
                      <w:r w:rsid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  </w:t>
                      </w:r>
                      <w:r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Mr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Easton    </w:t>
                      </w:r>
                      <w:r w:rsid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 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="00C4616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Mrs Miller</w:t>
                      </w:r>
                      <w:r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</w:t>
                      </w:r>
                      <w:r w:rsidR="00C4616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</w:t>
                      </w:r>
                      <w:r w:rsidR="00C4616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Miss </w:t>
                      </w:r>
                      <w:r w:rsidR="00C4616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Bliss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</w:t>
                      </w:r>
                      <w:r w:rsidR="00481713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</w:p>
                    <w:p w14:paraId="1F2096DE" w14:textId="047B3C4E" w:rsidR="00077CD0" w:rsidRPr="006830FB" w:rsidRDefault="00175759" w:rsidP="003862BF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</w:pPr>
                      <w:r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 xml:space="preserve">  </w:t>
                      </w:r>
                      <w:r w:rsidR="00481713"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 xml:space="preserve">Some of </w:t>
                      </w:r>
                      <w:r w:rsidR="006830FB"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>the additional,</w:t>
                      </w:r>
                      <w:r w:rsidR="00481713"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 xml:space="preserve"> amazing adults in our phase this year are: </w:t>
                      </w:r>
                      <w:r w:rsid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br/>
                      </w:r>
                      <w:r w:rsidR="00481713" w:rsidRP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Miss Billie, Mrs Huntley, Miss Andrews and Miss Khan. </w:t>
                      </w:r>
                    </w:p>
                    <w:p w14:paraId="76F33FC1" w14:textId="539101B2" w:rsidR="00A16761" w:rsidRPr="004E6E7A" w:rsidRDefault="004E6E7A" w:rsidP="004E6E7A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</w:p>
                    <w:p w14:paraId="6CE1B83C" w14:textId="77777777" w:rsidR="001440D7" w:rsidRDefault="001440D7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2A65D002" w14:textId="2EF9E071" w:rsidR="001440D7" w:rsidRPr="000A264A" w:rsidRDefault="001440D7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  <w:r w:rsidRPr="001440D7">
                        <w:rPr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val="x-none" w:eastAsia="x-none" w:bidi="x-none"/>
                        </w:rPr>
                        <w:t xml:space="preserve"> </w:t>
                      </w:r>
                      <w:r w:rsidR="00327D46" w:rsidRPr="00327D46">
                        <w:rPr>
                          <w:rFonts w:ascii="Comic Sans MS" w:hAnsi="Comic Sans MS"/>
                          <w:noProof/>
                          <w:color w:val="000000" w:themeColor="text1"/>
                          <w:sz w:val="22"/>
                          <w:lang w:val="en-GB" w:eastAsia="en-GB"/>
                        </w:rPr>
                        <w:t xml:space="preserve"> 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481713" w:rsidRPr="002F0600">
        <w:rPr>
          <w:noProof/>
          <w:lang w:val="en-GB" w:eastAsia="en-GB"/>
        </w:rPr>
        <w:drawing>
          <wp:anchor distT="0" distB="0" distL="114300" distR="114300" simplePos="0" relativeHeight="251685376" behindDoc="0" locked="0" layoutInCell="1" allowOverlap="1" wp14:anchorId="617E6DF0" wp14:editId="5A5E39F0">
            <wp:simplePos x="0" y="0"/>
            <wp:positionH relativeFrom="column">
              <wp:posOffset>3306856</wp:posOffset>
            </wp:positionH>
            <wp:positionV relativeFrom="paragraph">
              <wp:posOffset>-3020706</wp:posOffset>
            </wp:positionV>
            <wp:extent cx="2561401" cy="1498437"/>
            <wp:effectExtent l="0" t="1905" r="8890" b="8890"/>
            <wp:wrapNone/>
            <wp:docPr id="24" name="Picture 24" descr="C:\Users\skettle\AppData\Local\Temp\Temp1_Classroom.zip\IMG_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kettle\AppData\Local\Temp\Temp1_Classroom.zip\IMG_28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75" b="4079"/>
                    <a:stretch/>
                  </pic:blipFill>
                  <pic:spPr bwMode="auto">
                    <a:xfrm rot="5400000">
                      <a:off x="0" y="0"/>
                      <a:ext cx="2572722" cy="15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BC7" w:rsidRPr="001E6BC7">
        <w:rPr>
          <w:noProof/>
        </w:rPr>
        <w:t xml:space="preserve"> </w:t>
      </w:r>
    </w:p>
    <w:sectPr w:rsidR="00D55A5B" w:rsidRPr="0036351C" w:rsidSect="0073104F">
      <w:headerReference w:type="default" r:id="rId30"/>
      <w:headerReference w:type="first" r:id="rId31"/>
      <w:pgSz w:w="11904" w:h="16834"/>
      <w:pgMar w:top="1080" w:right="576" w:bottom="1080" w:left="576" w:header="576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2B344" w14:textId="77777777" w:rsidR="00EF16F5" w:rsidRDefault="00EF16F5">
      <w:pPr>
        <w:spacing w:after="0"/>
      </w:pPr>
      <w:r>
        <w:separator/>
      </w:r>
    </w:p>
  </w:endnote>
  <w:endnote w:type="continuationSeparator" w:id="0">
    <w:p w14:paraId="5DBAB4FE" w14:textId="77777777" w:rsidR="00EF16F5" w:rsidRDefault="00EF16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D6EB0" w14:textId="77777777" w:rsidR="00EF16F5" w:rsidRDefault="00EF16F5">
      <w:pPr>
        <w:spacing w:after="0"/>
      </w:pPr>
      <w:r>
        <w:separator/>
      </w:r>
    </w:p>
  </w:footnote>
  <w:footnote w:type="continuationSeparator" w:id="0">
    <w:p w14:paraId="01632C1B" w14:textId="77777777" w:rsidR="00EF16F5" w:rsidRDefault="00EF16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8841" w14:textId="77777777" w:rsidR="0077486D" w:rsidRDefault="0077486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659B12E6" wp14:editId="0930F745">
          <wp:simplePos x="0" y="0"/>
          <wp:positionH relativeFrom="page">
            <wp:posOffset>-25400</wp:posOffset>
          </wp:positionH>
          <wp:positionV relativeFrom="page">
            <wp:posOffset>2329</wp:posOffset>
          </wp:positionV>
          <wp:extent cx="7636509" cy="10801965"/>
          <wp:effectExtent l="25400" t="0" r="8891" b="0"/>
          <wp:wrapTight wrapText="bothSides">
            <wp:wrapPolygon edited="0">
              <wp:start x="-72" y="0"/>
              <wp:lineTo x="-72" y="21586"/>
              <wp:lineTo x="21625" y="21586"/>
              <wp:lineTo x="21625" y="0"/>
              <wp:lineTo x="-72" y="0"/>
            </wp:wrapPolygon>
          </wp:wrapTight>
          <wp:docPr id="2" name="Picture 1" descr="Nursery bac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back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6509" cy="1080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521D" w14:textId="77777777" w:rsidR="0077486D" w:rsidRDefault="0077486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368AD341" wp14:editId="06D73F81">
          <wp:simplePos x="0" y="0"/>
          <wp:positionH relativeFrom="page">
            <wp:posOffset>-12700</wp:posOffset>
          </wp:positionH>
          <wp:positionV relativeFrom="page">
            <wp:posOffset>-10387</wp:posOffset>
          </wp:positionV>
          <wp:extent cx="7583169" cy="10726514"/>
          <wp:effectExtent l="25400" t="0" r="11431" b="0"/>
          <wp:wrapTight wrapText="bothSides">
            <wp:wrapPolygon edited="0">
              <wp:start x="-72" y="0"/>
              <wp:lineTo x="-72" y="21584"/>
              <wp:lineTo x="21633" y="21584"/>
              <wp:lineTo x="21633" y="0"/>
              <wp:lineTo x="-72" y="0"/>
            </wp:wrapPolygon>
          </wp:wrapTight>
          <wp:docPr id="1" name="Picture 0" descr="Nursery front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front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3169" cy="10726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A1064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85CAB"/>
    <w:multiLevelType w:val="hybridMultilevel"/>
    <w:tmpl w:val="BECE855E"/>
    <w:lvl w:ilvl="0" w:tplc="F4C82B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2F6127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4066FD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32CC4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E82A7E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AB47E8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382DB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1AD16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7C0D07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D1C10DF"/>
    <w:multiLevelType w:val="hybridMultilevel"/>
    <w:tmpl w:val="3E64E40E"/>
    <w:lvl w:ilvl="0" w:tplc="CAF8284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32D72"/>
    <w:multiLevelType w:val="hybridMultilevel"/>
    <w:tmpl w:val="6A162516"/>
    <w:lvl w:ilvl="0" w:tplc="FFE47C8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06807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B0C19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B3EBE8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A68AF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E7C255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E04FC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1E477B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F9C3D5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5F0C25C0"/>
    <w:multiLevelType w:val="hybridMultilevel"/>
    <w:tmpl w:val="01823706"/>
    <w:lvl w:ilvl="0" w:tplc="62BE75A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6A452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82C77B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0EAF6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00393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664A63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E60D5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8E5DA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1626EF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5FCA08E0"/>
    <w:multiLevelType w:val="hybridMultilevel"/>
    <w:tmpl w:val="65AAB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F3754"/>
    <w:multiLevelType w:val="hybridMultilevel"/>
    <w:tmpl w:val="A546DC12"/>
    <w:lvl w:ilvl="0" w:tplc="4C8C28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028A9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EBE01F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188DD1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A006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FFE00D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14EA6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4BE6E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06133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704259D9"/>
    <w:multiLevelType w:val="hybridMultilevel"/>
    <w:tmpl w:val="47482D00"/>
    <w:lvl w:ilvl="0" w:tplc="A24A6A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EAA81D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8EE06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C2E49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8E2A7D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70641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F62A2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DEEBA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7EC1D8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1"/>
  </w:docVars>
  <w:rsids>
    <w:rsidRoot w:val="004A29C9"/>
    <w:rsid w:val="0004352D"/>
    <w:rsid w:val="00063829"/>
    <w:rsid w:val="00076504"/>
    <w:rsid w:val="00077CD0"/>
    <w:rsid w:val="0008397D"/>
    <w:rsid w:val="000A127F"/>
    <w:rsid w:val="000A71E4"/>
    <w:rsid w:val="000D37C7"/>
    <w:rsid w:val="001440D7"/>
    <w:rsid w:val="00151B53"/>
    <w:rsid w:val="0015782E"/>
    <w:rsid w:val="00161D53"/>
    <w:rsid w:val="00171AED"/>
    <w:rsid w:val="00175759"/>
    <w:rsid w:val="00190B6E"/>
    <w:rsid w:val="00196FB1"/>
    <w:rsid w:val="001A0F5A"/>
    <w:rsid w:val="001D74D5"/>
    <w:rsid w:val="001E204E"/>
    <w:rsid w:val="001E3778"/>
    <w:rsid w:val="001E6BC7"/>
    <w:rsid w:val="001F114D"/>
    <w:rsid w:val="002077BF"/>
    <w:rsid w:val="00224EEC"/>
    <w:rsid w:val="0023513D"/>
    <w:rsid w:val="00257581"/>
    <w:rsid w:val="00273E68"/>
    <w:rsid w:val="002908A8"/>
    <w:rsid w:val="00293798"/>
    <w:rsid w:val="002A52E2"/>
    <w:rsid w:val="002C02B8"/>
    <w:rsid w:val="002C3936"/>
    <w:rsid w:val="002D2485"/>
    <w:rsid w:val="002E2918"/>
    <w:rsid w:val="002F0600"/>
    <w:rsid w:val="00322511"/>
    <w:rsid w:val="00326FC3"/>
    <w:rsid w:val="00327D46"/>
    <w:rsid w:val="00333811"/>
    <w:rsid w:val="00346B94"/>
    <w:rsid w:val="0036351C"/>
    <w:rsid w:val="003841C1"/>
    <w:rsid w:val="003862BF"/>
    <w:rsid w:val="003C5824"/>
    <w:rsid w:val="003E65A1"/>
    <w:rsid w:val="00403AD0"/>
    <w:rsid w:val="00404269"/>
    <w:rsid w:val="004256CC"/>
    <w:rsid w:val="00442344"/>
    <w:rsid w:val="00444B03"/>
    <w:rsid w:val="00457392"/>
    <w:rsid w:val="00481713"/>
    <w:rsid w:val="00483869"/>
    <w:rsid w:val="004A29C9"/>
    <w:rsid w:val="004C0EAB"/>
    <w:rsid w:val="004C35D9"/>
    <w:rsid w:val="004E0120"/>
    <w:rsid w:val="004E6E7A"/>
    <w:rsid w:val="00501677"/>
    <w:rsid w:val="00511E00"/>
    <w:rsid w:val="005425E1"/>
    <w:rsid w:val="0055795D"/>
    <w:rsid w:val="005638D7"/>
    <w:rsid w:val="00565DC6"/>
    <w:rsid w:val="005762D3"/>
    <w:rsid w:val="00583C16"/>
    <w:rsid w:val="00584F2A"/>
    <w:rsid w:val="00597106"/>
    <w:rsid w:val="005B750F"/>
    <w:rsid w:val="005D65E6"/>
    <w:rsid w:val="005D68BD"/>
    <w:rsid w:val="005D6C47"/>
    <w:rsid w:val="005F2438"/>
    <w:rsid w:val="00601B22"/>
    <w:rsid w:val="0060253D"/>
    <w:rsid w:val="00633A5F"/>
    <w:rsid w:val="00640F4B"/>
    <w:rsid w:val="00641670"/>
    <w:rsid w:val="0065496C"/>
    <w:rsid w:val="006830FB"/>
    <w:rsid w:val="00692BCE"/>
    <w:rsid w:val="006959AE"/>
    <w:rsid w:val="006B4B9F"/>
    <w:rsid w:val="006C3FEB"/>
    <w:rsid w:val="006C5FD8"/>
    <w:rsid w:val="006D2949"/>
    <w:rsid w:val="006F5D6E"/>
    <w:rsid w:val="00727B80"/>
    <w:rsid w:val="007302DB"/>
    <w:rsid w:val="0073104F"/>
    <w:rsid w:val="00755B1E"/>
    <w:rsid w:val="007642AC"/>
    <w:rsid w:val="0077486D"/>
    <w:rsid w:val="0078378E"/>
    <w:rsid w:val="007A5F07"/>
    <w:rsid w:val="007C4AF2"/>
    <w:rsid w:val="007F0F51"/>
    <w:rsid w:val="007F16BA"/>
    <w:rsid w:val="00824883"/>
    <w:rsid w:val="00837FBE"/>
    <w:rsid w:val="00891553"/>
    <w:rsid w:val="008A0651"/>
    <w:rsid w:val="008A5CB0"/>
    <w:rsid w:val="008B5DAB"/>
    <w:rsid w:val="008D18F8"/>
    <w:rsid w:val="008E01E8"/>
    <w:rsid w:val="00921C85"/>
    <w:rsid w:val="009238B2"/>
    <w:rsid w:val="00934577"/>
    <w:rsid w:val="00937328"/>
    <w:rsid w:val="00937968"/>
    <w:rsid w:val="00943685"/>
    <w:rsid w:val="00947469"/>
    <w:rsid w:val="00954888"/>
    <w:rsid w:val="009625DF"/>
    <w:rsid w:val="0098642D"/>
    <w:rsid w:val="00995D7C"/>
    <w:rsid w:val="009C4B48"/>
    <w:rsid w:val="00A15C34"/>
    <w:rsid w:val="00A16761"/>
    <w:rsid w:val="00A32DFD"/>
    <w:rsid w:val="00A413CA"/>
    <w:rsid w:val="00A50070"/>
    <w:rsid w:val="00A53A86"/>
    <w:rsid w:val="00A56D64"/>
    <w:rsid w:val="00A67009"/>
    <w:rsid w:val="00A715D5"/>
    <w:rsid w:val="00A8304A"/>
    <w:rsid w:val="00A92B18"/>
    <w:rsid w:val="00AA5CD8"/>
    <w:rsid w:val="00AA6419"/>
    <w:rsid w:val="00AA7699"/>
    <w:rsid w:val="00AB458F"/>
    <w:rsid w:val="00AB5418"/>
    <w:rsid w:val="00AC1489"/>
    <w:rsid w:val="00AE2093"/>
    <w:rsid w:val="00B06935"/>
    <w:rsid w:val="00B07434"/>
    <w:rsid w:val="00B15625"/>
    <w:rsid w:val="00B63918"/>
    <w:rsid w:val="00B74C9A"/>
    <w:rsid w:val="00B74F8D"/>
    <w:rsid w:val="00B75A41"/>
    <w:rsid w:val="00B760A2"/>
    <w:rsid w:val="00B83A7E"/>
    <w:rsid w:val="00B84248"/>
    <w:rsid w:val="00BA3BEB"/>
    <w:rsid w:val="00BA4EDC"/>
    <w:rsid w:val="00BC389C"/>
    <w:rsid w:val="00BF13AF"/>
    <w:rsid w:val="00BF32E4"/>
    <w:rsid w:val="00C06675"/>
    <w:rsid w:val="00C12175"/>
    <w:rsid w:val="00C150FF"/>
    <w:rsid w:val="00C4160B"/>
    <w:rsid w:val="00C4616B"/>
    <w:rsid w:val="00C50361"/>
    <w:rsid w:val="00C56891"/>
    <w:rsid w:val="00C82882"/>
    <w:rsid w:val="00CA552D"/>
    <w:rsid w:val="00CB37CA"/>
    <w:rsid w:val="00CC26B8"/>
    <w:rsid w:val="00CC4655"/>
    <w:rsid w:val="00CC5205"/>
    <w:rsid w:val="00CD68DA"/>
    <w:rsid w:val="00CF019A"/>
    <w:rsid w:val="00D00353"/>
    <w:rsid w:val="00D108A9"/>
    <w:rsid w:val="00D27AFF"/>
    <w:rsid w:val="00D35A4A"/>
    <w:rsid w:val="00D37436"/>
    <w:rsid w:val="00D55A5B"/>
    <w:rsid w:val="00DB1CD4"/>
    <w:rsid w:val="00DD0119"/>
    <w:rsid w:val="00DD5E74"/>
    <w:rsid w:val="00DE53D9"/>
    <w:rsid w:val="00DF58E6"/>
    <w:rsid w:val="00E07D47"/>
    <w:rsid w:val="00E1323E"/>
    <w:rsid w:val="00E33321"/>
    <w:rsid w:val="00E350EA"/>
    <w:rsid w:val="00E5472D"/>
    <w:rsid w:val="00E622ED"/>
    <w:rsid w:val="00E662F7"/>
    <w:rsid w:val="00E72BA3"/>
    <w:rsid w:val="00E76843"/>
    <w:rsid w:val="00E76A1A"/>
    <w:rsid w:val="00EA2E20"/>
    <w:rsid w:val="00EB4869"/>
    <w:rsid w:val="00EB4C3A"/>
    <w:rsid w:val="00EC1FD0"/>
    <w:rsid w:val="00ED695E"/>
    <w:rsid w:val="00EE2BA5"/>
    <w:rsid w:val="00EE6317"/>
    <w:rsid w:val="00EF018C"/>
    <w:rsid w:val="00EF16F5"/>
    <w:rsid w:val="00F03073"/>
    <w:rsid w:val="00F119F4"/>
    <w:rsid w:val="00F43A6C"/>
    <w:rsid w:val="00F53E25"/>
    <w:rsid w:val="00F55E82"/>
    <w:rsid w:val="00F60531"/>
    <w:rsid w:val="00F777EE"/>
    <w:rsid w:val="00F81A74"/>
    <w:rsid w:val="00FA4526"/>
    <w:rsid w:val="00FA6A0E"/>
    <w:rsid w:val="00FD776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21FE80F"/>
  <w15:docId w15:val="{A1295CBF-5A7B-473F-B3C5-65A3658D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2D3"/>
  </w:style>
  <w:style w:type="paragraph" w:styleId="Heading1">
    <w:name w:val="heading 1"/>
    <w:basedOn w:val="Normal"/>
    <w:next w:val="Normal"/>
    <w:link w:val="Heading1Char"/>
    <w:rsid w:val="0025693F"/>
    <w:pPr>
      <w:spacing w:after="0"/>
      <w:outlineLvl w:val="0"/>
    </w:pPr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paragraph" w:styleId="Heading2">
    <w:name w:val="heading 2"/>
    <w:basedOn w:val="Normal"/>
    <w:next w:val="Normal"/>
    <w:link w:val="Heading2Char"/>
    <w:rsid w:val="0025693F"/>
    <w:pPr>
      <w:spacing w:after="0"/>
      <w:outlineLvl w:val="1"/>
    </w:pPr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Heading3">
    <w:name w:val="heading 3"/>
    <w:basedOn w:val="Normal"/>
    <w:next w:val="Normal"/>
    <w:link w:val="Heading3Char"/>
    <w:rsid w:val="00390C4C"/>
    <w:pPr>
      <w:spacing w:after="0"/>
      <w:outlineLvl w:val="2"/>
    </w:pPr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Heading4">
    <w:name w:val="heading 4"/>
    <w:basedOn w:val="Normal"/>
    <w:next w:val="Normal"/>
    <w:link w:val="Heading4Char"/>
    <w:rsid w:val="00FC1E7F"/>
    <w:pPr>
      <w:spacing w:line="264" w:lineRule="auto"/>
      <w:outlineLvl w:val="3"/>
    </w:pPr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paragraph" w:styleId="Heading5">
    <w:name w:val="heading 5"/>
    <w:basedOn w:val="Normal"/>
    <w:next w:val="Normal"/>
    <w:link w:val="Heading5Char"/>
    <w:rsid w:val="00390C4C"/>
    <w:pPr>
      <w:spacing w:after="0"/>
      <w:outlineLvl w:val="4"/>
    </w:pPr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C4C"/>
    <w:pPr>
      <w:spacing w:after="0"/>
    </w:pPr>
    <w:rPr>
      <w:color w:val="595959" w:themeColor="text1" w:themeTint="A6"/>
    </w:rPr>
  </w:style>
  <w:style w:type="character" w:customStyle="1" w:styleId="HeaderChar">
    <w:name w:val="Header Char"/>
    <w:basedOn w:val="DefaultParagraphFont"/>
    <w:link w:val="Header"/>
    <w:uiPriority w:val="99"/>
    <w:rsid w:val="00390C4C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unhideWhenUsed/>
    <w:rsid w:val="00390C4C"/>
    <w:pPr>
      <w:spacing w:after="0"/>
    </w:pPr>
    <w:rPr>
      <w:color w:val="808080" w:themeColor="background1" w:themeShade="80"/>
    </w:rPr>
  </w:style>
  <w:style w:type="character" w:customStyle="1" w:styleId="FooterChar">
    <w:name w:val="Footer Char"/>
    <w:basedOn w:val="DefaultParagraphFont"/>
    <w:link w:val="Footer"/>
    <w:uiPriority w:val="99"/>
    <w:rsid w:val="00390C4C"/>
    <w:rPr>
      <w:color w:val="808080" w:themeColor="background1" w:themeShade="80"/>
    </w:rPr>
  </w:style>
  <w:style w:type="paragraph" w:customStyle="1" w:styleId="Symbol">
    <w:name w:val="Symbol"/>
    <w:basedOn w:val="Normal"/>
    <w:qFormat/>
    <w:rsid w:val="004A7631"/>
    <w:pPr>
      <w:spacing w:after="0"/>
    </w:pPr>
    <w:rPr>
      <w:b/>
      <w:sz w:val="60"/>
    </w:rPr>
  </w:style>
  <w:style w:type="paragraph" w:styleId="Title">
    <w:name w:val="Title"/>
    <w:basedOn w:val="Normal"/>
    <w:next w:val="Normal"/>
    <w:link w:val="TitleChar"/>
    <w:uiPriority w:val="10"/>
    <w:qFormat/>
    <w:rsid w:val="00390C4C"/>
    <w:pPr>
      <w:spacing w:after="0"/>
    </w:pPr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0C4C"/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paragraph" w:customStyle="1" w:styleId="BlockHeading">
    <w:name w:val="Block Heading"/>
    <w:basedOn w:val="Normal"/>
    <w:link w:val="BlockHeadingChar"/>
    <w:qFormat/>
    <w:rsid w:val="00390C4C"/>
    <w:pPr>
      <w:spacing w:after="0" w:line="264" w:lineRule="auto"/>
    </w:pPr>
    <w:rPr>
      <w:rFonts w:asciiTheme="majorHAnsi" w:eastAsiaTheme="majorEastAsia" w:hAnsiTheme="majorHAnsi" w:cstheme="majorBidi"/>
      <w:color w:val="FFFFFF" w:themeColor="background1"/>
      <w:sz w:val="28"/>
    </w:rPr>
  </w:style>
  <w:style w:type="character" w:customStyle="1" w:styleId="BlockHeadingChar">
    <w:name w:val="Block Heading Char"/>
    <w:basedOn w:val="DefaultParagraphFont"/>
    <w:link w:val="BlockHeading"/>
    <w:rsid w:val="00390C4C"/>
    <w:rPr>
      <w:rFonts w:asciiTheme="majorHAnsi" w:eastAsiaTheme="majorEastAsia" w:hAnsiTheme="majorHAnsi" w:cstheme="majorBidi"/>
      <w:color w:val="FFFFFF" w:themeColor="background1"/>
      <w:sz w:val="28"/>
    </w:rPr>
  </w:style>
  <w:style w:type="paragraph" w:styleId="Subtitle">
    <w:name w:val="Subtitle"/>
    <w:basedOn w:val="Normal"/>
    <w:next w:val="Normal"/>
    <w:link w:val="SubtitleChar"/>
    <w:rsid w:val="00390C4C"/>
    <w:pPr>
      <w:numPr>
        <w:ilvl w:val="1"/>
      </w:numPr>
      <w:spacing w:after="0"/>
    </w:pPr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SubtitleChar">
    <w:name w:val="Subtitle Char"/>
    <w:basedOn w:val="DefaultParagraphFont"/>
    <w:link w:val="Subtitle"/>
    <w:rsid w:val="00390C4C"/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Heading1Char">
    <w:name w:val="Heading 1 Char"/>
    <w:basedOn w:val="DefaultParagraphFont"/>
    <w:link w:val="Heading1"/>
    <w:rsid w:val="0025693F"/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character" w:customStyle="1" w:styleId="Heading2Char">
    <w:name w:val="Heading 2 Char"/>
    <w:basedOn w:val="DefaultParagraphFont"/>
    <w:link w:val="Heading2"/>
    <w:rsid w:val="0025693F"/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BodyText">
    <w:name w:val="Body Text"/>
    <w:basedOn w:val="Normal"/>
    <w:link w:val="BodyTextChar"/>
    <w:uiPriority w:val="99"/>
    <w:rsid w:val="00390C4C"/>
    <w:pPr>
      <w:spacing w:line="360" w:lineRule="auto"/>
    </w:pPr>
    <w:rPr>
      <w:color w:val="595959" w:themeColor="text1" w:themeTint="A6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390C4C"/>
    <w:rPr>
      <w:color w:val="595959" w:themeColor="text1" w:themeTint="A6"/>
      <w:sz w:val="20"/>
    </w:rPr>
  </w:style>
  <w:style w:type="character" w:customStyle="1" w:styleId="Heading4Char">
    <w:name w:val="Heading 4 Char"/>
    <w:basedOn w:val="DefaultParagraphFont"/>
    <w:link w:val="Heading4"/>
    <w:rsid w:val="00FC1E7F"/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character" w:customStyle="1" w:styleId="Heading5Char">
    <w:name w:val="Heading 5 Char"/>
    <w:basedOn w:val="DefaultParagraphFont"/>
    <w:link w:val="Heading5"/>
    <w:rsid w:val="00390C4C"/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customStyle="1" w:styleId="Heading3Char">
    <w:name w:val="Heading 3 Char"/>
    <w:basedOn w:val="DefaultParagraphFont"/>
    <w:link w:val="Heading3"/>
    <w:rsid w:val="00390C4C"/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BodyText2">
    <w:name w:val="Body Text 2"/>
    <w:basedOn w:val="BodyText"/>
    <w:link w:val="BodyText2Char"/>
    <w:rsid w:val="00390C4C"/>
    <w:pPr>
      <w:spacing w:after="60" w:line="300" w:lineRule="auto"/>
    </w:pPr>
    <w:rPr>
      <w:color w:val="FFFFFF" w:themeColor="background1"/>
    </w:rPr>
  </w:style>
  <w:style w:type="character" w:customStyle="1" w:styleId="BodyText2Char">
    <w:name w:val="Body Text 2 Char"/>
    <w:basedOn w:val="DefaultParagraphFont"/>
    <w:link w:val="BodyText2"/>
    <w:rsid w:val="00390C4C"/>
    <w:rPr>
      <w:color w:val="FFFFFF" w:themeColor="background1"/>
      <w:sz w:val="20"/>
    </w:rPr>
  </w:style>
  <w:style w:type="paragraph" w:customStyle="1" w:styleId="ContactDetails">
    <w:name w:val="Contact Details"/>
    <w:basedOn w:val="Normal"/>
    <w:link w:val="ContactDetailsChar"/>
    <w:qFormat/>
    <w:rsid w:val="00BE35BB"/>
    <w:rPr>
      <w:color w:val="FFFFFF" w:themeColor="background1"/>
      <w:sz w:val="20"/>
    </w:rPr>
  </w:style>
  <w:style w:type="character" w:customStyle="1" w:styleId="ContactDetailsChar">
    <w:name w:val="Contact Details Char"/>
    <w:basedOn w:val="DefaultParagraphFont"/>
    <w:link w:val="ContactDetails"/>
    <w:rsid w:val="00BE35BB"/>
    <w:rPr>
      <w:color w:val="FFFFFF" w:themeColor="background1"/>
      <w:sz w:val="20"/>
    </w:rPr>
  </w:style>
  <w:style w:type="paragraph" w:customStyle="1" w:styleId="Footer-Right">
    <w:name w:val="Footer - Right"/>
    <w:basedOn w:val="Footer"/>
    <w:qFormat/>
    <w:rsid w:val="00390C4C"/>
    <w:pPr>
      <w:jc w:val="right"/>
    </w:pPr>
    <w:rPr>
      <w:color w:val="595959" w:themeColor="text1" w:themeTint="A6"/>
    </w:rPr>
  </w:style>
  <w:style w:type="paragraph" w:customStyle="1" w:styleId="Event">
    <w:name w:val="Event"/>
    <w:basedOn w:val="Normal"/>
    <w:link w:val="EventChar"/>
    <w:qFormat/>
    <w:rsid w:val="00390C4C"/>
    <w:pPr>
      <w:spacing w:after="0"/>
    </w:pPr>
    <w:rPr>
      <w:b/>
      <w:color w:val="FFFFFF" w:themeColor="background1"/>
      <w:sz w:val="20"/>
    </w:rPr>
  </w:style>
  <w:style w:type="character" w:customStyle="1" w:styleId="EventChar">
    <w:name w:val="Event Char"/>
    <w:basedOn w:val="DefaultParagraphFont"/>
    <w:link w:val="Event"/>
    <w:rsid w:val="00390C4C"/>
    <w:rPr>
      <w:b/>
      <w:color w:val="FFFFFF" w:themeColor="background1"/>
      <w:sz w:val="20"/>
    </w:rPr>
  </w:style>
  <w:style w:type="paragraph" w:customStyle="1" w:styleId="Page">
    <w:name w:val="Page"/>
    <w:basedOn w:val="Normal"/>
    <w:link w:val="PageChar"/>
    <w:qFormat/>
    <w:rsid w:val="00C2757D"/>
    <w:pPr>
      <w:spacing w:after="0"/>
      <w:jc w:val="right"/>
    </w:pPr>
    <w:rPr>
      <w:color w:val="666699" w:themeColor="accent3"/>
      <w:sz w:val="48"/>
    </w:rPr>
  </w:style>
  <w:style w:type="character" w:customStyle="1" w:styleId="PageChar">
    <w:name w:val="Page Char"/>
    <w:basedOn w:val="DefaultParagraphFont"/>
    <w:link w:val="Page"/>
    <w:rsid w:val="00C2757D"/>
    <w:rPr>
      <w:color w:val="666699" w:themeColor="accent3"/>
      <w:sz w:val="48"/>
    </w:rPr>
  </w:style>
  <w:style w:type="paragraph" w:customStyle="1" w:styleId="Header-Right">
    <w:name w:val="Header - Right"/>
    <w:basedOn w:val="Header"/>
    <w:link w:val="Header-RightChar"/>
    <w:qFormat/>
    <w:rsid w:val="00390C4C"/>
    <w:pPr>
      <w:jc w:val="right"/>
    </w:pPr>
    <w:rPr>
      <w:color w:val="A6A6A6" w:themeColor="background1" w:themeShade="A6"/>
    </w:rPr>
  </w:style>
  <w:style w:type="character" w:customStyle="1" w:styleId="Header-RightChar">
    <w:name w:val="Header - Right Char"/>
    <w:basedOn w:val="HeaderChar"/>
    <w:link w:val="Header-Right"/>
    <w:rsid w:val="00390C4C"/>
    <w:rPr>
      <w:color w:val="A6A6A6" w:themeColor="background1" w:themeShade="A6"/>
    </w:rPr>
  </w:style>
  <w:style w:type="paragraph" w:styleId="Date">
    <w:name w:val="Date"/>
    <w:basedOn w:val="Normal"/>
    <w:next w:val="Normal"/>
    <w:link w:val="DateChar"/>
    <w:rsid w:val="0058675D"/>
    <w:pPr>
      <w:spacing w:after="0"/>
      <w:jc w:val="right"/>
    </w:pPr>
    <w:rPr>
      <w:color w:val="A6A6A6" w:themeColor="background1" w:themeShade="A6"/>
      <w:sz w:val="28"/>
    </w:rPr>
  </w:style>
  <w:style w:type="character" w:customStyle="1" w:styleId="DateChar">
    <w:name w:val="Date Char"/>
    <w:basedOn w:val="DefaultParagraphFont"/>
    <w:link w:val="Date"/>
    <w:rsid w:val="0058675D"/>
    <w:rPr>
      <w:color w:val="A6A6A6" w:themeColor="background1" w:themeShade="A6"/>
      <w:sz w:val="28"/>
    </w:rPr>
  </w:style>
  <w:style w:type="paragraph" w:styleId="BodyText3">
    <w:name w:val="Body Text 3"/>
    <w:basedOn w:val="Normal"/>
    <w:link w:val="BodyText3Char"/>
    <w:rsid w:val="005B2B5D"/>
    <w:pPr>
      <w:spacing w:after="0" w:line="264" w:lineRule="auto"/>
    </w:pPr>
    <w:rPr>
      <w:color w:val="FFFFFF" w:themeColor="background1"/>
      <w:sz w:val="18"/>
      <w:szCs w:val="16"/>
    </w:rPr>
  </w:style>
  <w:style w:type="character" w:customStyle="1" w:styleId="BodyText3Char">
    <w:name w:val="Body Text 3 Char"/>
    <w:basedOn w:val="DefaultParagraphFont"/>
    <w:link w:val="BodyText3"/>
    <w:rsid w:val="005B2B5D"/>
    <w:rPr>
      <w:color w:val="FFFFFF" w:themeColor="background1"/>
      <w:sz w:val="18"/>
      <w:szCs w:val="16"/>
    </w:rPr>
  </w:style>
  <w:style w:type="paragraph" w:customStyle="1" w:styleId="Mailer">
    <w:name w:val="Mailer"/>
    <w:basedOn w:val="Normal"/>
    <w:link w:val="MailerChar"/>
    <w:qFormat/>
    <w:rsid w:val="00936C30"/>
    <w:pPr>
      <w:spacing w:after="0"/>
    </w:pPr>
    <w:rPr>
      <w:color w:val="663366" w:themeColor="accent1"/>
      <w:sz w:val="28"/>
    </w:rPr>
  </w:style>
  <w:style w:type="character" w:customStyle="1" w:styleId="MailerChar">
    <w:name w:val="Mailer Char"/>
    <w:basedOn w:val="DefaultParagraphFont"/>
    <w:link w:val="Mailer"/>
    <w:rsid w:val="00936C30"/>
    <w:rPr>
      <w:color w:val="663366" w:themeColor="accent1"/>
      <w:sz w:val="28"/>
    </w:rPr>
  </w:style>
  <w:style w:type="paragraph" w:customStyle="1" w:styleId="Recipient">
    <w:name w:val="Recipient"/>
    <w:basedOn w:val="Normal"/>
    <w:link w:val="RecipientChar"/>
    <w:qFormat/>
    <w:rsid w:val="00936C30"/>
    <w:pPr>
      <w:spacing w:after="0"/>
    </w:pPr>
    <w:rPr>
      <w:b/>
      <w:color w:val="404040" w:themeColor="text1" w:themeTint="BF"/>
      <w:sz w:val="28"/>
    </w:rPr>
  </w:style>
  <w:style w:type="character" w:customStyle="1" w:styleId="RecipientChar">
    <w:name w:val="Recipient Char"/>
    <w:basedOn w:val="DefaultParagraphFont"/>
    <w:link w:val="Recipient"/>
    <w:rsid w:val="00936C30"/>
    <w:rPr>
      <w:b/>
      <w:color w:val="404040" w:themeColor="text1" w:themeTint="BF"/>
      <w:sz w:val="28"/>
    </w:rPr>
  </w:style>
  <w:style w:type="paragraph" w:styleId="BalloonText">
    <w:name w:val="Balloon Text"/>
    <w:basedOn w:val="Normal"/>
    <w:link w:val="BalloonTextChar"/>
    <w:semiHidden/>
    <w:unhideWhenUsed/>
    <w:rsid w:val="00A1676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1676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rsid w:val="001E204E"/>
    <w:pPr>
      <w:ind w:left="720"/>
      <w:contextualSpacing/>
    </w:pPr>
  </w:style>
  <w:style w:type="character" w:styleId="Hyperlink">
    <w:name w:val="Hyperlink"/>
    <w:basedOn w:val="DefaultParagraphFont"/>
    <w:rsid w:val="00B63918"/>
    <w:rPr>
      <w:color w:val="BC5FB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9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0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272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609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60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15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4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472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23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1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06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6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4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98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hyperlink" Target="https://www.littlewandlelettersandsounds.org.uk/resources/for-parents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yperlink" Target="https://www.littlewandlelettersandsounds.org.uk/resources/for-parents/" TargetMode="External"/><Relationship Id="rId27" Type="http://schemas.openxmlformats.org/officeDocument/2006/relationships/image" Target="media/image15.pn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kettle\Downloads\Year%201%20and%202%20Newsletter.dotx" TargetMode="External"/></Relationships>
</file>

<file path=word/theme/theme1.xml><?xml version="1.0" encoding="utf-8"?>
<a:theme xmlns:a="http://schemas.openxmlformats.org/drawingml/2006/main" name="Advantag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03E3063229564EA67691849192FFC1" ma:contentTypeVersion="16" ma:contentTypeDescription="Create a new document." ma:contentTypeScope="" ma:versionID="cfed4b62386ac89b8e5297360c08d617">
  <xsd:schema xmlns:xsd="http://www.w3.org/2001/XMLSchema" xmlns:xs="http://www.w3.org/2001/XMLSchema" xmlns:p="http://schemas.microsoft.com/office/2006/metadata/properties" xmlns:ns3="2a387a66-5148-49f9-81f2-9b1969d65853" xmlns:ns4="aabaee36-815a-4671-925d-36a518b12e3e" targetNamespace="http://schemas.microsoft.com/office/2006/metadata/properties" ma:root="true" ma:fieldsID="b6556f976c7527ea6a53e6349e9f2afc" ns3:_="" ns4:_="">
    <xsd:import namespace="2a387a66-5148-49f9-81f2-9b1969d65853"/>
    <xsd:import namespace="aabaee36-815a-4671-925d-36a518b12e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387a66-5148-49f9-81f2-9b1969d658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aee36-815a-4671-925d-36a518b12e3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abaee36-815a-4671-925d-36a518b12e3e">
      <UserInfo>
        <DisplayName>Emily Percival</DisplayName>
        <AccountId>38</AccountId>
        <AccountType/>
      </UserInfo>
    </SharedWithUsers>
    <_activity xmlns="2a387a66-5148-49f9-81f2-9b1969d6585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704C62-D8E5-4CB4-9EA4-33FAE2271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387a66-5148-49f9-81f2-9b1969d65853"/>
    <ds:schemaRef ds:uri="aabaee36-815a-4671-925d-36a518b12e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24FB72-492F-4A22-B090-7F5DFE7FE0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E36F6B-58C1-4DFA-B6D5-7C8D26C6F5A0}">
  <ds:schemaRefs>
    <ds:schemaRef ds:uri="http://schemas.microsoft.com/office/2006/metadata/properties"/>
    <ds:schemaRef ds:uri="http://schemas.microsoft.com/office/infopath/2007/PartnerControls"/>
    <ds:schemaRef ds:uri="aabaee36-815a-4671-925d-36a518b12e3e"/>
    <ds:schemaRef ds:uri="2a387a66-5148-49f9-81f2-9b1969d65853"/>
  </ds:schemaRefs>
</ds:datastoreItem>
</file>

<file path=customXml/itemProps4.xml><?xml version="1.0" encoding="utf-8"?>
<ds:datastoreItem xmlns:ds="http://schemas.openxmlformats.org/officeDocument/2006/customXml" ds:itemID="{19FF0724-C6FC-46ED-A9B8-4B0884EE15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Year 1 and 2 Newsletter</Template>
  <TotalTime>2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 Kettle</dc:creator>
  <cp:keywords/>
  <dc:description/>
  <cp:lastModifiedBy>James Canham</cp:lastModifiedBy>
  <cp:revision>2</cp:revision>
  <cp:lastPrinted>2019-01-11T13:52:00Z</cp:lastPrinted>
  <dcterms:created xsi:type="dcterms:W3CDTF">2025-09-02T09:06:00Z</dcterms:created>
  <dcterms:modified xsi:type="dcterms:W3CDTF">2025-09-02T09:06:00Z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0x010100AA03E3063229564EA67691849192FFC1</vt:lpwstr>
  </property>
  <property fmtid="{D5CDD505-2E9C-101B-9397-08002B2CF9AE}" pid="3" name="AuthorIds_UIVersion_512">
    <vt:lpwstr>24</vt:lpwstr>
  </property>
</Properties>
</file>