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FA37B" w14:textId="3B1C2662" w:rsidR="00C36908" w:rsidRPr="0012382C" w:rsidRDefault="000610A7" w:rsidP="00E91BDF">
      <w:pPr>
        <w:rPr>
          <w:rFonts w:ascii="Printed Letter-Join" w:hAnsi="Printed Letter-Join"/>
          <w:noProof/>
          <w:lang w:val="en-GB" w:eastAsia="en-GB"/>
        </w:rPr>
      </w:pPr>
      <w:r>
        <w:rPr>
          <w:rFonts w:ascii="Printed Letter-Join" w:hAnsi="Printed Letter-Join"/>
          <w:noProof/>
        </w:rPr>
        <mc:AlternateContent>
          <mc:Choice Requires="wps">
            <w:drawing>
              <wp:anchor distT="0" distB="0" distL="114300" distR="114300" simplePos="0" relativeHeight="251655168" behindDoc="0" locked="0" layoutInCell="1" allowOverlap="1" wp14:anchorId="2603A1F6" wp14:editId="0E0D03FE">
                <wp:simplePos x="0" y="0"/>
                <wp:positionH relativeFrom="margin">
                  <wp:posOffset>186690</wp:posOffset>
                </wp:positionH>
                <wp:positionV relativeFrom="margin">
                  <wp:posOffset>-3041015</wp:posOffset>
                </wp:positionV>
                <wp:extent cx="6324600" cy="2876550"/>
                <wp:effectExtent l="0" t="0" r="0" b="0"/>
                <wp:wrapTight wrapText="bothSides">
                  <wp:wrapPolygon edited="0">
                    <wp:start x="130" y="429"/>
                    <wp:lineTo x="130" y="21171"/>
                    <wp:lineTo x="21405" y="21171"/>
                    <wp:lineTo x="21405" y="429"/>
                    <wp:lineTo x="130" y="429"/>
                  </wp:wrapPolygon>
                </wp:wrapTight>
                <wp:docPr id="7"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7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00287" w14:textId="77777777" w:rsidR="000610A7" w:rsidRDefault="000610A7" w:rsidP="00805AF4">
                            <w:pPr>
                              <w:spacing w:after="0"/>
                              <w:ind w:left="360" w:hanging="360"/>
                              <w:textAlignment w:val="baseline"/>
                            </w:pPr>
                          </w:p>
                          <w:p w14:paraId="690EDD33" w14:textId="05471A4E" w:rsidR="00BC00F3" w:rsidRPr="0012749D" w:rsidRDefault="001F6BDA" w:rsidP="0012749D">
                            <w:pPr>
                              <w:pStyle w:val="paragraph"/>
                              <w:numPr>
                                <w:ilvl w:val="0"/>
                                <w:numId w:val="7"/>
                              </w:numPr>
                              <w:spacing w:before="0" w:beforeAutospacing="0" w:after="0" w:afterAutospacing="0"/>
                              <w:ind w:left="360"/>
                              <w:textAlignment w:val="baseline"/>
                              <w:rPr>
                                <w:rFonts w:ascii="Letter-join No-Lead 4" w:hAnsi="Letter-join No-Lead 4" w:cs="Calibri"/>
                                <w:sz w:val="22"/>
                                <w:szCs w:val="22"/>
                                <w:lang w:val="en-US"/>
                              </w:rPr>
                            </w:pPr>
                            <w:r w:rsidRPr="000610A7">
                              <w:rPr>
                                <w:rStyle w:val="normaltextrun"/>
                                <w:rFonts w:ascii="Letter-join No-Lead 4" w:hAnsi="Letter-join No-Lead 4" w:cs="Calibri"/>
                                <w:b/>
                                <w:bCs/>
                                <w:color w:val="000000"/>
                                <w:position w:val="-4"/>
                                <w:sz w:val="22"/>
                                <w:szCs w:val="22"/>
                                <w:lang w:val="en-US"/>
                              </w:rPr>
                              <w:t>Daily</w:t>
                            </w:r>
                            <w:r w:rsidRPr="000610A7">
                              <w:rPr>
                                <w:rStyle w:val="normaltextrun"/>
                                <w:rFonts w:ascii="Letter-join No-Lead 4" w:hAnsi="Letter-join No-Lead 4" w:cs="Calibri"/>
                                <w:color w:val="000000"/>
                                <w:position w:val="-4"/>
                                <w:sz w:val="22"/>
                                <w:szCs w:val="22"/>
                                <w:lang w:val="en-US"/>
                              </w:rPr>
                              <w:t xml:space="preserve"> Reading and </w:t>
                            </w:r>
                            <w:r w:rsidR="00E836FF" w:rsidRPr="000610A7">
                              <w:rPr>
                                <w:rStyle w:val="normaltextrun"/>
                                <w:rFonts w:ascii="Letter-join No-Lead 4" w:hAnsi="Letter-join No-Lead 4" w:cs="Calibri"/>
                                <w:color w:val="000000"/>
                                <w:position w:val="-4"/>
                                <w:sz w:val="22"/>
                                <w:szCs w:val="22"/>
                                <w:lang w:val="en-US"/>
                              </w:rPr>
                              <w:t>T</w:t>
                            </w:r>
                            <w:r w:rsidRPr="000610A7">
                              <w:rPr>
                                <w:rStyle w:val="normaltextrun"/>
                                <w:rFonts w:ascii="Letter-join No-Lead 4" w:hAnsi="Letter-join No-Lead 4" w:cs="Calibri"/>
                                <w:color w:val="000000"/>
                                <w:position w:val="-4"/>
                                <w:sz w:val="22"/>
                                <w:szCs w:val="22"/>
                                <w:lang w:val="en-US"/>
                              </w:rPr>
                              <w:t xml:space="preserve">imes </w:t>
                            </w:r>
                            <w:r w:rsidR="00E836FF" w:rsidRPr="000610A7">
                              <w:rPr>
                                <w:rStyle w:val="normaltextrun"/>
                                <w:rFonts w:ascii="Letter-join No-Lead 4" w:hAnsi="Letter-join No-Lead 4" w:cs="Calibri"/>
                                <w:color w:val="000000"/>
                                <w:position w:val="-4"/>
                                <w:sz w:val="22"/>
                                <w:szCs w:val="22"/>
                                <w:lang w:val="en-US"/>
                              </w:rPr>
                              <w:t>T</w:t>
                            </w:r>
                            <w:r w:rsidRPr="000610A7">
                              <w:rPr>
                                <w:rStyle w:val="normaltextrun"/>
                                <w:rFonts w:ascii="Letter-join No-Lead 4" w:hAnsi="Letter-join No-Lead 4" w:cs="Calibri"/>
                                <w:color w:val="000000"/>
                                <w:position w:val="-4"/>
                                <w:sz w:val="22"/>
                                <w:szCs w:val="22"/>
                                <w:lang w:val="en-US"/>
                              </w:rPr>
                              <w:t>ables</w:t>
                            </w:r>
                            <w:r w:rsidRPr="000610A7">
                              <w:rPr>
                                <w:rStyle w:val="eop"/>
                                <w:rFonts w:ascii="Cambria Math" w:hAnsi="Cambria Math" w:cs="Cambria Math"/>
                                <w:sz w:val="22"/>
                                <w:szCs w:val="22"/>
                                <w:lang w:val="en-US"/>
                              </w:rPr>
                              <w:t>​</w:t>
                            </w:r>
                            <w:r w:rsidR="003F3F02" w:rsidRPr="000610A7">
                              <w:rPr>
                                <w:rStyle w:val="eop"/>
                                <w:rFonts w:ascii="Letter-join No-Lead 4" w:hAnsi="Letter-join No-Lead 4" w:cs="Calibri"/>
                                <w:sz w:val="22"/>
                                <w:szCs w:val="22"/>
                                <w:lang w:val="en-US"/>
                              </w:rPr>
                              <w:t xml:space="preserve"> </w:t>
                            </w:r>
                            <w:r w:rsidR="00C5700E" w:rsidRPr="000610A7">
                              <w:rPr>
                                <w:rStyle w:val="eop"/>
                                <w:rFonts w:ascii="Letter-join No-Lead 4" w:hAnsi="Letter-join No-Lead 4" w:cs="Calibri"/>
                                <w:sz w:val="22"/>
                                <w:szCs w:val="22"/>
                                <w:lang w:val="en-US"/>
                              </w:rPr>
                              <w:t>–</w:t>
                            </w:r>
                            <w:r w:rsidR="003F3F02" w:rsidRPr="000610A7">
                              <w:rPr>
                                <w:rStyle w:val="eop"/>
                                <w:rFonts w:ascii="Letter-join No-Lead 4" w:hAnsi="Letter-join No-Lead 4" w:cs="Calibri"/>
                                <w:sz w:val="22"/>
                                <w:szCs w:val="22"/>
                                <w:lang w:val="en-US"/>
                              </w:rPr>
                              <w:t xml:space="preserve"> </w:t>
                            </w:r>
                            <w:r w:rsidR="00C5700E" w:rsidRPr="000610A7">
                              <w:rPr>
                                <w:rStyle w:val="eop"/>
                                <w:rFonts w:ascii="Letter-join No-Lead 4" w:hAnsi="Letter-join No-Lead 4" w:cs="Calibri"/>
                                <w:sz w:val="22"/>
                                <w:szCs w:val="22"/>
                                <w:lang w:val="en-US"/>
                              </w:rPr>
                              <w:t xml:space="preserve">Please </w:t>
                            </w:r>
                            <w:r w:rsidR="00E836FF" w:rsidRPr="000610A7">
                              <w:rPr>
                                <w:rStyle w:val="eop"/>
                                <w:rFonts w:ascii="Letter-join No-Lead 4" w:hAnsi="Letter-join No-Lead 4" w:cs="Calibri"/>
                                <w:sz w:val="22"/>
                                <w:szCs w:val="22"/>
                                <w:lang w:val="en-US"/>
                              </w:rPr>
                              <w:t>read</w:t>
                            </w:r>
                            <w:r w:rsidR="001A77C6" w:rsidRPr="000610A7">
                              <w:rPr>
                                <w:rStyle w:val="eop"/>
                                <w:rFonts w:ascii="Letter-join No-Lead 4" w:hAnsi="Letter-join No-Lead 4" w:cs="Calibri"/>
                                <w:sz w:val="22"/>
                                <w:szCs w:val="22"/>
                                <w:lang w:val="en-US"/>
                              </w:rPr>
                              <w:t xml:space="preserve"> and practice</w:t>
                            </w:r>
                            <w:r w:rsidR="00392236" w:rsidRPr="000610A7">
                              <w:rPr>
                                <w:rStyle w:val="eop"/>
                                <w:rFonts w:ascii="Letter-join No-Lead 4" w:hAnsi="Letter-join No-Lead 4" w:cs="Calibri"/>
                                <w:sz w:val="22"/>
                                <w:szCs w:val="22"/>
                                <w:lang w:val="en-US"/>
                              </w:rPr>
                              <w:t xml:space="preserve"> times tables</w:t>
                            </w:r>
                            <w:r w:rsidR="001A77C6" w:rsidRPr="000610A7">
                              <w:rPr>
                                <w:rStyle w:val="eop"/>
                                <w:rFonts w:ascii="Letter-join No-Lead 4" w:hAnsi="Letter-join No-Lead 4" w:cs="Calibri"/>
                                <w:sz w:val="22"/>
                                <w:szCs w:val="22"/>
                                <w:lang w:val="en-US"/>
                              </w:rPr>
                              <w:t xml:space="preserve"> as much as you can. We ask for a minimum of 4 times a week. </w:t>
                            </w:r>
                            <w:r w:rsidR="00493DDD" w:rsidRPr="0012749D">
                              <w:rPr>
                                <w:rStyle w:val="eop"/>
                                <w:rFonts w:ascii="Letter-join No-Lead 4" w:hAnsi="Letter-join No-Lead 4" w:cs="Calibri"/>
                                <w:sz w:val="22"/>
                                <w:szCs w:val="22"/>
                                <w:lang w:val="en-US"/>
                              </w:rPr>
                              <w:t xml:space="preserve">Please record </w:t>
                            </w:r>
                            <w:r w:rsidR="00952779" w:rsidRPr="0012749D">
                              <w:rPr>
                                <w:rStyle w:val="eop"/>
                                <w:rFonts w:ascii="Letter-join No-Lead 4" w:hAnsi="Letter-join No-Lead 4" w:cs="Calibri"/>
                                <w:sz w:val="22"/>
                                <w:szCs w:val="22"/>
                                <w:lang w:val="en-US"/>
                              </w:rPr>
                              <w:t xml:space="preserve">this in children’s yellow homework diaries. </w:t>
                            </w:r>
                            <w:r w:rsidR="0097044F" w:rsidRPr="0012749D">
                              <w:rPr>
                                <w:rStyle w:val="eop"/>
                                <w:rFonts w:ascii="Letter-join No-Lead 4" w:hAnsi="Letter-join No-Lead 4" w:cs="Calibri"/>
                                <w:sz w:val="22"/>
                                <w:szCs w:val="22"/>
                                <w:lang w:val="en-US"/>
                              </w:rPr>
                              <w:t>Don’t forget to utili</w:t>
                            </w:r>
                            <w:r w:rsidR="00472291" w:rsidRPr="0012749D">
                              <w:rPr>
                                <w:rStyle w:val="eop"/>
                                <w:rFonts w:ascii="Letter-join No-Lead 4" w:hAnsi="Letter-join No-Lead 4" w:cs="Calibri"/>
                                <w:sz w:val="22"/>
                                <w:szCs w:val="22"/>
                                <w:lang w:val="en-US"/>
                              </w:rPr>
                              <w:t>s</w:t>
                            </w:r>
                            <w:r w:rsidR="0097044F" w:rsidRPr="0012749D">
                              <w:rPr>
                                <w:rStyle w:val="eop"/>
                                <w:rFonts w:ascii="Letter-join No-Lead 4" w:hAnsi="Letter-join No-Lead 4" w:cs="Calibri"/>
                                <w:sz w:val="22"/>
                                <w:szCs w:val="22"/>
                                <w:lang w:val="en-US"/>
                              </w:rPr>
                              <w:t>e Times Table Rock</w:t>
                            </w:r>
                            <w:r w:rsidR="00472291" w:rsidRPr="0012749D">
                              <w:rPr>
                                <w:rStyle w:val="eop"/>
                                <w:rFonts w:ascii="Letter-join No-Lead 4" w:hAnsi="Letter-join No-Lead 4" w:cs="Calibri"/>
                                <w:sz w:val="22"/>
                                <w:szCs w:val="22"/>
                                <w:lang w:val="en-US"/>
                              </w:rPr>
                              <w:t xml:space="preserve"> Stars and Bug Club</w:t>
                            </w:r>
                            <w:r w:rsidR="00805AF4" w:rsidRPr="0012749D">
                              <w:rPr>
                                <w:rStyle w:val="eop"/>
                                <w:rFonts w:ascii="Letter-join No-Lead 4" w:hAnsi="Letter-join No-Lead 4" w:cs="Calibri"/>
                                <w:sz w:val="22"/>
                                <w:szCs w:val="22"/>
                                <w:lang w:val="en-US"/>
                              </w:rPr>
                              <w:t>!</w:t>
                            </w:r>
                          </w:p>
                          <w:p w14:paraId="5A50B68E" w14:textId="77777777" w:rsidR="00BC00F3" w:rsidRPr="000610A7" w:rsidRDefault="00BC00F3" w:rsidP="00805AF4">
                            <w:pPr>
                              <w:pStyle w:val="paragraph"/>
                              <w:spacing w:before="0" w:beforeAutospacing="0" w:after="0" w:afterAutospacing="0"/>
                              <w:textAlignment w:val="baseline"/>
                              <w:rPr>
                                <w:rStyle w:val="normaltextrun"/>
                                <w:rFonts w:ascii="Letter-join No-Lead 4" w:hAnsi="Letter-join No-Lead 4" w:cs="Calibri"/>
                                <w:sz w:val="22"/>
                                <w:szCs w:val="22"/>
                                <w:lang w:val="en-US"/>
                              </w:rPr>
                            </w:pPr>
                          </w:p>
                          <w:p w14:paraId="35630D11" w14:textId="460867F8" w:rsidR="001F6BDA" w:rsidRPr="000610A7" w:rsidRDefault="001F6BDA" w:rsidP="00805AF4">
                            <w:pPr>
                              <w:pStyle w:val="paragraph"/>
                              <w:numPr>
                                <w:ilvl w:val="0"/>
                                <w:numId w:val="7"/>
                              </w:numPr>
                              <w:spacing w:before="0" w:beforeAutospacing="0" w:after="0" w:afterAutospacing="0"/>
                              <w:ind w:left="360"/>
                              <w:textAlignment w:val="baseline"/>
                              <w:rPr>
                                <w:rFonts w:ascii="Letter-join No-Lead 4" w:hAnsi="Letter-join No-Lead 4" w:cs="Calibri"/>
                                <w:sz w:val="22"/>
                                <w:szCs w:val="22"/>
                                <w:lang w:val="en-US"/>
                              </w:rPr>
                            </w:pPr>
                            <w:r w:rsidRPr="000610A7">
                              <w:rPr>
                                <w:rStyle w:val="normaltextrun"/>
                                <w:rFonts w:ascii="Letter-join No-Lead 4" w:hAnsi="Letter-join No-Lead 4" w:cs="Calibri"/>
                                <w:b/>
                                <w:bCs/>
                                <w:color w:val="000000"/>
                                <w:position w:val="-4"/>
                                <w:sz w:val="22"/>
                                <w:szCs w:val="22"/>
                                <w:lang w:val="en-US"/>
                              </w:rPr>
                              <w:t>Weekly</w:t>
                            </w:r>
                            <w:r w:rsidRPr="000610A7">
                              <w:rPr>
                                <w:rStyle w:val="normaltextrun"/>
                                <w:rFonts w:ascii="Letter-join No-Lead 4" w:hAnsi="Letter-join No-Lead 4" w:cs="Calibri"/>
                                <w:color w:val="000000"/>
                                <w:position w:val="-4"/>
                                <w:sz w:val="22"/>
                                <w:szCs w:val="22"/>
                                <w:lang w:val="en-US"/>
                              </w:rPr>
                              <w:t xml:space="preserve"> Spellings </w:t>
                            </w:r>
                            <w:r w:rsidRPr="000610A7">
                              <w:rPr>
                                <w:rStyle w:val="eop"/>
                                <w:rFonts w:ascii="Cambria Math" w:hAnsi="Cambria Math" w:cs="Cambria Math"/>
                                <w:sz w:val="22"/>
                                <w:szCs w:val="22"/>
                                <w:lang w:val="en-US"/>
                              </w:rPr>
                              <w:t>​</w:t>
                            </w:r>
                            <w:r w:rsidR="004C19C9" w:rsidRPr="000610A7">
                              <w:rPr>
                                <w:rStyle w:val="eop"/>
                                <w:rFonts w:ascii="Letter-join No-Lead 4" w:hAnsi="Letter-join No-Lead 4" w:cs="Calibri"/>
                                <w:sz w:val="22"/>
                                <w:szCs w:val="22"/>
                                <w:lang w:val="en-US"/>
                              </w:rPr>
                              <w:t xml:space="preserve">– </w:t>
                            </w:r>
                            <w:r w:rsidR="00952779" w:rsidRPr="000610A7">
                              <w:rPr>
                                <w:rStyle w:val="eop"/>
                                <w:rFonts w:ascii="Letter-join No-Lead 4" w:hAnsi="Letter-join No-Lead 4" w:cs="Calibri"/>
                                <w:sz w:val="22"/>
                                <w:szCs w:val="22"/>
                                <w:lang w:val="en-US"/>
                              </w:rPr>
                              <w:t>These will be sent out each week</w:t>
                            </w:r>
                            <w:r w:rsidR="002B3F23" w:rsidRPr="000610A7">
                              <w:rPr>
                                <w:rStyle w:val="eop"/>
                                <w:rFonts w:ascii="Letter-join No-Lead 4" w:hAnsi="Letter-join No-Lead 4" w:cs="Calibri"/>
                                <w:sz w:val="22"/>
                                <w:szCs w:val="22"/>
                                <w:lang w:val="en-US"/>
                              </w:rPr>
                              <w:t xml:space="preserve"> following spelling lessons in school. Children will be tested on these spellings each week. </w:t>
                            </w:r>
                          </w:p>
                          <w:p w14:paraId="33F91C8B" w14:textId="0FAB1BB2" w:rsidR="001F6BDA" w:rsidRPr="000610A7" w:rsidRDefault="001F6BDA" w:rsidP="00805AF4">
                            <w:pPr>
                              <w:pStyle w:val="paragraph"/>
                              <w:spacing w:before="0" w:beforeAutospacing="0" w:after="0" w:afterAutospacing="0"/>
                              <w:ind w:left="-360"/>
                              <w:textAlignment w:val="baseline"/>
                              <w:rPr>
                                <w:rFonts w:ascii="Letter-join No-Lead 4" w:hAnsi="Letter-join No-Lead 4" w:cs="Calibri"/>
                                <w:sz w:val="22"/>
                                <w:szCs w:val="22"/>
                                <w:lang w:val="en-US"/>
                              </w:rPr>
                            </w:pPr>
                          </w:p>
                          <w:p w14:paraId="76C8D264" w14:textId="72E49352" w:rsidR="001F6BDA" w:rsidRPr="000610A7" w:rsidRDefault="001F6BDA" w:rsidP="00805AF4">
                            <w:pPr>
                              <w:pStyle w:val="paragraph"/>
                              <w:numPr>
                                <w:ilvl w:val="0"/>
                                <w:numId w:val="7"/>
                              </w:numPr>
                              <w:spacing w:before="0" w:beforeAutospacing="0" w:after="0" w:afterAutospacing="0"/>
                              <w:ind w:left="360"/>
                              <w:textAlignment w:val="baseline"/>
                              <w:rPr>
                                <w:rFonts w:ascii="Letter-join No-Lead 4" w:hAnsi="Letter-join No-Lead 4" w:cs="Calibri"/>
                                <w:sz w:val="22"/>
                                <w:szCs w:val="22"/>
                                <w:lang w:val="en-US"/>
                              </w:rPr>
                            </w:pPr>
                            <w:r w:rsidRPr="000610A7">
                              <w:rPr>
                                <w:rStyle w:val="normaltextrun"/>
                                <w:rFonts w:ascii="Letter-join No-Lead 4" w:hAnsi="Letter-join No-Lead 4" w:cs="Calibri"/>
                                <w:b/>
                                <w:bCs/>
                                <w:color w:val="000000"/>
                                <w:position w:val="-4"/>
                                <w:sz w:val="22"/>
                                <w:szCs w:val="22"/>
                                <w:lang w:val="en-US"/>
                              </w:rPr>
                              <w:t>Weekly</w:t>
                            </w:r>
                            <w:r w:rsidRPr="000610A7">
                              <w:rPr>
                                <w:rStyle w:val="normaltextrun"/>
                                <w:rFonts w:ascii="Letter-join No-Lead 4" w:hAnsi="Letter-join No-Lead 4" w:cs="Calibri"/>
                                <w:color w:val="000000"/>
                                <w:position w:val="-4"/>
                                <w:sz w:val="22"/>
                                <w:szCs w:val="22"/>
                                <w:lang w:val="en-US"/>
                              </w:rPr>
                              <w:t xml:space="preserve"> </w:t>
                            </w:r>
                            <w:proofErr w:type="spellStart"/>
                            <w:r w:rsidR="009439C3" w:rsidRPr="000610A7">
                              <w:rPr>
                                <w:rStyle w:val="normaltextrun"/>
                                <w:rFonts w:ascii="Letter-join No-Lead 4" w:hAnsi="Letter-join No-Lead 4" w:cs="Calibri"/>
                                <w:color w:val="000000"/>
                                <w:position w:val="-4"/>
                                <w:sz w:val="22"/>
                                <w:szCs w:val="22"/>
                                <w:lang w:val="en-US"/>
                              </w:rPr>
                              <w:t>Maths</w:t>
                            </w:r>
                            <w:proofErr w:type="spellEnd"/>
                            <w:r w:rsidR="009439C3" w:rsidRPr="000610A7">
                              <w:rPr>
                                <w:rStyle w:val="normaltextrun"/>
                                <w:rFonts w:ascii="Letter-join No-Lead 4" w:hAnsi="Letter-join No-Lead 4" w:cs="Calibri"/>
                                <w:color w:val="000000"/>
                                <w:position w:val="-4"/>
                                <w:sz w:val="22"/>
                                <w:szCs w:val="22"/>
                                <w:lang w:val="en-US"/>
                              </w:rPr>
                              <w:t xml:space="preserve"> and English </w:t>
                            </w:r>
                            <w:r w:rsidRPr="000610A7">
                              <w:rPr>
                                <w:rStyle w:val="normaltextrun"/>
                                <w:rFonts w:ascii="Letter-join No-Lead 4" w:hAnsi="Letter-join No-Lead 4" w:cs="Calibri"/>
                                <w:color w:val="000000"/>
                                <w:position w:val="-4"/>
                                <w:sz w:val="22"/>
                                <w:szCs w:val="22"/>
                                <w:lang w:val="en-US"/>
                              </w:rPr>
                              <w:t xml:space="preserve">Homework </w:t>
                            </w:r>
                            <w:r w:rsidR="00C36908" w:rsidRPr="000610A7">
                              <w:rPr>
                                <w:rStyle w:val="normaltextrun"/>
                                <w:rFonts w:ascii="Letter-join No-Lead 4" w:hAnsi="Letter-join No-Lead 4" w:cs="Calibri"/>
                                <w:color w:val="000000"/>
                                <w:position w:val="-4"/>
                                <w:sz w:val="22"/>
                                <w:szCs w:val="22"/>
                                <w:lang w:val="en-US"/>
                              </w:rPr>
                              <w:t>set by individual class teachers.</w:t>
                            </w:r>
                          </w:p>
                          <w:p w14:paraId="113C34A0" w14:textId="32523776" w:rsidR="001F6BDA" w:rsidRPr="00BC00F3" w:rsidRDefault="001F6BDA" w:rsidP="00BC00F3">
                            <w:pPr>
                              <w:pStyle w:val="paragraph"/>
                              <w:spacing w:before="0" w:beforeAutospacing="0" w:after="0" w:afterAutospacing="0"/>
                              <w:textAlignment w:val="baseline"/>
                              <w:rPr>
                                <w:rFonts w:ascii="Calibri" w:hAnsi="Calibri" w:cs="Calibri"/>
                                <w:lang w:val="en-US"/>
                              </w:rPr>
                            </w:pPr>
                          </w:p>
                          <w:p w14:paraId="1304E846" w14:textId="77777777" w:rsidR="00F613FB" w:rsidRPr="001F6BDA" w:rsidRDefault="00F613FB" w:rsidP="00BA76B0">
                            <w:pPr>
                              <w:spacing w:after="0" w:line="276" w:lineRule="auto"/>
                              <w:rPr>
                                <w:rFonts w:ascii="Printed Letter-Join" w:hAnsi="Printed Letter-Join"/>
                                <w:color w:val="000000" w:themeColor="text1"/>
                                <w:sz w:val="8"/>
                                <w:szCs w:val="8"/>
                                <w:u w:val="single"/>
                              </w:rPr>
                            </w:pPr>
                          </w:p>
                          <w:p w14:paraId="23755130" w14:textId="6F2FCEF1" w:rsidR="0086470F" w:rsidRPr="0086470F" w:rsidRDefault="0086470F" w:rsidP="0086470F">
                            <w:pPr>
                              <w:spacing w:after="0"/>
                              <w:rPr>
                                <w:rFonts w:ascii="Comic Sans MS" w:hAnsi="Comic Sans MS"/>
                                <w:sz w:val="18"/>
                                <w:szCs w:val="18"/>
                              </w:rPr>
                            </w:pPr>
                          </w:p>
                          <w:p w14:paraId="00954C99" w14:textId="77777777" w:rsidR="0086470F" w:rsidRPr="0086470F" w:rsidRDefault="0086470F" w:rsidP="000A264A">
                            <w:pPr>
                              <w:spacing w:after="0"/>
                              <w:rPr>
                                <w:rFonts w:ascii="Comic Sans MS" w:hAnsi="Comic Sans MS"/>
                                <w:color w:val="000000" w:themeColor="text1"/>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3A1F6" id="_x0000_t202" coordsize="21600,21600" o:spt="202" path="m,l,21600r21600,l21600,xe">
                <v:stroke joinstyle="miter"/>
                <v:path gradientshapeok="t" o:connecttype="rect"/>
              </v:shapetype>
              <v:shape id="Text Box 447" o:spid="_x0000_s1026" type="#_x0000_t202" style="position:absolute;margin-left:14.7pt;margin-top:-239.45pt;width:498pt;height:226.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" filled="f" stroked="f">
                <v:textbox inset=",7.2pt,,7.2pt">
                  <w:txbxContent>
                    <w:p w14:paraId="02A00287" w14:textId="77777777" w:rsidR="000610A7" w:rsidRDefault="000610A7" w:rsidP="00805AF4">
                      <w:pPr>
                        <w:spacing w:after="0"/>
                        <w:ind w:left="360" w:hanging="360"/>
                        <w:textAlignment w:val="baseline"/>
                      </w:pPr>
                    </w:p>
                    <w:p w14:paraId="690EDD33" w14:textId="05471A4E" w:rsidR="00BC00F3" w:rsidRPr="0012749D" w:rsidRDefault="001F6BDA" w:rsidP="0012749D">
                      <w:pPr>
                        <w:pStyle w:val="paragraph"/>
                        <w:numPr>
                          <w:ilvl w:val="0"/>
                          <w:numId w:val="7"/>
                        </w:numPr>
                        <w:spacing w:before="0" w:beforeAutospacing="0" w:after="0" w:afterAutospacing="0"/>
                        <w:ind w:left="360"/>
                        <w:textAlignment w:val="baseline"/>
                        <w:rPr>
                          <w:rFonts w:ascii="Letter-join No-Lead 4" w:hAnsi="Letter-join No-Lead 4" w:cs="Calibri"/>
                          <w:sz w:val="22"/>
                          <w:szCs w:val="22"/>
                          <w:lang w:val="en-US"/>
                        </w:rPr>
                      </w:pPr>
                      <w:r w:rsidRPr="000610A7">
                        <w:rPr>
                          <w:rStyle w:val="normaltextrun"/>
                          <w:rFonts w:ascii="Letter-join No-Lead 4" w:hAnsi="Letter-join No-Lead 4" w:cs="Calibri"/>
                          <w:b/>
                          <w:bCs/>
                          <w:color w:val="000000"/>
                          <w:position w:val="-4"/>
                          <w:sz w:val="22"/>
                          <w:szCs w:val="22"/>
                          <w:lang w:val="en-US"/>
                        </w:rPr>
                        <w:t>Daily</w:t>
                      </w:r>
                      <w:r w:rsidRPr="000610A7">
                        <w:rPr>
                          <w:rStyle w:val="normaltextrun"/>
                          <w:rFonts w:ascii="Letter-join No-Lead 4" w:hAnsi="Letter-join No-Lead 4" w:cs="Calibri"/>
                          <w:color w:val="000000"/>
                          <w:position w:val="-4"/>
                          <w:sz w:val="22"/>
                          <w:szCs w:val="22"/>
                          <w:lang w:val="en-US"/>
                        </w:rPr>
                        <w:t xml:space="preserve"> Reading and </w:t>
                      </w:r>
                      <w:r w:rsidR="00E836FF" w:rsidRPr="000610A7">
                        <w:rPr>
                          <w:rStyle w:val="normaltextrun"/>
                          <w:rFonts w:ascii="Letter-join No-Lead 4" w:hAnsi="Letter-join No-Lead 4" w:cs="Calibri"/>
                          <w:color w:val="000000"/>
                          <w:position w:val="-4"/>
                          <w:sz w:val="22"/>
                          <w:szCs w:val="22"/>
                          <w:lang w:val="en-US"/>
                        </w:rPr>
                        <w:t>T</w:t>
                      </w:r>
                      <w:r w:rsidRPr="000610A7">
                        <w:rPr>
                          <w:rStyle w:val="normaltextrun"/>
                          <w:rFonts w:ascii="Letter-join No-Lead 4" w:hAnsi="Letter-join No-Lead 4" w:cs="Calibri"/>
                          <w:color w:val="000000"/>
                          <w:position w:val="-4"/>
                          <w:sz w:val="22"/>
                          <w:szCs w:val="22"/>
                          <w:lang w:val="en-US"/>
                        </w:rPr>
                        <w:t xml:space="preserve">imes </w:t>
                      </w:r>
                      <w:r w:rsidR="00E836FF" w:rsidRPr="000610A7">
                        <w:rPr>
                          <w:rStyle w:val="normaltextrun"/>
                          <w:rFonts w:ascii="Letter-join No-Lead 4" w:hAnsi="Letter-join No-Lead 4" w:cs="Calibri"/>
                          <w:color w:val="000000"/>
                          <w:position w:val="-4"/>
                          <w:sz w:val="22"/>
                          <w:szCs w:val="22"/>
                          <w:lang w:val="en-US"/>
                        </w:rPr>
                        <w:t>T</w:t>
                      </w:r>
                      <w:r w:rsidRPr="000610A7">
                        <w:rPr>
                          <w:rStyle w:val="normaltextrun"/>
                          <w:rFonts w:ascii="Letter-join No-Lead 4" w:hAnsi="Letter-join No-Lead 4" w:cs="Calibri"/>
                          <w:color w:val="000000"/>
                          <w:position w:val="-4"/>
                          <w:sz w:val="22"/>
                          <w:szCs w:val="22"/>
                          <w:lang w:val="en-US"/>
                        </w:rPr>
                        <w:t>ables</w:t>
                      </w:r>
                      <w:r w:rsidRPr="000610A7">
                        <w:rPr>
                          <w:rStyle w:val="eop"/>
                          <w:rFonts w:ascii="Cambria Math" w:hAnsi="Cambria Math" w:cs="Cambria Math"/>
                          <w:sz w:val="22"/>
                          <w:szCs w:val="22"/>
                          <w:lang w:val="en-US"/>
                        </w:rPr>
                        <w:t>​</w:t>
                      </w:r>
                      <w:r w:rsidR="003F3F02" w:rsidRPr="000610A7">
                        <w:rPr>
                          <w:rStyle w:val="eop"/>
                          <w:rFonts w:ascii="Letter-join No-Lead 4" w:hAnsi="Letter-join No-Lead 4" w:cs="Calibri"/>
                          <w:sz w:val="22"/>
                          <w:szCs w:val="22"/>
                          <w:lang w:val="en-US"/>
                        </w:rPr>
                        <w:t xml:space="preserve"> </w:t>
                      </w:r>
                      <w:r w:rsidR="00C5700E" w:rsidRPr="000610A7">
                        <w:rPr>
                          <w:rStyle w:val="eop"/>
                          <w:rFonts w:ascii="Letter-join No-Lead 4" w:hAnsi="Letter-join No-Lead 4" w:cs="Calibri"/>
                          <w:sz w:val="22"/>
                          <w:szCs w:val="22"/>
                          <w:lang w:val="en-US"/>
                        </w:rPr>
                        <w:t>–</w:t>
                      </w:r>
                      <w:r w:rsidR="003F3F02" w:rsidRPr="000610A7">
                        <w:rPr>
                          <w:rStyle w:val="eop"/>
                          <w:rFonts w:ascii="Letter-join No-Lead 4" w:hAnsi="Letter-join No-Lead 4" w:cs="Calibri"/>
                          <w:sz w:val="22"/>
                          <w:szCs w:val="22"/>
                          <w:lang w:val="en-US"/>
                        </w:rPr>
                        <w:t xml:space="preserve"> </w:t>
                      </w:r>
                      <w:r w:rsidR="00C5700E" w:rsidRPr="000610A7">
                        <w:rPr>
                          <w:rStyle w:val="eop"/>
                          <w:rFonts w:ascii="Letter-join No-Lead 4" w:hAnsi="Letter-join No-Lead 4" w:cs="Calibri"/>
                          <w:sz w:val="22"/>
                          <w:szCs w:val="22"/>
                          <w:lang w:val="en-US"/>
                        </w:rPr>
                        <w:t xml:space="preserve">Please </w:t>
                      </w:r>
                      <w:r w:rsidR="00E836FF" w:rsidRPr="000610A7">
                        <w:rPr>
                          <w:rStyle w:val="eop"/>
                          <w:rFonts w:ascii="Letter-join No-Lead 4" w:hAnsi="Letter-join No-Lead 4" w:cs="Calibri"/>
                          <w:sz w:val="22"/>
                          <w:szCs w:val="22"/>
                          <w:lang w:val="en-US"/>
                        </w:rPr>
                        <w:t>read</w:t>
                      </w:r>
                      <w:r w:rsidR="001A77C6" w:rsidRPr="000610A7">
                        <w:rPr>
                          <w:rStyle w:val="eop"/>
                          <w:rFonts w:ascii="Letter-join No-Lead 4" w:hAnsi="Letter-join No-Lead 4" w:cs="Calibri"/>
                          <w:sz w:val="22"/>
                          <w:szCs w:val="22"/>
                          <w:lang w:val="en-US"/>
                        </w:rPr>
                        <w:t xml:space="preserve"> and practice</w:t>
                      </w:r>
                      <w:r w:rsidR="00392236" w:rsidRPr="000610A7">
                        <w:rPr>
                          <w:rStyle w:val="eop"/>
                          <w:rFonts w:ascii="Letter-join No-Lead 4" w:hAnsi="Letter-join No-Lead 4" w:cs="Calibri"/>
                          <w:sz w:val="22"/>
                          <w:szCs w:val="22"/>
                          <w:lang w:val="en-US"/>
                        </w:rPr>
                        <w:t xml:space="preserve"> times tables</w:t>
                      </w:r>
                      <w:r w:rsidR="001A77C6" w:rsidRPr="000610A7">
                        <w:rPr>
                          <w:rStyle w:val="eop"/>
                          <w:rFonts w:ascii="Letter-join No-Lead 4" w:hAnsi="Letter-join No-Lead 4" w:cs="Calibri"/>
                          <w:sz w:val="22"/>
                          <w:szCs w:val="22"/>
                          <w:lang w:val="en-US"/>
                        </w:rPr>
                        <w:t xml:space="preserve"> as much as you can. We ask for a minimum of 4 times a week. </w:t>
                      </w:r>
                      <w:r w:rsidR="00493DDD" w:rsidRPr="0012749D">
                        <w:rPr>
                          <w:rStyle w:val="eop"/>
                          <w:rFonts w:ascii="Letter-join No-Lead 4" w:hAnsi="Letter-join No-Lead 4" w:cs="Calibri"/>
                          <w:sz w:val="22"/>
                          <w:szCs w:val="22"/>
                          <w:lang w:val="en-US"/>
                        </w:rPr>
                        <w:t xml:space="preserve">Please record </w:t>
                      </w:r>
                      <w:r w:rsidR="00952779" w:rsidRPr="0012749D">
                        <w:rPr>
                          <w:rStyle w:val="eop"/>
                          <w:rFonts w:ascii="Letter-join No-Lead 4" w:hAnsi="Letter-join No-Lead 4" w:cs="Calibri"/>
                          <w:sz w:val="22"/>
                          <w:szCs w:val="22"/>
                          <w:lang w:val="en-US"/>
                        </w:rPr>
                        <w:t xml:space="preserve">this in children’s yellow homework diaries. </w:t>
                      </w:r>
                      <w:r w:rsidR="0097044F" w:rsidRPr="0012749D">
                        <w:rPr>
                          <w:rStyle w:val="eop"/>
                          <w:rFonts w:ascii="Letter-join No-Lead 4" w:hAnsi="Letter-join No-Lead 4" w:cs="Calibri"/>
                          <w:sz w:val="22"/>
                          <w:szCs w:val="22"/>
                          <w:lang w:val="en-US"/>
                        </w:rPr>
                        <w:t>Don’t forget to utili</w:t>
                      </w:r>
                      <w:r w:rsidR="00472291" w:rsidRPr="0012749D">
                        <w:rPr>
                          <w:rStyle w:val="eop"/>
                          <w:rFonts w:ascii="Letter-join No-Lead 4" w:hAnsi="Letter-join No-Lead 4" w:cs="Calibri"/>
                          <w:sz w:val="22"/>
                          <w:szCs w:val="22"/>
                          <w:lang w:val="en-US"/>
                        </w:rPr>
                        <w:t>s</w:t>
                      </w:r>
                      <w:r w:rsidR="0097044F" w:rsidRPr="0012749D">
                        <w:rPr>
                          <w:rStyle w:val="eop"/>
                          <w:rFonts w:ascii="Letter-join No-Lead 4" w:hAnsi="Letter-join No-Lead 4" w:cs="Calibri"/>
                          <w:sz w:val="22"/>
                          <w:szCs w:val="22"/>
                          <w:lang w:val="en-US"/>
                        </w:rPr>
                        <w:t>e Times Table Rock</w:t>
                      </w:r>
                      <w:r w:rsidR="00472291" w:rsidRPr="0012749D">
                        <w:rPr>
                          <w:rStyle w:val="eop"/>
                          <w:rFonts w:ascii="Letter-join No-Lead 4" w:hAnsi="Letter-join No-Lead 4" w:cs="Calibri"/>
                          <w:sz w:val="22"/>
                          <w:szCs w:val="22"/>
                          <w:lang w:val="en-US"/>
                        </w:rPr>
                        <w:t xml:space="preserve"> Stars and Bug Club</w:t>
                      </w:r>
                      <w:r w:rsidR="00805AF4" w:rsidRPr="0012749D">
                        <w:rPr>
                          <w:rStyle w:val="eop"/>
                          <w:rFonts w:ascii="Letter-join No-Lead 4" w:hAnsi="Letter-join No-Lead 4" w:cs="Calibri"/>
                          <w:sz w:val="22"/>
                          <w:szCs w:val="22"/>
                          <w:lang w:val="en-US"/>
                        </w:rPr>
                        <w:t>!</w:t>
                      </w:r>
                    </w:p>
                    <w:p w14:paraId="5A50B68E" w14:textId="77777777" w:rsidR="00BC00F3" w:rsidRPr="000610A7" w:rsidRDefault="00BC00F3" w:rsidP="00805AF4">
                      <w:pPr>
                        <w:pStyle w:val="paragraph"/>
                        <w:spacing w:before="0" w:beforeAutospacing="0" w:after="0" w:afterAutospacing="0"/>
                        <w:textAlignment w:val="baseline"/>
                        <w:rPr>
                          <w:rStyle w:val="normaltextrun"/>
                          <w:rFonts w:ascii="Letter-join No-Lead 4" w:hAnsi="Letter-join No-Lead 4" w:cs="Calibri"/>
                          <w:sz w:val="22"/>
                          <w:szCs w:val="22"/>
                          <w:lang w:val="en-US"/>
                        </w:rPr>
                      </w:pPr>
                    </w:p>
                    <w:p w14:paraId="35630D11" w14:textId="460867F8" w:rsidR="001F6BDA" w:rsidRPr="000610A7" w:rsidRDefault="001F6BDA" w:rsidP="00805AF4">
                      <w:pPr>
                        <w:pStyle w:val="paragraph"/>
                        <w:numPr>
                          <w:ilvl w:val="0"/>
                          <w:numId w:val="7"/>
                        </w:numPr>
                        <w:spacing w:before="0" w:beforeAutospacing="0" w:after="0" w:afterAutospacing="0"/>
                        <w:ind w:left="360"/>
                        <w:textAlignment w:val="baseline"/>
                        <w:rPr>
                          <w:rFonts w:ascii="Letter-join No-Lead 4" w:hAnsi="Letter-join No-Lead 4" w:cs="Calibri"/>
                          <w:sz w:val="22"/>
                          <w:szCs w:val="22"/>
                          <w:lang w:val="en-US"/>
                        </w:rPr>
                      </w:pPr>
                      <w:r w:rsidRPr="000610A7">
                        <w:rPr>
                          <w:rStyle w:val="normaltextrun"/>
                          <w:rFonts w:ascii="Letter-join No-Lead 4" w:hAnsi="Letter-join No-Lead 4" w:cs="Calibri"/>
                          <w:b/>
                          <w:bCs/>
                          <w:color w:val="000000"/>
                          <w:position w:val="-4"/>
                          <w:sz w:val="22"/>
                          <w:szCs w:val="22"/>
                          <w:lang w:val="en-US"/>
                        </w:rPr>
                        <w:t>Weekly</w:t>
                      </w:r>
                      <w:r w:rsidRPr="000610A7">
                        <w:rPr>
                          <w:rStyle w:val="normaltextrun"/>
                          <w:rFonts w:ascii="Letter-join No-Lead 4" w:hAnsi="Letter-join No-Lead 4" w:cs="Calibri"/>
                          <w:color w:val="000000"/>
                          <w:position w:val="-4"/>
                          <w:sz w:val="22"/>
                          <w:szCs w:val="22"/>
                          <w:lang w:val="en-US"/>
                        </w:rPr>
                        <w:t xml:space="preserve"> Spellings </w:t>
                      </w:r>
                      <w:r w:rsidRPr="000610A7">
                        <w:rPr>
                          <w:rStyle w:val="eop"/>
                          <w:rFonts w:ascii="Cambria Math" w:hAnsi="Cambria Math" w:cs="Cambria Math"/>
                          <w:sz w:val="22"/>
                          <w:szCs w:val="22"/>
                          <w:lang w:val="en-US"/>
                        </w:rPr>
                        <w:t>​</w:t>
                      </w:r>
                      <w:r w:rsidR="004C19C9" w:rsidRPr="000610A7">
                        <w:rPr>
                          <w:rStyle w:val="eop"/>
                          <w:rFonts w:ascii="Letter-join No-Lead 4" w:hAnsi="Letter-join No-Lead 4" w:cs="Calibri"/>
                          <w:sz w:val="22"/>
                          <w:szCs w:val="22"/>
                          <w:lang w:val="en-US"/>
                        </w:rPr>
                        <w:t xml:space="preserve">– </w:t>
                      </w:r>
                      <w:r w:rsidR="00952779" w:rsidRPr="000610A7">
                        <w:rPr>
                          <w:rStyle w:val="eop"/>
                          <w:rFonts w:ascii="Letter-join No-Lead 4" w:hAnsi="Letter-join No-Lead 4" w:cs="Calibri"/>
                          <w:sz w:val="22"/>
                          <w:szCs w:val="22"/>
                          <w:lang w:val="en-US"/>
                        </w:rPr>
                        <w:t>These will be sent out each week</w:t>
                      </w:r>
                      <w:r w:rsidR="002B3F23" w:rsidRPr="000610A7">
                        <w:rPr>
                          <w:rStyle w:val="eop"/>
                          <w:rFonts w:ascii="Letter-join No-Lead 4" w:hAnsi="Letter-join No-Lead 4" w:cs="Calibri"/>
                          <w:sz w:val="22"/>
                          <w:szCs w:val="22"/>
                          <w:lang w:val="en-US"/>
                        </w:rPr>
                        <w:t xml:space="preserve"> following spelling lessons in school. Children will be tested on these spellings each week. </w:t>
                      </w:r>
                    </w:p>
                    <w:p w14:paraId="33F91C8B" w14:textId="0FAB1BB2" w:rsidR="001F6BDA" w:rsidRPr="000610A7" w:rsidRDefault="001F6BDA" w:rsidP="00805AF4">
                      <w:pPr>
                        <w:pStyle w:val="paragraph"/>
                        <w:spacing w:before="0" w:beforeAutospacing="0" w:after="0" w:afterAutospacing="0"/>
                        <w:ind w:left="-360"/>
                        <w:textAlignment w:val="baseline"/>
                        <w:rPr>
                          <w:rFonts w:ascii="Letter-join No-Lead 4" w:hAnsi="Letter-join No-Lead 4" w:cs="Calibri"/>
                          <w:sz w:val="22"/>
                          <w:szCs w:val="22"/>
                          <w:lang w:val="en-US"/>
                        </w:rPr>
                      </w:pPr>
                    </w:p>
                    <w:p w14:paraId="76C8D264" w14:textId="72E49352" w:rsidR="001F6BDA" w:rsidRPr="000610A7" w:rsidRDefault="001F6BDA" w:rsidP="00805AF4">
                      <w:pPr>
                        <w:pStyle w:val="paragraph"/>
                        <w:numPr>
                          <w:ilvl w:val="0"/>
                          <w:numId w:val="7"/>
                        </w:numPr>
                        <w:spacing w:before="0" w:beforeAutospacing="0" w:after="0" w:afterAutospacing="0"/>
                        <w:ind w:left="360"/>
                        <w:textAlignment w:val="baseline"/>
                        <w:rPr>
                          <w:rFonts w:ascii="Letter-join No-Lead 4" w:hAnsi="Letter-join No-Lead 4" w:cs="Calibri"/>
                          <w:sz w:val="22"/>
                          <w:szCs w:val="22"/>
                          <w:lang w:val="en-US"/>
                        </w:rPr>
                      </w:pPr>
                      <w:r w:rsidRPr="000610A7">
                        <w:rPr>
                          <w:rStyle w:val="normaltextrun"/>
                          <w:rFonts w:ascii="Letter-join No-Lead 4" w:hAnsi="Letter-join No-Lead 4" w:cs="Calibri"/>
                          <w:b/>
                          <w:bCs/>
                          <w:color w:val="000000"/>
                          <w:position w:val="-4"/>
                          <w:sz w:val="22"/>
                          <w:szCs w:val="22"/>
                          <w:lang w:val="en-US"/>
                        </w:rPr>
                        <w:t>Weekly</w:t>
                      </w:r>
                      <w:r w:rsidRPr="000610A7">
                        <w:rPr>
                          <w:rStyle w:val="normaltextrun"/>
                          <w:rFonts w:ascii="Letter-join No-Lead 4" w:hAnsi="Letter-join No-Lead 4" w:cs="Calibri"/>
                          <w:color w:val="000000"/>
                          <w:position w:val="-4"/>
                          <w:sz w:val="22"/>
                          <w:szCs w:val="22"/>
                          <w:lang w:val="en-US"/>
                        </w:rPr>
                        <w:t xml:space="preserve"> </w:t>
                      </w:r>
                      <w:proofErr w:type="spellStart"/>
                      <w:r w:rsidR="009439C3" w:rsidRPr="000610A7">
                        <w:rPr>
                          <w:rStyle w:val="normaltextrun"/>
                          <w:rFonts w:ascii="Letter-join No-Lead 4" w:hAnsi="Letter-join No-Lead 4" w:cs="Calibri"/>
                          <w:color w:val="000000"/>
                          <w:position w:val="-4"/>
                          <w:sz w:val="22"/>
                          <w:szCs w:val="22"/>
                          <w:lang w:val="en-US"/>
                        </w:rPr>
                        <w:t>Maths</w:t>
                      </w:r>
                      <w:proofErr w:type="spellEnd"/>
                      <w:r w:rsidR="009439C3" w:rsidRPr="000610A7">
                        <w:rPr>
                          <w:rStyle w:val="normaltextrun"/>
                          <w:rFonts w:ascii="Letter-join No-Lead 4" w:hAnsi="Letter-join No-Lead 4" w:cs="Calibri"/>
                          <w:color w:val="000000"/>
                          <w:position w:val="-4"/>
                          <w:sz w:val="22"/>
                          <w:szCs w:val="22"/>
                          <w:lang w:val="en-US"/>
                        </w:rPr>
                        <w:t xml:space="preserve"> and English </w:t>
                      </w:r>
                      <w:r w:rsidRPr="000610A7">
                        <w:rPr>
                          <w:rStyle w:val="normaltextrun"/>
                          <w:rFonts w:ascii="Letter-join No-Lead 4" w:hAnsi="Letter-join No-Lead 4" w:cs="Calibri"/>
                          <w:color w:val="000000"/>
                          <w:position w:val="-4"/>
                          <w:sz w:val="22"/>
                          <w:szCs w:val="22"/>
                          <w:lang w:val="en-US"/>
                        </w:rPr>
                        <w:t xml:space="preserve">Homework </w:t>
                      </w:r>
                      <w:r w:rsidR="00C36908" w:rsidRPr="000610A7">
                        <w:rPr>
                          <w:rStyle w:val="normaltextrun"/>
                          <w:rFonts w:ascii="Letter-join No-Lead 4" w:hAnsi="Letter-join No-Lead 4" w:cs="Calibri"/>
                          <w:color w:val="000000"/>
                          <w:position w:val="-4"/>
                          <w:sz w:val="22"/>
                          <w:szCs w:val="22"/>
                          <w:lang w:val="en-US"/>
                        </w:rPr>
                        <w:t>set by individual class teachers.</w:t>
                      </w:r>
                    </w:p>
                    <w:p w14:paraId="113C34A0" w14:textId="32523776" w:rsidR="001F6BDA" w:rsidRPr="00BC00F3" w:rsidRDefault="001F6BDA" w:rsidP="00BC00F3">
                      <w:pPr>
                        <w:pStyle w:val="paragraph"/>
                        <w:spacing w:before="0" w:beforeAutospacing="0" w:after="0" w:afterAutospacing="0"/>
                        <w:textAlignment w:val="baseline"/>
                        <w:rPr>
                          <w:rFonts w:ascii="Calibri" w:hAnsi="Calibri" w:cs="Calibri"/>
                          <w:lang w:val="en-US"/>
                        </w:rPr>
                      </w:pPr>
                    </w:p>
                    <w:p w14:paraId="1304E846" w14:textId="77777777" w:rsidR="00F613FB" w:rsidRPr="001F6BDA" w:rsidRDefault="00F613FB" w:rsidP="00BA76B0">
                      <w:pPr>
                        <w:spacing w:after="0" w:line="276" w:lineRule="auto"/>
                        <w:rPr>
                          <w:rFonts w:ascii="Printed Letter-Join" w:hAnsi="Printed Letter-Join"/>
                          <w:color w:val="000000" w:themeColor="text1"/>
                          <w:sz w:val="8"/>
                          <w:szCs w:val="8"/>
                          <w:u w:val="single"/>
                        </w:rPr>
                      </w:pPr>
                    </w:p>
                    <w:p w14:paraId="23755130" w14:textId="6F2FCEF1" w:rsidR="0086470F" w:rsidRPr="0086470F" w:rsidRDefault="0086470F" w:rsidP="0086470F">
                      <w:pPr>
                        <w:spacing w:after="0"/>
                        <w:rPr>
                          <w:rFonts w:ascii="Comic Sans MS" w:hAnsi="Comic Sans MS"/>
                          <w:sz w:val="18"/>
                          <w:szCs w:val="18"/>
                        </w:rPr>
                      </w:pPr>
                    </w:p>
                    <w:p w14:paraId="00954C99" w14:textId="77777777" w:rsidR="0086470F" w:rsidRPr="0086470F" w:rsidRDefault="0086470F" w:rsidP="000A264A">
                      <w:pPr>
                        <w:spacing w:after="0"/>
                        <w:rPr>
                          <w:rFonts w:ascii="Comic Sans MS" w:hAnsi="Comic Sans MS"/>
                          <w:color w:val="000000" w:themeColor="text1"/>
                          <w:sz w:val="18"/>
                          <w:szCs w:val="18"/>
                        </w:rPr>
                      </w:pPr>
                    </w:p>
                  </w:txbxContent>
                </v:textbox>
                <w10:wrap type="tight" anchorx="margin" anchory="margin"/>
              </v:shape>
            </w:pict>
          </mc:Fallback>
        </mc:AlternateContent>
      </w:r>
      <w:r w:rsidR="000F7C32">
        <w:rPr>
          <w:rFonts w:ascii="Printed Letter-Join" w:hAnsi="Printed Letter-Join"/>
          <w:noProof/>
        </w:rPr>
        <mc:AlternateContent>
          <mc:Choice Requires="wps">
            <w:drawing>
              <wp:anchor distT="0" distB="0" distL="114300" distR="114300" simplePos="0" relativeHeight="251659264" behindDoc="0" locked="0" layoutInCell="1" allowOverlap="1" wp14:anchorId="303F6F25" wp14:editId="33552A03">
                <wp:simplePos x="0" y="0"/>
                <wp:positionH relativeFrom="page">
                  <wp:posOffset>516890</wp:posOffset>
                </wp:positionH>
                <wp:positionV relativeFrom="page">
                  <wp:posOffset>4191000</wp:posOffset>
                </wp:positionV>
                <wp:extent cx="3081655" cy="3343275"/>
                <wp:effectExtent l="0" t="0" r="0" b="0"/>
                <wp:wrapTight wrapText="bothSides">
                  <wp:wrapPolygon edited="0">
                    <wp:start x="267" y="369"/>
                    <wp:lineTo x="267" y="21169"/>
                    <wp:lineTo x="21097" y="21169"/>
                    <wp:lineTo x="21097" y="369"/>
                    <wp:lineTo x="267" y="369"/>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655" cy="3343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D916F" w14:textId="00DB073B" w:rsidR="00DD2DB3" w:rsidRPr="000F7C32" w:rsidRDefault="00DD2DB3" w:rsidP="00DD2DB3">
                            <w:pPr>
                              <w:spacing w:after="0"/>
                              <w:contextualSpacing/>
                              <w:rPr>
                                <w:rFonts w:ascii="Letter-join No-Lead 4" w:hAnsi="Letter-join No-Lead 4" w:cs="Calibri"/>
                                <w:color w:val="000000" w:themeColor="text1"/>
                                <w:u w:val="thick"/>
                              </w:rPr>
                            </w:pPr>
                          </w:p>
                          <w:p w14:paraId="6D717C28" w14:textId="765D825B" w:rsidR="00DD2DB3" w:rsidRDefault="009E532D" w:rsidP="00DD2DB3">
                            <w:pPr>
                              <w:spacing w:after="0"/>
                              <w:contextualSpacing/>
                              <w:rPr>
                                <w:rFonts w:ascii="Letter-join No-Lead 4" w:hAnsi="Letter-join No-Lead 4" w:cs="Calibri"/>
                                <w:color w:val="000000" w:themeColor="text1"/>
                              </w:rPr>
                            </w:pPr>
                            <w:r w:rsidRPr="000F7C32">
                              <w:rPr>
                                <w:rFonts w:ascii="Letter-join No-Lead 4" w:hAnsi="Letter-join No-Lead 4" w:cs="Calibri"/>
                                <w:color w:val="000000" w:themeColor="text1"/>
                              </w:rPr>
                              <w:t xml:space="preserve">School gates open at </w:t>
                            </w:r>
                            <w:r w:rsidRPr="000F7C32">
                              <w:rPr>
                                <w:rFonts w:ascii="Letter-join No-Lead 4" w:hAnsi="Letter-join No-Lead 4" w:cs="Calibri"/>
                                <w:b/>
                                <w:bCs/>
                                <w:color w:val="000000" w:themeColor="text1"/>
                              </w:rPr>
                              <w:t>8:35 am</w:t>
                            </w:r>
                            <w:r w:rsidRPr="000F7C32">
                              <w:rPr>
                                <w:rFonts w:ascii="Letter-join No-Lead 4" w:hAnsi="Letter-join No-Lead 4" w:cs="Calibri"/>
                                <w:color w:val="000000" w:themeColor="text1"/>
                              </w:rPr>
                              <w:t xml:space="preserve"> and your child should be in class by </w:t>
                            </w:r>
                            <w:r w:rsidRPr="000F7C32">
                              <w:rPr>
                                <w:rFonts w:ascii="Letter-join No-Lead 4" w:hAnsi="Letter-join No-Lead 4" w:cs="Calibri"/>
                                <w:b/>
                                <w:bCs/>
                                <w:color w:val="000000" w:themeColor="text1"/>
                              </w:rPr>
                              <w:t>8.45</w:t>
                            </w:r>
                            <w:r w:rsidR="00DD2DB3" w:rsidRPr="000F7C32">
                              <w:rPr>
                                <w:rFonts w:ascii="Letter-join No-Lead 4" w:hAnsi="Letter-join No-Lead 4" w:cs="Calibri"/>
                                <w:b/>
                                <w:bCs/>
                                <w:color w:val="000000" w:themeColor="text1"/>
                              </w:rPr>
                              <w:t xml:space="preserve">. </w:t>
                            </w:r>
                          </w:p>
                          <w:p w14:paraId="5DABCD0D" w14:textId="77777777" w:rsidR="000F7C32" w:rsidRPr="000F7C32" w:rsidRDefault="000F7C32" w:rsidP="00DD2DB3">
                            <w:pPr>
                              <w:spacing w:after="0"/>
                              <w:contextualSpacing/>
                              <w:rPr>
                                <w:rFonts w:ascii="Letter-join No-Lead 4" w:hAnsi="Letter-join No-Lead 4" w:cs="Calibri"/>
                                <w:b/>
                                <w:bCs/>
                                <w:color w:val="000000" w:themeColor="text1"/>
                              </w:rPr>
                            </w:pPr>
                          </w:p>
                          <w:p w14:paraId="2C059233" w14:textId="4AA837A7" w:rsidR="009E532D" w:rsidRPr="000F7C32" w:rsidRDefault="009E532D" w:rsidP="00DD2DB3">
                            <w:pPr>
                              <w:spacing w:after="0"/>
                              <w:contextualSpacing/>
                              <w:rPr>
                                <w:rFonts w:ascii="Letter-join No-Lead 4" w:hAnsi="Letter-join No-Lead 4" w:cs="Calibri"/>
                                <w:color w:val="000000" w:themeColor="text1"/>
                                <w:u w:val="thick"/>
                                <w:lang w:val="en-GB"/>
                              </w:rPr>
                            </w:pPr>
                            <w:r w:rsidRPr="000F7C32">
                              <w:rPr>
                                <w:rFonts w:ascii="Letter-join No-Lead 4" w:hAnsi="Letter-join No-Lead 4" w:cs="Calibri"/>
                                <w:color w:val="000000" w:themeColor="text1"/>
                                <w:u w:val="thick"/>
                                <w:lang w:val="en-GB"/>
                              </w:rPr>
                              <w:t xml:space="preserve">PE </w:t>
                            </w:r>
                          </w:p>
                          <w:p w14:paraId="5109B0E7" w14:textId="0425CA60" w:rsidR="00C01552" w:rsidRPr="000F7C32" w:rsidRDefault="00C01552" w:rsidP="00DD2DB3">
                            <w:pPr>
                              <w:spacing w:after="0"/>
                              <w:contextualSpacing/>
                              <w:rPr>
                                <w:rFonts w:ascii="Letter-join No-Lead 4" w:hAnsi="Letter-join No-Lead 4" w:cs="Calibri"/>
                                <w:color w:val="000000" w:themeColor="text1"/>
                                <w:lang w:val="en-GB"/>
                              </w:rPr>
                            </w:pPr>
                            <w:r w:rsidRPr="000F7C32">
                              <w:rPr>
                                <w:rFonts w:ascii="Letter-join No-Lead 4" w:hAnsi="Letter-join No-Lead 4" w:cs="Calibri"/>
                                <w:color w:val="000000" w:themeColor="text1"/>
                                <w:lang w:val="en-GB"/>
                              </w:rPr>
                              <w:t>Please can children come to school in their PE kits on their PE day</w:t>
                            </w:r>
                            <w:r w:rsidR="00893C0A" w:rsidRPr="000F7C32">
                              <w:rPr>
                                <w:rFonts w:ascii="Letter-join No-Lead 4" w:hAnsi="Letter-join No-Lead 4" w:cs="Calibri"/>
                                <w:color w:val="000000" w:themeColor="text1"/>
                                <w:lang w:val="en-GB"/>
                              </w:rPr>
                              <w:t>:</w:t>
                            </w:r>
                          </w:p>
                          <w:p w14:paraId="40350454" w14:textId="033D6893" w:rsidR="009E532D" w:rsidRPr="000F7C32" w:rsidRDefault="009E532D" w:rsidP="00C01552">
                            <w:pPr>
                              <w:pStyle w:val="ListParagraph"/>
                              <w:numPr>
                                <w:ilvl w:val="0"/>
                                <w:numId w:val="3"/>
                              </w:numPr>
                              <w:spacing w:after="0"/>
                              <w:rPr>
                                <w:rFonts w:ascii="Letter-join No-Lead 4" w:hAnsi="Letter-join No-Lead 4" w:cs="Calibri"/>
                                <w:color w:val="000000" w:themeColor="text1"/>
                                <w:lang w:val="en-GB"/>
                              </w:rPr>
                            </w:pPr>
                            <w:r w:rsidRPr="000F7C32">
                              <w:rPr>
                                <w:rFonts w:ascii="Letter-join No-Lead 4" w:hAnsi="Letter-join No-Lead 4" w:cs="Calibri"/>
                                <w:color w:val="000000" w:themeColor="text1"/>
                                <w:lang w:val="en-GB"/>
                              </w:rPr>
                              <w:t xml:space="preserve">Integrity and Ambition – </w:t>
                            </w:r>
                            <w:r w:rsidRPr="000F7C32">
                              <w:rPr>
                                <w:rFonts w:ascii="Letter-join No-Lead 4" w:hAnsi="Letter-join No-Lead 4" w:cs="Calibri"/>
                                <w:b/>
                                <w:bCs/>
                                <w:color w:val="000000" w:themeColor="text1"/>
                                <w:lang w:val="en-GB"/>
                              </w:rPr>
                              <w:t>Monday</w:t>
                            </w:r>
                          </w:p>
                          <w:p w14:paraId="56E436D0" w14:textId="4CCCEB40" w:rsidR="009E532D" w:rsidRPr="000F7C32" w:rsidRDefault="009E532D" w:rsidP="00C01552">
                            <w:pPr>
                              <w:pStyle w:val="ListParagraph"/>
                              <w:numPr>
                                <w:ilvl w:val="0"/>
                                <w:numId w:val="3"/>
                              </w:numPr>
                              <w:spacing w:after="0"/>
                              <w:rPr>
                                <w:rFonts w:ascii="Letter-join No-Lead 4" w:hAnsi="Letter-join No-Lead 4" w:cs="Calibri"/>
                                <w:color w:val="000000" w:themeColor="text1"/>
                                <w:lang w:val="en-GB"/>
                              </w:rPr>
                            </w:pPr>
                            <w:r w:rsidRPr="000F7C32">
                              <w:rPr>
                                <w:rFonts w:ascii="Letter-join No-Lead 4" w:hAnsi="Letter-join No-Lead 4" w:cs="Calibri"/>
                                <w:color w:val="000000" w:themeColor="text1"/>
                                <w:lang w:val="en-GB"/>
                              </w:rPr>
                              <w:t xml:space="preserve">Democracy </w:t>
                            </w:r>
                            <w:r w:rsidR="002E4E88" w:rsidRPr="000F7C32">
                              <w:rPr>
                                <w:rFonts w:ascii="Letter-join No-Lead 4" w:hAnsi="Letter-join No-Lead 4" w:cs="Calibri"/>
                                <w:color w:val="000000" w:themeColor="text1"/>
                                <w:lang w:val="en-GB"/>
                              </w:rPr>
                              <w:t>–</w:t>
                            </w:r>
                            <w:r w:rsidRPr="000F7C32">
                              <w:rPr>
                                <w:rFonts w:ascii="Letter-join No-Lead 4" w:hAnsi="Letter-join No-Lead 4" w:cs="Calibri"/>
                                <w:color w:val="000000" w:themeColor="text1"/>
                                <w:lang w:val="en-GB"/>
                              </w:rPr>
                              <w:t xml:space="preserve"> </w:t>
                            </w:r>
                            <w:r w:rsidR="00C36908" w:rsidRPr="000F7C32">
                              <w:rPr>
                                <w:rFonts w:ascii="Letter-join No-Lead 4" w:hAnsi="Letter-join No-Lead 4" w:cs="Calibri"/>
                                <w:b/>
                                <w:bCs/>
                                <w:color w:val="000000" w:themeColor="text1"/>
                                <w:lang w:val="en-GB"/>
                              </w:rPr>
                              <w:t>Tuesday</w:t>
                            </w:r>
                          </w:p>
                          <w:p w14:paraId="66627027" w14:textId="77777777" w:rsidR="00F613FB" w:rsidRPr="000F7C32" w:rsidRDefault="00F613FB" w:rsidP="00F613FB">
                            <w:pPr>
                              <w:pStyle w:val="ListParagraph"/>
                              <w:spacing w:after="0"/>
                              <w:rPr>
                                <w:rFonts w:ascii="Letter-join No-Lead 4" w:hAnsi="Letter-join No-Lead 4" w:cs="Calibri"/>
                                <w:color w:val="000000" w:themeColor="text1"/>
                                <w:lang w:val="en-GB"/>
                              </w:rPr>
                            </w:pPr>
                          </w:p>
                          <w:p w14:paraId="045C27BF" w14:textId="7DE2B7A9" w:rsidR="00F613FB" w:rsidRPr="000F7C32" w:rsidRDefault="00F613FB" w:rsidP="00F613FB">
                            <w:pPr>
                              <w:spacing w:after="0"/>
                              <w:rPr>
                                <w:rFonts w:ascii="Letter-join No-Lead 4" w:hAnsi="Letter-join No-Lead 4" w:cs="Calibri"/>
                                <w:i/>
                                <w:iCs/>
                                <w:color w:val="000000" w:themeColor="text1"/>
                                <w:sz w:val="32"/>
                                <w:szCs w:val="32"/>
                                <w:lang w:val="en-GB"/>
                              </w:rPr>
                            </w:pPr>
                            <w:r w:rsidRPr="000F7C32">
                              <w:rPr>
                                <w:rFonts w:ascii="Letter-join No-Lead 4" w:hAnsi="Letter-join No-Lead 4" w:cs="Calibri"/>
                                <w:i/>
                                <w:iCs/>
                                <w:sz w:val="22"/>
                                <w:szCs w:val="22"/>
                              </w:rPr>
                              <w:t xml:space="preserve">Kit: </w:t>
                            </w:r>
                            <w:r w:rsidRPr="000F7C32">
                              <w:rPr>
                                <w:rFonts w:ascii="Letter-join No-Lead 4" w:hAnsi="Letter-join No-Lead 4" w:cs="Calibri"/>
                                <w:i/>
                                <w:iCs/>
                                <w:sz w:val="22"/>
                                <w:szCs w:val="22"/>
                                <w:lang w:val="en-GB"/>
                              </w:rPr>
                              <w:t>White t-shirt/polo, shorts, joggers or leggings, trainers. No jewellery, long hair tied up.</w:t>
                            </w:r>
                          </w:p>
                          <w:p w14:paraId="584FE697" w14:textId="77777777" w:rsidR="002E4E88" w:rsidRPr="000F7C32" w:rsidRDefault="002E4E88" w:rsidP="009C010A">
                            <w:pPr>
                              <w:spacing w:after="0"/>
                              <w:rPr>
                                <w:rFonts w:ascii="Letter-join No-Lead 4" w:hAnsi="Letter-join No-Lead 4"/>
                                <w:color w:val="000000" w:themeColor="text1"/>
                                <w:lang w:val="en-GB"/>
                              </w:rPr>
                            </w:pPr>
                          </w:p>
                          <w:p w14:paraId="23ADB621" w14:textId="77777777" w:rsidR="009C010A" w:rsidRPr="009C010A" w:rsidRDefault="009C010A" w:rsidP="000A264A">
                            <w:pPr>
                              <w:spacing w:after="0"/>
                              <w:rPr>
                                <w:rFonts w:ascii="Comic Sans MS" w:hAnsi="Comic Sans MS"/>
                                <w:b/>
                                <w:color w:val="000000" w:themeColor="text1"/>
                                <w:sz w:val="20"/>
                                <w:szCs w:val="20"/>
                                <w:u w:val="single"/>
                                <w:lang w:val="en-GB"/>
                              </w:rPr>
                            </w:pPr>
                          </w:p>
                          <w:p w14:paraId="5A30D944" w14:textId="77777777" w:rsidR="009C010A" w:rsidRDefault="009C010A" w:rsidP="000A264A">
                            <w:pPr>
                              <w:spacing w:after="0"/>
                              <w:rPr>
                                <w:rFonts w:ascii="Comic Sans MS" w:hAnsi="Comic Sans MS"/>
                                <w:b/>
                                <w:color w:val="000000" w:themeColor="text1"/>
                                <w:sz w:val="20"/>
                                <w:u w:val="single"/>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F6F25" id="Text Box 449" o:spid="_x0000_s1027" type="#_x0000_t202" style="position:absolute;margin-left:40.7pt;margin-top:330pt;width:242.65pt;height:263.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" filled="f" stroked="f">
                <v:textbox inset=",7.2pt,,7.2pt">
                  <w:txbxContent>
                    <w:p w14:paraId="6EDD916F" w14:textId="00DB073B" w:rsidR="00DD2DB3" w:rsidRPr="000F7C32" w:rsidRDefault="00DD2DB3" w:rsidP="00DD2DB3">
                      <w:pPr>
                        <w:spacing w:after="0"/>
                        <w:contextualSpacing/>
                        <w:rPr>
                          <w:rFonts w:ascii="Letter-join No-Lead 4" w:hAnsi="Letter-join No-Lead 4" w:cs="Calibri"/>
                          <w:color w:val="000000" w:themeColor="text1"/>
                          <w:u w:val="thick"/>
                        </w:rPr>
                      </w:pPr>
                    </w:p>
                    <w:p w14:paraId="6D717C28" w14:textId="765D825B" w:rsidR="00DD2DB3" w:rsidRDefault="009E532D" w:rsidP="00DD2DB3">
                      <w:pPr>
                        <w:spacing w:after="0"/>
                        <w:contextualSpacing/>
                        <w:rPr>
                          <w:rFonts w:ascii="Letter-join No-Lead 4" w:hAnsi="Letter-join No-Lead 4" w:cs="Calibri"/>
                          <w:color w:val="000000" w:themeColor="text1"/>
                        </w:rPr>
                      </w:pPr>
                      <w:r w:rsidRPr="000F7C32">
                        <w:rPr>
                          <w:rFonts w:ascii="Letter-join No-Lead 4" w:hAnsi="Letter-join No-Lead 4" w:cs="Calibri"/>
                          <w:color w:val="000000" w:themeColor="text1"/>
                        </w:rPr>
                        <w:t xml:space="preserve">School gates open at </w:t>
                      </w:r>
                      <w:r w:rsidRPr="000F7C32">
                        <w:rPr>
                          <w:rFonts w:ascii="Letter-join No-Lead 4" w:hAnsi="Letter-join No-Lead 4" w:cs="Calibri"/>
                          <w:b/>
                          <w:bCs/>
                          <w:color w:val="000000" w:themeColor="text1"/>
                        </w:rPr>
                        <w:t>8:35 am</w:t>
                      </w:r>
                      <w:r w:rsidRPr="000F7C32">
                        <w:rPr>
                          <w:rFonts w:ascii="Letter-join No-Lead 4" w:hAnsi="Letter-join No-Lead 4" w:cs="Calibri"/>
                          <w:color w:val="000000" w:themeColor="text1"/>
                        </w:rPr>
                        <w:t xml:space="preserve"> and your child should be in class by </w:t>
                      </w:r>
                      <w:r w:rsidRPr="000F7C32">
                        <w:rPr>
                          <w:rFonts w:ascii="Letter-join No-Lead 4" w:hAnsi="Letter-join No-Lead 4" w:cs="Calibri"/>
                          <w:b/>
                          <w:bCs/>
                          <w:color w:val="000000" w:themeColor="text1"/>
                        </w:rPr>
                        <w:t>8.45</w:t>
                      </w:r>
                      <w:r w:rsidR="00DD2DB3" w:rsidRPr="000F7C32">
                        <w:rPr>
                          <w:rFonts w:ascii="Letter-join No-Lead 4" w:hAnsi="Letter-join No-Lead 4" w:cs="Calibri"/>
                          <w:b/>
                          <w:bCs/>
                          <w:color w:val="000000" w:themeColor="text1"/>
                        </w:rPr>
                        <w:t xml:space="preserve">. </w:t>
                      </w:r>
                    </w:p>
                    <w:p w14:paraId="5DABCD0D" w14:textId="77777777" w:rsidR="000F7C32" w:rsidRPr="000F7C32" w:rsidRDefault="000F7C32" w:rsidP="00DD2DB3">
                      <w:pPr>
                        <w:spacing w:after="0"/>
                        <w:contextualSpacing/>
                        <w:rPr>
                          <w:rFonts w:ascii="Letter-join No-Lead 4" w:hAnsi="Letter-join No-Lead 4" w:cs="Calibri"/>
                          <w:b/>
                          <w:bCs/>
                          <w:color w:val="000000" w:themeColor="text1"/>
                        </w:rPr>
                      </w:pPr>
                    </w:p>
                    <w:p w14:paraId="2C059233" w14:textId="4AA837A7" w:rsidR="009E532D" w:rsidRPr="000F7C32" w:rsidRDefault="009E532D" w:rsidP="00DD2DB3">
                      <w:pPr>
                        <w:spacing w:after="0"/>
                        <w:contextualSpacing/>
                        <w:rPr>
                          <w:rFonts w:ascii="Letter-join No-Lead 4" w:hAnsi="Letter-join No-Lead 4" w:cs="Calibri"/>
                          <w:color w:val="000000" w:themeColor="text1"/>
                          <w:u w:val="thick"/>
                          <w:lang w:val="en-GB"/>
                        </w:rPr>
                      </w:pPr>
                      <w:r w:rsidRPr="000F7C32">
                        <w:rPr>
                          <w:rFonts w:ascii="Letter-join No-Lead 4" w:hAnsi="Letter-join No-Lead 4" w:cs="Calibri"/>
                          <w:color w:val="000000" w:themeColor="text1"/>
                          <w:u w:val="thick"/>
                          <w:lang w:val="en-GB"/>
                        </w:rPr>
                        <w:t xml:space="preserve">PE </w:t>
                      </w:r>
                    </w:p>
                    <w:p w14:paraId="5109B0E7" w14:textId="0425CA60" w:rsidR="00C01552" w:rsidRPr="000F7C32" w:rsidRDefault="00C01552" w:rsidP="00DD2DB3">
                      <w:pPr>
                        <w:spacing w:after="0"/>
                        <w:contextualSpacing/>
                        <w:rPr>
                          <w:rFonts w:ascii="Letter-join No-Lead 4" w:hAnsi="Letter-join No-Lead 4" w:cs="Calibri"/>
                          <w:color w:val="000000" w:themeColor="text1"/>
                          <w:lang w:val="en-GB"/>
                        </w:rPr>
                      </w:pPr>
                      <w:r w:rsidRPr="000F7C32">
                        <w:rPr>
                          <w:rFonts w:ascii="Letter-join No-Lead 4" w:hAnsi="Letter-join No-Lead 4" w:cs="Calibri"/>
                          <w:color w:val="000000" w:themeColor="text1"/>
                          <w:lang w:val="en-GB"/>
                        </w:rPr>
                        <w:t>Please can children come to school in their PE kits on their PE day</w:t>
                      </w:r>
                      <w:r w:rsidR="00893C0A" w:rsidRPr="000F7C32">
                        <w:rPr>
                          <w:rFonts w:ascii="Letter-join No-Lead 4" w:hAnsi="Letter-join No-Lead 4" w:cs="Calibri"/>
                          <w:color w:val="000000" w:themeColor="text1"/>
                          <w:lang w:val="en-GB"/>
                        </w:rPr>
                        <w:t>:</w:t>
                      </w:r>
                    </w:p>
                    <w:p w14:paraId="40350454" w14:textId="033D6893" w:rsidR="009E532D" w:rsidRPr="000F7C32" w:rsidRDefault="009E532D" w:rsidP="00C01552">
                      <w:pPr>
                        <w:pStyle w:val="ListParagraph"/>
                        <w:numPr>
                          <w:ilvl w:val="0"/>
                          <w:numId w:val="3"/>
                        </w:numPr>
                        <w:spacing w:after="0"/>
                        <w:rPr>
                          <w:rFonts w:ascii="Letter-join No-Lead 4" w:hAnsi="Letter-join No-Lead 4" w:cs="Calibri"/>
                          <w:color w:val="000000" w:themeColor="text1"/>
                          <w:lang w:val="en-GB"/>
                        </w:rPr>
                      </w:pPr>
                      <w:r w:rsidRPr="000F7C32">
                        <w:rPr>
                          <w:rFonts w:ascii="Letter-join No-Lead 4" w:hAnsi="Letter-join No-Lead 4" w:cs="Calibri"/>
                          <w:color w:val="000000" w:themeColor="text1"/>
                          <w:lang w:val="en-GB"/>
                        </w:rPr>
                        <w:t xml:space="preserve">Integrity and Ambition – </w:t>
                      </w:r>
                      <w:r w:rsidRPr="000F7C32">
                        <w:rPr>
                          <w:rFonts w:ascii="Letter-join No-Lead 4" w:hAnsi="Letter-join No-Lead 4" w:cs="Calibri"/>
                          <w:b/>
                          <w:bCs/>
                          <w:color w:val="000000" w:themeColor="text1"/>
                          <w:lang w:val="en-GB"/>
                        </w:rPr>
                        <w:t>Monday</w:t>
                      </w:r>
                    </w:p>
                    <w:p w14:paraId="56E436D0" w14:textId="4CCCEB40" w:rsidR="009E532D" w:rsidRPr="000F7C32" w:rsidRDefault="009E532D" w:rsidP="00C01552">
                      <w:pPr>
                        <w:pStyle w:val="ListParagraph"/>
                        <w:numPr>
                          <w:ilvl w:val="0"/>
                          <w:numId w:val="3"/>
                        </w:numPr>
                        <w:spacing w:after="0"/>
                        <w:rPr>
                          <w:rFonts w:ascii="Letter-join No-Lead 4" w:hAnsi="Letter-join No-Lead 4" w:cs="Calibri"/>
                          <w:color w:val="000000" w:themeColor="text1"/>
                          <w:lang w:val="en-GB"/>
                        </w:rPr>
                      </w:pPr>
                      <w:r w:rsidRPr="000F7C32">
                        <w:rPr>
                          <w:rFonts w:ascii="Letter-join No-Lead 4" w:hAnsi="Letter-join No-Lead 4" w:cs="Calibri"/>
                          <w:color w:val="000000" w:themeColor="text1"/>
                          <w:lang w:val="en-GB"/>
                        </w:rPr>
                        <w:t xml:space="preserve">Democracy </w:t>
                      </w:r>
                      <w:r w:rsidR="002E4E88" w:rsidRPr="000F7C32">
                        <w:rPr>
                          <w:rFonts w:ascii="Letter-join No-Lead 4" w:hAnsi="Letter-join No-Lead 4" w:cs="Calibri"/>
                          <w:color w:val="000000" w:themeColor="text1"/>
                          <w:lang w:val="en-GB"/>
                        </w:rPr>
                        <w:t>–</w:t>
                      </w:r>
                      <w:r w:rsidRPr="000F7C32">
                        <w:rPr>
                          <w:rFonts w:ascii="Letter-join No-Lead 4" w:hAnsi="Letter-join No-Lead 4" w:cs="Calibri"/>
                          <w:color w:val="000000" w:themeColor="text1"/>
                          <w:lang w:val="en-GB"/>
                        </w:rPr>
                        <w:t xml:space="preserve"> </w:t>
                      </w:r>
                      <w:r w:rsidR="00C36908" w:rsidRPr="000F7C32">
                        <w:rPr>
                          <w:rFonts w:ascii="Letter-join No-Lead 4" w:hAnsi="Letter-join No-Lead 4" w:cs="Calibri"/>
                          <w:b/>
                          <w:bCs/>
                          <w:color w:val="000000" w:themeColor="text1"/>
                          <w:lang w:val="en-GB"/>
                        </w:rPr>
                        <w:t>Tuesday</w:t>
                      </w:r>
                    </w:p>
                    <w:p w14:paraId="66627027" w14:textId="77777777" w:rsidR="00F613FB" w:rsidRPr="000F7C32" w:rsidRDefault="00F613FB" w:rsidP="00F613FB">
                      <w:pPr>
                        <w:pStyle w:val="ListParagraph"/>
                        <w:spacing w:after="0"/>
                        <w:rPr>
                          <w:rFonts w:ascii="Letter-join No-Lead 4" w:hAnsi="Letter-join No-Lead 4" w:cs="Calibri"/>
                          <w:color w:val="000000" w:themeColor="text1"/>
                          <w:lang w:val="en-GB"/>
                        </w:rPr>
                      </w:pPr>
                    </w:p>
                    <w:p w14:paraId="045C27BF" w14:textId="7DE2B7A9" w:rsidR="00F613FB" w:rsidRPr="000F7C32" w:rsidRDefault="00F613FB" w:rsidP="00F613FB">
                      <w:pPr>
                        <w:spacing w:after="0"/>
                        <w:rPr>
                          <w:rFonts w:ascii="Letter-join No-Lead 4" w:hAnsi="Letter-join No-Lead 4" w:cs="Calibri"/>
                          <w:i/>
                          <w:iCs/>
                          <w:color w:val="000000" w:themeColor="text1"/>
                          <w:sz w:val="32"/>
                          <w:szCs w:val="32"/>
                          <w:lang w:val="en-GB"/>
                        </w:rPr>
                      </w:pPr>
                      <w:r w:rsidRPr="000F7C32">
                        <w:rPr>
                          <w:rFonts w:ascii="Letter-join No-Lead 4" w:hAnsi="Letter-join No-Lead 4" w:cs="Calibri"/>
                          <w:i/>
                          <w:iCs/>
                          <w:sz w:val="22"/>
                          <w:szCs w:val="22"/>
                        </w:rPr>
                        <w:t xml:space="preserve">Kit: </w:t>
                      </w:r>
                      <w:r w:rsidRPr="000F7C32">
                        <w:rPr>
                          <w:rFonts w:ascii="Letter-join No-Lead 4" w:hAnsi="Letter-join No-Lead 4" w:cs="Calibri"/>
                          <w:i/>
                          <w:iCs/>
                          <w:sz w:val="22"/>
                          <w:szCs w:val="22"/>
                          <w:lang w:val="en-GB"/>
                        </w:rPr>
                        <w:t>White t-shirt/polo, shorts, joggers or leggings, trainers. No jewellery, long hair tied up.</w:t>
                      </w:r>
                    </w:p>
                    <w:p w14:paraId="584FE697" w14:textId="77777777" w:rsidR="002E4E88" w:rsidRPr="000F7C32" w:rsidRDefault="002E4E88" w:rsidP="009C010A">
                      <w:pPr>
                        <w:spacing w:after="0"/>
                        <w:rPr>
                          <w:rFonts w:ascii="Letter-join No-Lead 4" w:hAnsi="Letter-join No-Lead 4"/>
                          <w:color w:val="000000" w:themeColor="text1"/>
                          <w:lang w:val="en-GB"/>
                        </w:rPr>
                      </w:pPr>
                    </w:p>
                    <w:p w14:paraId="23ADB621" w14:textId="77777777" w:rsidR="009C010A" w:rsidRPr="009C010A" w:rsidRDefault="009C010A" w:rsidP="000A264A">
                      <w:pPr>
                        <w:spacing w:after="0"/>
                        <w:rPr>
                          <w:rFonts w:ascii="Comic Sans MS" w:hAnsi="Comic Sans MS"/>
                          <w:b/>
                          <w:color w:val="000000" w:themeColor="text1"/>
                          <w:sz w:val="20"/>
                          <w:szCs w:val="20"/>
                          <w:u w:val="single"/>
                          <w:lang w:val="en-GB"/>
                        </w:rPr>
                      </w:pPr>
                    </w:p>
                    <w:p w14:paraId="5A30D944" w14:textId="77777777" w:rsidR="009C010A" w:rsidRDefault="009C010A" w:rsidP="000A264A">
                      <w:pPr>
                        <w:spacing w:after="0"/>
                        <w:rPr>
                          <w:rFonts w:ascii="Comic Sans MS" w:hAnsi="Comic Sans MS"/>
                          <w:b/>
                          <w:color w:val="000000" w:themeColor="text1"/>
                          <w:sz w:val="20"/>
                          <w:u w:val="single"/>
                          <w:lang w:val="en-GB"/>
                        </w:rPr>
                      </w:pPr>
                    </w:p>
                  </w:txbxContent>
                </v:textbox>
                <w10:wrap type="tight" anchorx="page" anchory="page"/>
              </v:shape>
            </w:pict>
          </mc:Fallback>
        </mc:AlternateContent>
      </w:r>
      <w:r w:rsidR="0012382C">
        <w:rPr>
          <w:rFonts w:ascii="Printed Letter-Join" w:hAnsi="Printed Letter-Join"/>
          <w:noProof/>
        </w:rPr>
        <mc:AlternateContent>
          <mc:Choice Requires="wps">
            <w:drawing>
              <wp:anchor distT="0" distB="0" distL="114300" distR="114300" simplePos="0" relativeHeight="251651072" behindDoc="0" locked="0" layoutInCell="1" allowOverlap="1" wp14:anchorId="0C97AA33" wp14:editId="6810A021">
                <wp:simplePos x="0" y="0"/>
                <wp:positionH relativeFrom="margin">
                  <wp:align>right</wp:align>
                </wp:positionH>
                <wp:positionV relativeFrom="page">
                  <wp:posOffset>2332990</wp:posOffset>
                </wp:positionV>
                <wp:extent cx="6675120" cy="2066925"/>
                <wp:effectExtent l="0" t="0" r="0" b="0"/>
                <wp:wrapTight wrapText="bothSides">
                  <wp:wrapPolygon edited="0">
                    <wp:start x="123" y="597"/>
                    <wp:lineTo x="123" y="20903"/>
                    <wp:lineTo x="21390" y="20903"/>
                    <wp:lineTo x="21390" y="597"/>
                    <wp:lineTo x="123" y="597"/>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120" cy="2066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15B3D" w14:textId="79777176" w:rsidR="00FC4B06" w:rsidRPr="00FC4B06" w:rsidRDefault="00413864" w:rsidP="00DC7666">
                            <w:pPr>
                              <w:rPr>
                                <w:rFonts w:ascii="Letter-join No-Lead 4" w:hAnsi="Letter-join No-Lead 4"/>
                                <w:color w:val="000000" w:themeColor="text1"/>
                                <w:sz w:val="28"/>
                                <w:szCs w:val="28"/>
                              </w:rPr>
                            </w:pPr>
                            <w:r w:rsidRPr="00E71141">
                              <w:rPr>
                                <w:rFonts w:ascii="Calibri" w:hAnsi="Calibri" w:cs="Calibri"/>
                                <w:sz w:val="20"/>
                                <w:szCs w:val="20"/>
                                <w:lang w:val="en-GB"/>
                              </w:rPr>
                              <w:t xml:space="preserve"> </w:t>
                            </w:r>
                            <w:r w:rsidR="00FC4B06">
                              <w:rPr>
                                <w:rFonts w:ascii="Calibri" w:hAnsi="Calibri" w:cs="Calibri"/>
                                <w:sz w:val="20"/>
                                <w:szCs w:val="20"/>
                                <w:lang w:val="en-GB"/>
                              </w:rPr>
                              <w:t xml:space="preserve">                                                                    </w:t>
                            </w:r>
                            <w:r w:rsidR="0012382C" w:rsidRPr="00FC4B06">
                              <w:rPr>
                                <w:rFonts w:ascii="Letter-join No-Lead 4" w:hAnsi="Letter-join No-Lead 4"/>
                                <w:b/>
                                <w:color w:val="000000" w:themeColor="text1"/>
                                <w:sz w:val="28"/>
                                <w:szCs w:val="28"/>
                              </w:rPr>
                              <w:t>How did invaders change Britain?</w:t>
                            </w:r>
                            <w:r w:rsidR="00DC7666" w:rsidRPr="00FC4B06">
                              <w:rPr>
                                <w:rFonts w:ascii="Letter-join No-Lead 4" w:hAnsi="Letter-join No-Lead 4"/>
                                <w:color w:val="000000" w:themeColor="text1"/>
                                <w:sz w:val="28"/>
                                <w:szCs w:val="28"/>
                              </w:rPr>
                              <w:t xml:space="preserve"> </w:t>
                            </w:r>
                          </w:p>
                          <w:p w14:paraId="0A2EC8C2" w14:textId="40E6BFAE" w:rsidR="00DC7666" w:rsidRPr="00FC4B06" w:rsidRDefault="00DC7666" w:rsidP="00DC7666">
                            <w:pPr>
                              <w:rPr>
                                <w:rFonts w:ascii="Letter-join No-Lead 4" w:hAnsi="Letter-join No-Lead 4"/>
                                <w:color w:val="000000" w:themeColor="text1"/>
                                <w:sz w:val="20"/>
                                <w:szCs w:val="20"/>
                              </w:rPr>
                            </w:pPr>
                            <w:r w:rsidRPr="00FC4B06">
                              <w:rPr>
                                <w:rFonts w:ascii="Letter-join No-Lead 4" w:hAnsi="Letter-join No-Lead 4"/>
                                <w:sz w:val="20"/>
                                <w:szCs w:val="20"/>
                              </w:rPr>
                              <w:t xml:space="preserve">This term, </w:t>
                            </w:r>
                            <w:r w:rsidR="000F7C32">
                              <w:rPr>
                                <w:rFonts w:ascii="Letter-join No-Lead 4" w:hAnsi="Letter-join No-Lead 4"/>
                                <w:sz w:val="20"/>
                                <w:szCs w:val="20"/>
                              </w:rPr>
                              <w:t xml:space="preserve">we </w:t>
                            </w:r>
                            <w:r w:rsidRPr="00FC4B06">
                              <w:rPr>
                                <w:rFonts w:ascii="Letter-join No-Lead 4" w:hAnsi="Letter-join No-Lead 4"/>
                                <w:sz w:val="20"/>
                                <w:szCs w:val="20"/>
                              </w:rPr>
                              <w:t>will be exploring a range of exciting topics across the curriculum:</w:t>
                            </w:r>
                          </w:p>
                          <w:p w14:paraId="3FD86DE1" w14:textId="77777777" w:rsidR="00DC7666" w:rsidRPr="00FC4B06" w:rsidRDefault="00DC7666" w:rsidP="00DC7666">
                            <w:pPr>
                              <w:pStyle w:val="NormalWeb"/>
                              <w:numPr>
                                <w:ilvl w:val="0"/>
                                <w:numId w:val="9"/>
                              </w:numPr>
                              <w:rPr>
                                <w:rFonts w:ascii="Letter-join No-Lead 4" w:hAnsi="Letter-join No-Lead 4"/>
                                <w:sz w:val="20"/>
                                <w:szCs w:val="20"/>
                              </w:rPr>
                            </w:pPr>
                            <w:r w:rsidRPr="00FC4B06">
                              <w:rPr>
                                <w:rStyle w:val="Strong"/>
                                <w:rFonts w:ascii="Letter-join No-Lead 4" w:hAnsi="Letter-join No-Lead 4"/>
                                <w:sz w:val="20"/>
                                <w:szCs w:val="20"/>
                              </w:rPr>
                              <w:t>Geography:</w:t>
                            </w:r>
                            <w:r w:rsidRPr="00FC4B06">
                              <w:rPr>
                                <w:rFonts w:ascii="Letter-join No-Lead 4" w:hAnsi="Letter-join No-Lead 4"/>
                                <w:sz w:val="20"/>
                                <w:szCs w:val="20"/>
                              </w:rPr>
                              <w:t xml:space="preserve"> Learning about where we come from, and comparing the physical and human features of Birmingham and Copenhagen.</w:t>
                            </w:r>
                          </w:p>
                          <w:p w14:paraId="6CFC1B70" w14:textId="77777777" w:rsidR="00DC7666" w:rsidRPr="00FC4B06" w:rsidRDefault="00DC7666" w:rsidP="00DC7666">
                            <w:pPr>
                              <w:pStyle w:val="NormalWeb"/>
                              <w:numPr>
                                <w:ilvl w:val="0"/>
                                <w:numId w:val="9"/>
                              </w:numPr>
                              <w:rPr>
                                <w:rFonts w:ascii="Letter-join No-Lead 4" w:hAnsi="Letter-join No-Lead 4"/>
                                <w:sz w:val="20"/>
                                <w:szCs w:val="20"/>
                              </w:rPr>
                            </w:pPr>
                            <w:r w:rsidRPr="00FC4B06">
                              <w:rPr>
                                <w:rStyle w:val="Strong"/>
                                <w:rFonts w:ascii="Letter-join No-Lead 4" w:hAnsi="Letter-join No-Lead 4"/>
                                <w:sz w:val="20"/>
                                <w:szCs w:val="20"/>
                              </w:rPr>
                              <w:t>History:</w:t>
                            </w:r>
                            <w:r w:rsidRPr="00FC4B06">
                              <w:rPr>
                                <w:rFonts w:ascii="Letter-join No-Lead 4" w:hAnsi="Letter-join No-Lead 4"/>
                                <w:sz w:val="20"/>
                                <w:szCs w:val="20"/>
                              </w:rPr>
                              <w:t xml:space="preserve"> Discovering how the Anglo-Saxons and Vikings invaded, settled, and lived in Britain.</w:t>
                            </w:r>
                          </w:p>
                          <w:p w14:paraId="1EB59B90" w14:textId="77777777" w:rsidR="00DC7666" w:rsidRPr="00FC4B06" w:rsidRDefault="00DC7666" w:rsidP="00DC7666">
                            <w:pPr>
                              <w:pStyle w:val="NormalWeb"/>
                              <w:numPr>
                                <w:ilvl w:val="0"/>
                                <w:numId w:val="9"/>
                              </w:numPr>
                              <w:rPr>
                                <w:rFonts w:ascii="Letter-join No-Lead 4" w:hAnsi="Letter-join No-Lead 4"/>
                                <w:sz w:val="20"/>
                                <w:szCs w:val="20"/>
                              </w:rPr>
                            </w:pPr>
                            <w:r w:rsidRPr="00FC4B06">
                              <w:rPr>
                                <w:rStyle w:val="Strong"/>
                                <w:rFonts w:ascii="Letter-join No-Lead 4" w:hAnsi="Letter-join No-Lead 4"/>
                                <w:sz w:val="20"/>
                                <w:szCs w:val="20"/>
                              </w:rPr>
                              <w:t>Science:</w:t>
                            </w:r>
                            <w:r w:rsidRPr="00FC4B06">
                              <w:rPr>
                                <w:rFonts w:ascii="Letter-join No-Lead 4" w:hAnsi="Letter-join No-Lead 4"/>
                                <w:sz w:val="20"/>
                                <w:szCs w:val="20"/>
                              </w:rPr>
                              <w:t xml:space="preserve"> Investigating the different states of matter and how materials can change between them.</w:t>
                            </w:r>
                          </w:p>
                          <w:p w14:paraId="20AA2FEE" w14:textId="167EC3FB" w:rsidR="000B283E" w:rsidRPr="00413864" w:rsidRDefault="000B283E" w:rsidP="00937522">
                            <w:pPr>
                              <w:spacing w:after="0"/>
                              <w:jc w:val="both"/>
                              <w:rPr>
                                <w:rFonts w:ascii="Calibri" w:hAnsi="Calibri" w:cs="Calibri"/>
                                <w:color w:val="000000" w:themeColor="text1"/>
                                <w:sz w:val="22"/>
                                <w:szCs w:val="22"/>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7AA33" id="Text Box 446" o:spid="_x0000_s1028" type="#_x0000_t202" style="position:absolute;margin-left:474.4pt;margin-top:183.7pt;width:525.6pt;height:162.75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" filled="f" stroked="f">
                <v:textbox inset=",7.2pt,,7.2pt">
                  <w:txbxContent>
                    <w:p w14:paraId="5F415B3D" w14:textId="79777176" w:rsidR="00FC4B06" w:rsidRPr="00FC4B06" w:rsidRDefault="00413864" w:rsidP="00DC7666">
                      <w:pPr>
                        <w:rPr>
                          <w:rFonts w:ascii="Letter-join No-Lead 4" w:hAnsi="Letter-join No-Lead 4"/>
                          <w:color w:val="000000" w:themeColor="text1"/>
                          <w:sz w:val="28"/>
                          <w:szCs w:val="28"/>
                        </w:rPr>
                      </w:pPr>
                      <w:r w:rsidRPr="00E71141">
                        <w:rPr>
                          <w:rFonts w:ascii="Calibri" w:hAnsi="Calibri" w:cs="Calibri"/>
                          <w:sz w:val="20"/>
                          <w:szCs w:val="20"/>
                          <w:lang w:val="en-GB"/>
                        </w:rPr>
                        <w:t xml:space="preserve"> </w:t>
                      </w:r>
                      <w:r w:rsidR="00FC4B06">
                        <w:rPr>
                          <w:rFonts w:ascii="Calibri" w:hAnsi="Calibri" w:cs="Calibri"/>
                          <w:sz w:val="20"/>
                          <w:szCs w:val="20"/>
                          <w:lang w:val="en-GB"/>
                        </w:rPr>
                        <w:t xml:space="preserve">                                                                    </w:t>
                      </w:r>
                      <w:r w:rsidR="0012382C" w:rsidRPr="00FC4B06">
                        <w:rPr>
                          <w:rFonts w:ascii="Letter-join No-Lead 4" w:hAnsi="Letter-join No-Lead 4"/>
                          <w:b/>
                          <w:color w:val="000000" w:themeColor="text1"/>
                          <w:sz w:val="28"/>
                          <w:szCs w:val="28"/>
                        </w:rPr>
                        <w:t>How did invaders change Britain?</w:t>
                      </w:r>
                      <w:r w:rsidR="00DC7666" w:rsidRPr="00FC4B06">
                        <w:rPr>
                          <w:rFonts w:ascii="Letter-join No-Lead 4" w:hAnsi="Letter-join No-Lead 4"/>
                          <w:color w:val="000000" w:themeColor="text1"/>
                          <w:sz w:val="28"/>
                          <w:szCs w:val="28"/>
                        </w:rPr>
                        <w:t xml:space="preserve"> </w:t>
                      </w:r>
                    </w:p>
                    <w:p w14:paraId="0A2EC8C2" w14:textId="40E6BFAE" w:rsidR="00DC7666" w:rsidRPr="00FC4B06" w:rsidRDefault="00DC7666" w:rsidP="00DC7666">
                      <w:pPr>
                        <w:rPr>
                          <w:rFonts w:ascii="Letter-join No-Lead 4" w:hAnsi="Letter-join No-Lead 4"/>
                          <w:color w:val="000000" w:themeColor="text1"/>
                          <w:sz w:val="20"/>
                          <w:szCs w:val="20"/>
                        </w:rPr>
                      </w:pPr>
                      <w:r w:rsidRPr="00FC4B06">
                        <w:rPr>
                          <w:rFonts w:ascii="Letter-join No-Lead 4" w:hAnsi="Letter-join No-Lead 4"/>
                          <w:sz w:val="20"/>
                          <w:szCs w:val="20"/>
                        </w:rPr>
                        <w:t xml:space="preserve">This term, </w:t>
                      </w:r>
                      <w:r w:rsidR="000F7C32">
                        <w:rPr>
                          <w:rFonts w:ascii="Letter-join No-Lead 4" w:hAnsi="Letter-join No-Lead 4"/>
                          <w:sz w:val="20"/>
                          <w:szCs w:val="20"/>
                        </w:rPr>
                        <w:t xml:space="preserve">we </w:t>
                      </w:r>
                      <w:r w:rsidRPr="00FC4B06">
                        <w:rPr>
                          <w:rFonts w:ascii="Letter-join No-Lead 4" w:hAnsi="Letter-join No-Lead 4"/>
                          <w:sz w:val="20"/>
                          <w:szCs w:val="20"/>
                        </w:rPr>
                        <w:t>will be exploring a range of exciting topics across the curriculum:</w:t>
                      </w:r>
                    </w:p>
                    <w:p w14:paraId="3FD86DE1" w14:textId="77777777" w:rsidR="00DC7666" w:rsidRPr="00FC4B06" w:rsidRDefault="00DC7666" w:rsidP="00DC7666">
                      <w:pPr>
                        <w:pStyle w:val="NormalWeb"/>
                        <w:numPr>
                          <w:ilvl w:val="0"/>
                          <w:numId w:val="9"/>
                        </w:numPr>
                        <w:rPr>
                          <w:rFonts w:ascii="Letter-join No-Lead 4" w:hAnsi="Letter-join No-Lead 4"/>
                          <w:sz w:val="20"/>
                          <w:szCs w:val="20"/>
                        </w:rPr>
                      </w:pPr>
                      <w:r w:rsidRPr="00FC4B06">
                        <w:rPr>
                          <w:rStyle w:val="Strong"/>
                          <w:rFonts w:ascii="Letter-join No-Lead 4" w:hAnsi="Letter-join No-Lead 4"/>
                          <w:sz w:val="20"/>
                          <w:szCs w:val="20"/>
                        </w:rPr>
                        <w:t>Geography:</w:t>
                      </w:r>
                      <w:r w:rsidRPr="00FC4B06">
                        <w:rPr>
                          <w:rFonts w:ascii="Letter-join No-Lead 4" w:hAnsi="Letter-join No-Lead 4"/>
                          <w:sz w:val="20"/>
                          <w:szCs w:val="20"/>
                        </w:rPr>
                        <w:t xml:space="preserve"> Learning about where we come from, and comparing the physical and human features of Birmingham and Copenhagen.</w:t>
                      </w:r>
                    </w:p>
                    <w:p w14:paraId="6CFC1B70" w14:textId="77777777" w:rsidR="00DC7666" w:rsidRPr="00FC4B06" w:rsidRDefault="00DC7666" w:rsidP="00DC7666">
                      <w:pPr>
                        <w:pStyle w:val="NormalWeb"/>
                        <w:numPr>
                          <w:ilvl w:val="0"/>
                          <w:numId w:val="9"/>
                        </w:numPr>
                        <w:rPr>
                          <w:rFonts w:ascii="Letter-join No-Lead 4" w:hAnsi="Letter-join No-Lead 4"/>
                          <w:sz w:val="20"/>
                          <w:szCs w:val="20"/>
                        </w:rPr>
                      </w:pPr>
                      <w:r w:rsidRPr="00FC4B06">
                        <w:rPr>
                          <w:rStyle w:val="Strong"/>
                          <w:rFonts w:ascii="Letter-join No-Lead 4" w:hAnsi="Letter-join No-Lead 4"/>
                          <w:sz w:val="20"/>
                          <w:szCs w:val="20"/>
                        </w:rPr>
                        <w:t>History:</w:t>
                      </w:r>
                      <w:r w:rsidRPr="00FC4B06">
                        <w:rPr>
                          <w:rFonts w:ascii="Letter-join No-Lead 4" w:hAnsi="Letter-join No-Lead 4"/>
                          <w:sz w:val="20"/>
                          <w:szCs w:val="20"/>
                        </w:rPr>
                        <w:t xml:space="preserve"> Discovering how the Anglo-Saxons and Vikings invaded, settled, and lived in Britain.</w:t>
                      </w:r>
                    </w:p>
                    <w:p w14:paraId="1EB59B90" w14:textId="77777777" w:rsidR="00DC7666" w:rsidRPr="00FC4B06" w:rsidRDefault="00DC7666" w:rsidP="00DC7666">
                      <w:pPr>
                        <w:pStyle w:val="NormalWeb"/>
                        <w:numPr>
                          <w:ilvl w:val="0"/>
                          <w:numId w:val="9"/>
                        </w:numPr>
                        <w:rPr>
                          <w:rFonts w:ascii="Letter-join No-Lead 4" w:hAnsi="Letter-join No-Lead 4"/>
                          <w:sz w:val="20"/>
                          <w:szCs w:val="20"/>
                        </w:rPr>
                      </w:pPr>
                      <w:r w:rsidRPr="00FC4B06">
                        <w:rPr>
                          <w:rStyle w:val="Strong"/>
                          <w:rFonts w:ascii="Letter-join No-Lead 4" w:hAnsi="Letter-join No-Lead 4"/>
                          <w:sz w:val="20"/>
                          <w:szCs w:val="20"/>
                        </w:rPr>
                        <w:t>Science:</w:t>
                      </w:r>
                      <w:r w:rsidRPr="00FC4B06">
                        <w:rPr>
                          <w:rFonts w:ascii="Letter-join No-Lead 4" w:hAnsi="Letter-join No-Lead 4"/>
                          <w:sz w:val="20"/>
                          <w:szCs w:val="20"/>
                        </w:rPr>
                        <w:t xml:space="preserve"> Investigating the different states of matter and how materials can change between them.</w:t>
                      </w:r>
                    </w:p>
                    <w:p w14:paraId="20AA2FEE" w14:textId="167EC3FB" w:rsidR="000B283E" w:rsidRPr="00413864" w:rsidRDefault="000B283E" w:rsidP="00937522">
                      <w:pPr>
                        <w:spacing w:after="0"/>
                        <w:jc w:val="both"/>
                        <w:rPr>
                          <w:rFonts w:ascii="Calibri" w:hAnsi="Calibri" w:cs="Calibri"/>
                          <w:color w:val="000000" w:themeColor="text1"/>
                          <w:sz w:val="22"/>
                          <w:szCs w:val="22"/>
                          <w:lang w:val="en-GB"/>
                        </w:rPr>
                      </w:pPr>
                    </w:p>
                  </w:txbxContent>
                </v:textbox>
                <w10:wrap type="tight" anchorx="margin" anchory="page"/>
              </v:shape>
            </w:pict>
          </mc:Fallback>
        </mc:AlternateContent>
      </w:r>
      <w:r w:rsidR="0012382C">
        <w:rPr>
          <w:rFonts w:ascii="Printed Letter-Join" w:hAnsi="Printed Letter-Join"/>
          <w:noProof/>
        </w:rPr>
        <mc:AlternateContent>
          <mc:Choice Requires="wps">
            <w:drawing>
              <wp:anchor distT="0" distB="0" distL="114300" distR="114300" simplePos="0" relativeHeight="251667456" behindDoc="0" locked="0" layoutInCell="1" allowOverlap="1" wp14:anchorId="41238230" wp14:editId="0A46450E">
                <wp:simplePos x="0" y="0"/>
                <wp:positionH relativeFrom="page">
                  <wp:posOffset>365760</wp:posOffset>
                </wp:positionH>
                <wp:positionV relativeFrom="page">
                  <wp:posOffset>11001375</wp:posOffset>
                </wp:positionV>
                <wp:extent cx="3139440" cy="1859280"/>
                <wp:effectExtent l="0" t="0" r="0" b="0"/>
                <wp:wrapTight wrapText="bothSides">
                  <wp:wrapPolygon edited="0">
                    <wp:start x="262" y="664"/>
                    <wp:lineTo x="262" y="20803"/>
                    <wp:lineTo x="21102" y="20803"/>
                    <wp:lineTo x="21102" y="664"/>
                    <wp:lineTo x="262" y="664"/>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1859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26742" w14:textId="77777777" w:rsidR="0012382C" w:rsidRPr="00EA318F" w:rsidRDefault="0012382C" w:rsidP="0012382C">
                            <w:pPr>
                              <w:rPr>
                                <w:rFonts w:ascii="Comic Sans MS" w:hAnsi="Comic Sans MS"/>
                                <w:b/>
                                <w:color w:val="000000" w:themeColor="text1"/>
                              </w:rPr>
                            </w:pPr>
                            <w:r w:rsidRPr="00413864">
                              <w:rPr>
                                <w:rFonts w:ascii="Calibri" w:hAnsi="Calibri" w:cs="Calibri"/>
                                <w:sz w:val="22"/>
                                <w:szCs w:val="22"/>
                                <w:lang w:val="en-GB"/>
                              </w:rPr>
                              <w:t xml:space="preserve"> </w:t>
                            </w:r>
                            <w:r>
                              <w:rPr>
                                <w:rFonts w:ascii="Comic Sans MS" w:hAnsi="Comic Sans MS"/>
                                <w:b/>
                                <w:color w:val="000000" w:themeColor="text1"/>
                              </w:rPr>
                              <w:t>How did invaders change Britain?</w:t>
                            </w:r>
                          </w:p>
                          <w:p w14:paraId="0200096D"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Geography of where we come from </w:t>
                            </w:r>
                          </w:p>
                          <w:p w14:paraId="567641C9"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In depth study of Copenhagen and Birmingham</w:t>
                            </w:r>
                          </w:p>
                          <w:p w14:paraId="11C695CA" w14:textId="77777777" w:rsidR="0012382C" w:rsidRPr="00887CE7"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Invasion of Anglo Saxons and Vikings </w:t>
                            </w:r>
                          </w:p>
                          <w:p w14:paraId="0A6D21BB" w14:textId="77777777" w:rsidR="0012382C" w:rsidRPr="00413864" w:rsidRDefault="0012382C" w:rsidP="0012382C">
                            <w:pPr>
                              <w:spacing w:after="0"/>
                              <w:jc w:val="both"/>
                              <w:rPr>
                                <w:rFonts w:ascii="Calibri" w:hAnsi="Calibri" w:cs="Calibri"/>
                                <w:color w:val="000000" w:themeColor="text1"/>
                                <w:sz w:val="22"/>
                                <w:szCs w:val="22"/>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38230" id="_x0000_s1029" type="#_x0000_t202" style="position:absolute;margin-left:28.8pt;margin-top:866.25pt;width:247.2pt;height:146.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" filled="f" stroked="f">
                <v:textbox inset=",7.2pt,,7.2pt">
                  <w:txbxContent>
                    <w:p w14:paraId="09C26742" w14:textId="77777777" w:rsidR="0012382C" w:rsidRPr="00EA318F" w:rsidRDefault="0012382C" w:rsidP="0012382C">
                      <w:pPr>
                        <w:rPr>
                          <w:rFonts w:ascii="Comic Sans MS" w:hAnsi="Comic Sans MS"/>
                          <w:b/>
                          <w:color w:val="000000" w:themeColor="text1"/>
                        </w:rPr>
                      </w:pPr>
                      <w:r w:rsidRPr="00413864">
                        <w:rPr>
                          <w:rFonts w:ascii="Calibri" w:hAnsi="Calibri" w:cs="Calibri"/>
                          <w:sz w:val="22"/>
                          <w:szCs w:val="22"/>
                          <w:lang w:val="en-GB"/>
                        </w:rPr>
                        <w:t xml:space="preserve"> </w:t>
                      </w:r>
                      <w:r>
                        <w:rPr>
                          <w:rFonts w:ascii="Comic Sans MS" w:hAnsi="Comic Sans MS"/>
                          <w:b/>
                          <w:color w:val="000000" w:themeColor="text1"/>
                        </w:rPr>
                        <w:t>How did invaders change Britain?</w:t>
                      </w:r>
                    </w:p>
                    <w:p w14:paraId="0200096D"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Geography of where we come from </w:t>
                      </w:r>
                    </w:p>
                    <w:p w14:paraId="567641C9"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In depth study of Copenhagen and Birmingham</w:t>
                      </w:r>
                    </w:p>
                    <w:p w14:paraId="11C695CA" w14:textId="77777777" w:rsidR="0012382C" w:rsidRPr="00887CE7"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Invasion of Anglo Saxons and Vikings </w:t>
                      </w:r>
                    </w:p>
                    <w:p w14:paraId="0A6D21BB" w14:textId="77777777" w:rsidR="0012382C" w:rsidRPr="00413864" w:rsidRDefault="0012382C" w:rsidP="0012382C">
                      <w:pPr>
                        <w:spacing w:after="0"/>
                        <w:jc w:val="both"/>
                        <w:rPr>
                          <w:rFonts w:ascii="Calibri" w:hAnsi="Calibri" w:cs="Calibri"/>
                          <w:color w:val="000000" w:themeColor="text1"/>
                          <w:sz w:val="22"/>
                          <w:szCs w:val="22"/>
                          <w:lang w:val="en-GB"/>
                        </w:rPr>
                      </w:pPr>
                    </w:p>
                  </w:txbxContent>
                </v:textbox>
                <w10:wrap type="tight" anchorx="page" anchory="page"/>
              </v:shape>
            </w:pict>
          </mc:Fallback>
        </mc:AlternateContent>
      </w:r>
      <w:r w:rsidR="0012382C" w:rsidRPr="0012382C">
        <w:rPr>
          <w:rFonts w:ascii="Printed Letter-Join" w:hAnsi="Printed Letter-Join"/>
          <w:noProof/>
          <w:lang w:val="en-GB" w:eastAsia="en-GB"/>
        </w:rPr>
        <mc:AlternateContent>
          <mc:Choice Requires="wps">
            <w:drawing>
              <wp:anchor distT="45720" distB="45720" distL="114300" distR="114300" simplePos="0" relativeHeight="251663360" behindDoc="0" locked="0" layoutInCell="1" allowOverlap="1" wp14:anchorId="252366E5" wp14:editId="3B48888D">
                <wp:simplePos x="0" y="0"/>
                <wp:positionH relativeFrom="column">
                  <wp:align>center</wp:align>
                </wp:positionH>
                <wp:positionV relativeFrom="paragraph">
                  <wp:posOffset>182880</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185467E" w14:textId="77777777" w:rsidR="0012382C" w:rsidRDefault="0012382C">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2366E5" id="Text Box 2" o:spid="_x0000_s1030" type="#_x0000_t202" style="position:absolute;margin-left:0;margin-top:14.4pt;width:185.9pt;height:110.6pt;z-index:25166336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I2c/cMnAgAATQQAAA4AAAAAAAAAAAAAAAAALgIAAGRycy9lMm9Eb2Mu&#10;eG1sUEsBAi0AFAAGAAgAAAAhAEhbJ3LbAAAABwEAAA8AAAAAAAAAAAAAAAAAgQQAAGRycy9kb3du&#10;cmV2LnhtbFBLBQYAAAAABAAEAPMAAACJBQAAAAA=&#10;">
                <v:textbox style="mso-fit-shape-to-text:t">
                  <w:txbxContent>
                    <w:sdt>
                      <w:sdtPr>
                        <w:id w:val="568603642"/>
                        <w:temporary/>
                        <w:showingPlcHdr/>
                        <w15:appearance w15:val="hidden"/>
                      </w:sdtPr>
                      <w:sdtEndPr/>
                      <w:sdtContent>
                        <w:p w14:paraId="2185467E" w14:textId="77777777" w:rsidR="0012382C" w:rsidRDefault="0012382C">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5840A3">
        <w:rPr>
          <w:rFonts w:ascii="Printed Letter-Join" w:hAnsi="Printed Letter-Join"/>
          <w:noProof/>
        </w:rPr>
        <mc:AlternateContent>
          <mc:Choice Requires="wps">
            <w:drawing>
              <wp:anchor distT="0" distB="0" distL="114300" distR="114300" simplePos="0" relativeHeight="251668642" behindDoc="0" locked="0" layoutInCell="1" allowOverlap="1" wp14:anchorId="31690C24" wp14:editId="50807C1F">
                <wp:simplePos x="0" y="0"/>
                <wp:positionH relativeFrom="margin">
                  <wp:posOffset>3558540</wp:posOffset>
                </wp:positionH>
                <wp:positionV relativeFrom="page">
                  <wp:posOffset>4518660</wp:posOffset>
                </wp:positionV>
                <wp:extent cx="3108960" cy="2766060"/>
                <wp:effectExtent l="0" t="0" r="0" b="0"/>
                <wp:wrapTight wrapText="bothSides">
                  <wp:wrapPolygon edited="0">
                    <wp:start x="265" y="446"/>
                    <wp:lineTo x="265" y="21124"/>
                    <wp:lineTo x="21176" y="21124"/>
                    <wp:lineTo x="21176" y="446"/>
                    <wp:lineTo x="265" y="446"/>
                  </wp:wrapPolygon>
                </wp:wrapTight>
                <wp:docPr id="4"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276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B08005" w14:textId="1262640E" w:rsidR="00E71F3A" w:rsidRDefault="00596702" w:rsidP="00E71F3A">
                            <w:pPr>
                              <w:spacing w:after="0"/>
                              <w:rPr>
                                <w:rFonts w:ascii="Letter-join No-Lead 4" w:hAnsi="Letter-join No-Lead 4" w:cs="Calibri"/>
                                <w:color w:val="000000" w:themeColor="text1"/>
                                <w:lang w:val="en-GB"/>
                              </w:rPr>
                            </w:pPr>
                            <w:r>
                              <w:rPr>
                                <w:rFonts w:ascii="Letter-join No-Lead 4" w:hAnsi="Letter-join No-Lead 4" w:cs="Calibri"/>
                                <w:color w:val="000000" w:themeColor="text1"/>
                                <w:lang w:val="en-GB"/>
                              </w:rPr>
                              <w:t>Monday 6</w:t>
                            </w:r>
                            <w:r w:rsidRPr="00596702">
                              <w:rPr>
                                <w:rFonts w:ascii="Letter-join No-Lead 4" w:hAnsi="Letter-join No-Lead 4" w:cs="Calibri"/>
                                <w:color w:val="000000" w:themeColor="text1"/>
                                <w:vertAlign w:val="superscript"/>
                                <w:lang w:val="en-GB"/>
                              </w:rPr>
                              <w:t>th</w:t>
                            </w:r>
                            <w:r>
                              <w:rPr>
                                <w:rFonts w:ascii="Letter-join No-Lead 4" w:hAnsi="Letter-join No-Lead 4" w:cs="Calibri"/>
                                <w:color w:val="000000" w:themeColor="text1"/>
                                <w:lang w:val="en-GB"/>
                              </w:rPr>
                              <w:t xml:space="preserve"> October – After School Clubs start</w:t>
                            </w:r>
                          </w:p>
                          <w:p w14:paraId="3E9CFEF9" w14:textId="77777777" w:rsidR="006E242F" w:rsidRDefault="006E242F" w:rsidP="00E71F3A">
                            <w:pPr>
                              <w:spacing w:after="0"/>
                              <w:rPr>
                                <w:rFonts w:ascii="Letter-join No-Lead 4" w:hAnsi="Letter-join No-Lead 4" w:cs="Calibri"/>
                                <w:color w:val="000000" w:themeColor="text1"/>
                                <w:lang w:val="en-GB"/>
                              </w:rPr>
                            </w:pPr>
                          </w:p>
                          <w:p w14:paraId="527CF35C" w14:textId="62B46BEB" w:rsidR="00596702" w:rsidRDefault="00596702" w:rsidP="00E71F3A">
                            <w:pPr>
                              <w:spacing w:after="0"/>
                              <w:rPr>
                                <w:rFonts w:ascii="Letter-join No-Lead 4" w:hAnsi="Letter-join No-Lead 4" w:cs="Calibri"/>
                                <w:color w:val="000000" w:themeColor="text1"/>
                                <w:lang w:val="en-GB"/>
                              </w:rPr>
                            </w:pPr>
                            <w:r>
                              <w:rPr>
                                <w:rFonts w:ascii="Letter-join No-Lead 4" w:hAnsi="Letter-join No-Lead 4" w:cs="Calibri"/>
                                <w:color w:val="000000" w:themeColor="text1"/>
                                <w:lang w:val="en-GB"/>
                              </w:rPr>
                              <w:t>Thursday 16</w:t>
                            </w:r>
                            <w:r w:rsidRPr="00596702">
                              <w:rPr>
                                <w:rFonts w:ascii="Letter-join No-Lead 4" w:hAnsi="Letter-join No-Lead 4" w:cs="Calibri"/>
                                <w:color w:val="000000" w:themeColor="text1"/>
                                <w:vertAlign w:val="superscript"/>
                                <w:lang w:val="en-GB"/>
                              </w:rPr>
                              <w:t>th</w:t>
                            </w:r>
                            <w:r>
                              <w:rPr>
                                <w:rFonts w:ascii="Letter-join No-Lead 4" w:hAnsi="Letter-join No-Lead 4" w:cs="Calibri"/>
                                <w:color w:val="000000" w:themeColor="text1"/>
                                <w:lang w:val="en-GB"/>
                              </w:rPr>
                              <w:t xml:space="preserve"> October </w:t>
                            </w:r>
                            <w:r w:rsidR="00F67489">
                              <w:rPr>
                                <w:rFonts w:ascii="Letter-join No-Lead 4" w:hAnsi="Letter-join No-Lead 4" w:cs="Calibri"/>
                                <w:color w:val="000000" w:themeColor="text1"/>
                                <w:lang w:val="en-GB"/>
                              </w:rPr>
                              <w:t>–</w:t>
                            </w:r>
                            <w:r>
                              <w:rPr>
                                <w:rFonts w:ascii="Letter-join No-Lead 4" w:hAnsi="Letter-join No-Lead 4" w:cs="Calibri"/>
                                <w:color w:val="000000" w:themeColor="text1"/>
                                <w:lang w:val="en-GB"/>
                              </w:rPr>
                              <w:t xml:space="preserve"> </w:t>
                            </w:r>
                            <w:r w:rsidR="00F67489">
                              <w:rPr>
                                <w:rFonts w:ascii="Letter-join No-Lead 4" w:hAnsi="Letter-join No-Lead 4" w:cs="Calibri"/>
                                <w:color w:val="000000" w:themeColor="text1"/>
                                <w:lang w:val="en-GB"/>
                              </w:rPr>
                              <w:t>School closes for Half Term at 3.15 p.m.</w:t>
                            </w:r>
                          </w:p>
                          <w:p w14:paraId="31E49B7B" w14:textId="314EAA89" w:rsidR="00596702" w:rsidRPr="00655055" w:rsidRDefault="00596702" w:rsidP="00E71F3A">
                            <w:pPr>
                              <w:spacing w:after="0"/>
                              <w:rPr>
                                <w:rFonts w:ascii="Letter-join No-Lead 4" w:hAnsi="Letter-join No-Lead 4" w:cs="Calibri"/>
                                <w:color w:val="000000" w:themeColor="text1"/>
                                <w:lang w:val="en-GB"/>
                              </w:rPr>
                            </w:pPr>
                          </w:p>
                          <w:p w14:paraId="66364816" w14:textId="26B5692B" w:rsidR="00E71F3A" w:rsidRPr="00F67489" w:rsidRDefault="00F67489" w:rsidP="00F67489">
                            <w:pPr>
                              <w:spacing w:after="0"/>
                              <w:rPr>
                                <w:rFonts w:ascii="Letter-join No-Lead 4" w:hAnsi="Letter-join No-Lead 4" w:cs="Calibri"/>
                                <w:color w:val="000000" w:themeColor="text1"/>
                                <w:lang w:val="en-GB"/>
                              </w:rPr>
                            </w:pPr>
                            <w:r>
                              <w:rPr>
                                <w:rFonts w:ascii="Letter-join No-Lead 4" w:hAnsi="Letter-join No-Lead 4" w:cs="Calibri"/>
                                <w:color w:val="000000" w:themeColor="text1"/>
                              </w:rPr>
                              <w:t xml:space="preserve">Tuesday </w:t>
                            </w:r>
                            <w:r w:rsidR="00C36908" w:rsidRPr="00F67489">
                              <w:rPr>
                                <w:rFonts w:ascii="Letter-join No-Lead 4" w:hAnsi="Letter-join No-Lead 4" w:cs="Calibri"/>
                                <w:color w:val="000000" w:themeColor="text1"/>
                              </w:rPr>
                              <w:t>18</w:t>
                            </w:r>
                            <w:r w:rsidR="00C36908" w:rsidRPr="00F67489">
                              <w:rPr>
                                <w:rFonts w:ascii="Letter-join No-Lead 4" w:hAnsi="Letter-join No-Lead 4" w:cs="Calibri"/>
                                <w:color w:val="000000" w:themeColor="text1"/>
                                <w:vertAlign w:val="superscript"/>
                              </w:rPr>
                              <w:t>th</w:t>
                            </w:r>
                            <w:r w:rsidR="00C36908" w:rsidRPr="00F67489">
                              <w:rPr>
                                <w:rFonts w:ascii="Letter-join No-Lead 4" w:hAnsi="Letter-join No-Lead 4" w:cs="Calibri"/>
                                <w:color w:val="000000" w:themeColor="text1"/>
                              </w:rPr>
                              <w:t xml:space="preserve"> and </w:t>
                            </w:r>
                            <w:r>
                              <w:rPr>
                                <w:rFonts w:ascii="Letter-join No-Lead 4" w:hAnsi="Letter-join No-Lead 4" w:cs="Calibri"/>
                                <w:color w:val="000000" w:themeColor="text1"/>
                              </w:rPr>
                              <w:t xml:space="preserve">Wednesday </w:t>
                            </w:r>
                            <w:r w:rsidR="00C36908" w:rsidRPr="00F67489">
                              <w:rPr>
                                <w:rFonts w:ascii="Letter-join No-Lead 4" w:hAnsi="Letter-join No-Lead 4" w:cs="Calibri"/>
                                <w:color w:val="000000" w:themeColor="text1"/>
                              </w:rPr>
                              <w:t>19</w:t>
                            </w:r>
                            <w:r w:rsidR="00C36908" w:rsidRPr="00F67489">
                              <w:rPr>
                                <w:rFonts w:ascii="Letter-join No-Lead 4" w:hAnsi="Letter-join No-Lead 4" w:cs="Calibri"/>
                                <w:color w:val="000000" w:themeColor="text1"/>
                                <w:vertAlign w:val="superscript"/>
                              </w:rPr>
                              <w:t>th</w:t>
                            </w:r>
                            <w:r w:rsidR="00C36908" w:rsidRPr="00F67489">
                              <w:rPr>
                                <w:rFonts w:ascii="Letter-join No-Lead 4" w:hAnsi="Letter-join No-Lead 4" w:cs="Calibri"/>
                                <w:color w:val="000000" w:themeColor="text1"/>
                              </w:rPr>
                              <w:t xml:space="preserve"> </w:t>
                            </w:r>
                            <w:proofErr w:type="gramStart"/>
                            <w:r w:rsidR="00C36908" w:rsidRPr="00F67489">
                              <w:rPr>
                                <w:rFonts w:ascii="Letter-join No-Lead 4" w:hAnsi="Letter-join No-Lead 4" w:cs="Calibri"/>
                                <w:color w:val="000000" w:themeColor="text1"/>
                              </w:rPr>
                              <w:t xml:space="preserve">November </w:t>
                            </w:r>
                            <w:r w:rsidR="00076971" w:rsidRPr="00F67489">
                              <w:rPr>
                                <w:rFonts w:ascii="Letter-join No-Lead 4" w:hAnsi="Letter-join No-Lead 4" w:cs="Calibri"/>
                                <w:color w:val="000000" w:themeColor="text1"/>
                              </w:rPr>
                              <w:t xml:space="preserve"> –</w:t>
                            </w:r>
                            <w:proofErr w:type="gramEnd"/>
                            <w:r w:rsidR="00076971" w:rsidRPr="00F67489">
                              <w:rPr>
                                <w:rFonts w:ascii="Letter-join No-Lead 4" w:hAnsi="Letter-join No-Lead 4" w:cs="Calibri"/>
                                <w:color w:val="000000" w:themeColor="text1"/>
                              </w:rPr>
                              <w:t xml:space="preserve"> Parents</w:t>
                            </w:r>
                            <w:r w:rsidR="006E242F">
                              <w:rPr>
                                <w:rFonts w:ascii="Letter-join No-Lead 4" w:hAnsi="Letter-join No-Lead 4" w:cs="Calibri"/>
                                <w:color w:val="000000" w:themeColor="text1"/>
                              </w:rPr>
                              <w:t>’</w:t>
                            </w:r>
                            <w:r w:rsidR="00076971" w:rsidRPr="00F67489">
                              <w:rPr>
                                <w:rFonts w:ascii="Letter-join No-Lead 4" w:hAnsi="Letter-join No-Lead 4" w:cs="Calibri"/>
                                <w:color w:val="000000" w:themeColor="text1"/>
                              </w:rPr>
                              <w:t xml:space="preserve"> Evening</w:t>
                            </w:r>
                          </w:p>
                          <w:p w14:paraId="60CDB297" w14:textId="279CBC29" w:rsidR="00C36908" w:rsidRPr="00655055" w:rsidRDefault="00076971" w:rsidP="0009066E">
                            <w:pPr>
                              <w:spacing w:after="0"/>
                              <w:rPr>
                                <w:rFonts w:ascii="Letter-join No-Lead 4" w:hAnsi="Letter-join No-Lead 4" w:cs="Calibri"/>
                                <w:color w:val="000000" w:themeColor="text1"/>
                                <w:lang w:val="en-GB"/>
                              </w:rPr>
                            </w:pPr>
                            <w:r w:rsidRPr="00655055">
                              <w:rPr>
                                <w:rFonts w:ascii="Letter-join No-Lead 4" w:hAnsi="Letter-join No-Lead 4" w:cs="Calibri"/>
                                <w:color w:val="000000" w:themeColor="text1"/>
                              </w:rPr>
                              <w:t xml:space="preserve"> </w:t>
                            </w:r>
                          </w:p>
                          <w:p w14:paraId="397F0A7F" w14:textId="1D5B8CC6" w:rsidR="002E791B" w:rsidRPr="006E242F" w:rsidRDefault="006E242F" w:rsidP="006E242F">
                            <w:pPr>
                              <w:spacing w:after="0"/>
                              <w:rPr>
                                <w:rFonts w:ascii="Letter-join No-Lead 4" w:hAnsi="Letter-join No-Lead 4" w:cs="Calibri"/>
                                <w:color w:val="000000" w:themeColor="text1"/>
                                <w:lang w:val="en-GB"/>
                              </w:rPr>
                            </w:pPr>
                            <w:r>
                              <w:rPr>
                                <w:rFonts w:ascii="Letter-join No-Lead 4" w:hAnsi="Letter-join No-Lead 4" w:cs="Calibri"/>
                                <w:color w:val="000000" w:themeColor="text1"/>
                              </w:rPr>
                              <w:t xml:space="preserve">Thursday </w:t>
                            </w:r>
                            <w:r w:rsidR="002E791B" w:rsidRPr="006E242F">
                              <w:rPr>
                                <w:rFonts w:ascii="Letter-join No-Lead 4" w:hAnsi="Letter-join No-Lead 4" w:cs="Calibri"/>
                                <w:color w:val="000000" w:themeColor="text1"/>
                              </w:rPr>
                              <w:t>1</w:t>
                            </w:r>
                            <w:r w:rsidR="00C36908" w:rsidRPr="006E242F">
                              <w:rPr>
                                <w:rFonts w:ascii="Letter-join No-Lead 4" w:hAnsi="Letter-join No-Lead 4" w:cs="Calibri"/>
                                <w:color w:val="000000" w:themeColor="text1"/>
                              </w:rPr>
                              <w:t>1</w:t>
                            </w:r>
                            <w:r w:rsidR="002E791B" w:rsidRPr="006E242F">
                              <w:rPr>
                                <w:rFonts w:ascii="Letter-join No-Lead 4" w:hAnsi="Letter-join No-Lead 4" w:cs="Calibri"/>
                                <w:color w:val="000000" w:themeColor="text1"/>
                                <w:vertAlign w:val="superscript"/>
                              </w:rPr>
                              <w:t>th</w:t>
                            </w:r>
                            <w:r w:rsidR="002E791B" w:rsidRPr="006E242F">
                              <w:rPr>
                                <w:rFonts w:ascii="Letter-join No-Lead 4" w:hAnsi="Letter-join No-Lead 4" w:cs="Calibri"/>
                                <w:color w:val="000000" w:themeColor="text1"/>
                              </w:rPr>
                              <w:t xml:space="preserve"> December </w:t>
                            </w:r>
                            <w:r w:rsidR="00C36908" w:rsidRPr="006E242F">
                              <w:rPr>
                                <w:rFonts w:ascii="Letter-join No-Lead 4" w:hAnsi="Letter-join No-Lead 4" w:cs="Calibri"/>
                                <w:color w:val="000000" w:themeColor="text1"/>
                              </w:rPr>
                              <w:t>–</w:t>
                            </w:r>
                            <w:r w:rsidR="00CD3694" w:rsidRPr="006E242F">
                              <w:rPr>
                                <w:rFonts w:ascii="Letter-join No-Lead 4" w:hAnsi="Letter-join No-Lead 4" w:cs="Calibri"/>
                                <w:color w:val="000000" w:themeColor="text1"/>
                              </w:rPr>
                              <w:t xml:space="preserve"> </w:t>
                            </w:r>
                            <w:r w:rsidR="00C36908" w:rsidRPr="006E242F">
                              <w:rPr>
                                <w:rFonts w:ascii="Letter-join No-Lead 4" w:hAnsi="Letter-join No-Lead 4" w:cs="Calibri"/>
                                <w:color w:val="000000" w:themeColor="text1"/>
                              </w:rPr>
                              <w:t xml:space="preserve">Winter Disco </w:t>
                            </w:r>
                          </w:p>
                          <w:p w14:paraId="35C9CDC1" w14:textId="77777777" w:rsidR="0040129F" w:rsidRPr="00655055" w:rsidRDefault="0040129F" w:rsidP="0040129F">
                            <w:pPr>
                              <w:pStyle w:val="ListParagraph"/>
                              <w:rPr>
                                <w:rFonts w:ascii="Letter-join No-Lead 4" w:hAnsi="Letter-join No-Lead 4" w:cs="Calibri"/>
                                <w:color w:val="000000" w:themeColor="text1"/>
                                <w:lang w:val="en-GB"/>
                              </w:rPr>
                            </w:pPr>
                          </w:p>
                          <w:p w14:paraId="7CBE90E6" w14:textId="4A520B4F" w:rsidR="0040129F" w:rsidRPr="00655055" w:rsidRDefault="00337F61" w:rsidP="00DC068A">
                            <w:pPr>
                              <w:pStyle w:val="ListParagraph"/>
                              <w:numPr>
                                <w:ilvl w:val="0"/>
                                <w:numId w:val="2"/>
                              </w:numPr>
                              <w:spacing w:after="0"/>
                              <w:ind w:left="142" w:hanging="142"/>
                              <w:rPr>
                                <w:rFonts w:ascii="Letter-join No-Lead 4" w:hAnsi="Letter-join No-Lead 4" w:cs="Calibri"/>
                                <w:color w:val="000000" w:themeColor="text1"/>
                                <w:lang w:val="en-GB"/>
                              </w:rPr>
                            </w:pPr>
                            <w:r w:rsidRPr="00655055">
                              <w:rPr>
                                <w:rFonts w:ascii="Letter-join No-Lead 4" w:hAnsi="Letter-join No-Lead 4" w:cs="Calibri"/>
                                <w:color w:val="000000" w:themeColor="text1"/>
                                <w:lang w:val="en-GB"/>
                              </w:rPr>
                              <w:t>19</w:t>
                            </w:r>
                            <w:r w:rsidRPr="00655055">
                              <w:rPr>
                                <w:rFonts w:ascii="Letter-join No-Lead 4" w:hAnsi="Letter-join No-Lead 4" w:cs="Calibri"/>
                                <w:color w:val="000000" w:themeColor="text1"/>
                                <w:vertAlign w:val="superscript"/>
                                <w:lang w:val="en-GB"/>
                              </w:rPr>
                              <w:t>th</w:t>
                            </w:r>
                            <w:r w:rsidRPr="00655055">
                              <w:rPr>
                                <w:rFonts w:ascii="Letter-join No-Lead 4" w:hAnsi="Letter-join No-Lead 4" w:cs="Calibri"/>
                                <w:color w:val="000000" w:themeColor="text1"/>
                                <w:lang w:val="en-GB"/>
                              </w:rPr>
                              <w:t xml:space="preserve"> December – School closes for Winter Break</w:t>
                            </w:r>
                          </w:p>
                          <w:p w14:paraId="39C60FC6" w14:textId="77777777" w:rsidR="0009066E" w:rsidRPr="0009066E" w:rsidRDefault="0009066E" w:rsidP="0009066E">
                            <w:pPr>
                              <w:pStyle w:val="ListParagraph"/>
                              <w:rPr>
                                <w:rFonts w:ascii="Calibri" w:hAnsi="Calibri" w:cs="Calibri"/>
                                <w:color w:val="000000" w:themeColor="text1"/>
                                <w:lang w:val="en-GB"/>
                              </w:rPr>
                            </w:pPr>
                          </w:p>
                          <w:p w14:paraId="3AB66434" w14:textId="5A82047E" w:rsidR="00076971" w:rsidRPr="00DC068A" w:rsidRDefault="00076971" w:rsidP="00C36908">
                            <w:pPr>
                              <w:pStyle w:val="ListParagraph"/>
                              <w:spacing w:after="0"/>
                              <w:ind w:left="142"/>
                              <w:rPr>
                                <w:rFonts w:ascii="Calibri" w:hAnsi="Calibri" w:cs="Calibri"/>
                                <w:color w:val="000000" w:themeColor="text1"/>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90C24" id="Text Box 450" o:spid="_x0000_s1031" type="#_x0000_t202" style="position:absolute;margin-left:280.2pt;margin-top:355.8pt;width:244.8pt;height:217.8pt;z-index:2516686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" filled="f" stroked="f">
                <v:textbox inset=",7.2pt,,7.2pt">
                  <w:txbxContent>
                    <w:p w14:paraId="0FB08005" w14:textId="1262640E" w:rsidR="00E71F3A" w:rsidRDefault="00596702" w:rsidP="00E71F3A">
                      <w:pPr>
                        <w:spacing w:after="0"/>
                        <w:rPr>
                          <w:rFonts w:ascii="Letter-join No-Lead 4" w:hAnsi="Letter-join No-Lead 4" w:cs="Calibri"/>
                          <w:color w:val="000000" w:themeColor="text1"/>
                          <w:lang w:val="en-GB"/>
                        </w:rPr>
                      </w:pPr>
                      <w:r>
                        <w:rPr>
                          <w:rFonts w:ascii="Letter-join No-Lead 4" w:hAnsi="Letter-join No-Lead 4" w:cs="Calibri"/>
                          <w:color w:val="000000" w:themeColor="text1"/>
                          <w:lang w:val="en-GB"/>
                        </w:rPr>
                        <w:t>Monday 6</w:t>
                      </w:r>
                      <w:r w:rsidRPr="00596702">
                        <w:rPr>
                          <w:rFonts w:ascii="Letter-join No-Lead 4" w:hAnsi="Letter-join No-Lead 4" w:cs="Calibri"/>
                          <w:color w:val="000000" w:themeColor="text1"/>
                          <w:vertAlign w:val="superscript"/>
                          <w:lang w:val="en-GB"/>
                        </w:rPr>
                        <w:t>th</w:t>
                      </w:r>
                      <w:r>
                        <w:rPr>
                          <w:rFonts w:ascii="Letter-join No-Lead 4" w:hAnsi="Letter-join No-Lead 4" w:cs="Calibri"/>
                          <w:color w:val="000000" w:themeColor="text1"/>
                          <w:lang w:val="en-GB"/>
                        </w:rPr>
                        <w:t xml:space="preserve"> October – After School Clubs start</w:t>
                      </w:r>
                    </w:p>
                    <w:p w14:paraId="3E9CFEF9" w14:textId="77777777" w:rsidR="006E242F" w:rsidRDefault="006E242F" w:rsidP="00E71F3A">
                      <w:pPr>
                        <w:spacing w:after="0"/>
                        <w:rPr>
                          <w:rFonts w:ascii="Letter-join No-Lead 4" w:hAnsi="Letter-join No-Lead 4" w:cs="Calibri"/>
                          <w:color w:val="000000" w:themeColor="text1"/>
                          <w:lang w:val="en-GB"/>
                        </w:rPr>
                      </w:pPr>
                    </w:p>
                    <w:p w14:paraId="527CF35C" w14:textId="62B46BEB" w:rsidR="00596702" w:rsidRDefault="00596702" w:rsidP="00E71F3A">
                      <w:pPr>
                        <w:spacing w:after="0"/>
                        <w:rPr>
                          <w:rFonts w:ascii="Letter-join No-Lead 4" w:hAnsi="Letter-join No-Lead 4" w:cs="Calibri"/>
                          <w:color w:val="000000" w:themeColor="text1"/>
                          <w:lang w:val="en-GB"/>
                        </w:rPr>
                      </w:pPr>
                      <w:r>
                        <w:rPr>
                          <w:rFonts w:ascii="Letter-join No-Lead 4" w:hAnsi="Letter-join No-Lead 4" w:cs="Calibri"/>
                          <w:color w:val="000000" w:themeColor="text1"/>
                          <w:lang w:val="en-GB"/>
                        </w:rPr>
                        <w:t>Thursday 16</w:t>
                      </w:r>
                      <w:r w:rsidRPr="00596702">
                        <w:rPr>
                          <w:rFonts w:ascii="Letter-join No-Lead 4" w:hAnsi="Letter-join No-Lead 4" w:cs="Calibri"/>
                          <w:color w:val="000000" w:themeColor="text1"/>
                          <w:vertAlign w:val="superscript"/>
                          <w:lang w:val="en-GB"/>
                        </w:rPr>
                        <w:t>th</w:t>
                      </w:r>
                      <w:r>
                        <w:rPr>
                          <w:rFonts w:ascii="Letter-join No-Lead 4" w:hAnsi="Letter-join No-Lead 4" w:cs="Calibri"/>
                          <w:color w:val="000000" w:themeColor="text1"/>
                          <w:lang w:val="en-GB"/>
                        </w:rPr>
                        <w:t xml:space="preserve"> October </w:t>
                      </w:r>
                      <w:r w:rsidR="00F67489">
                        <w:rPr>
                          <w:rFonts w:ascii="Letter-join No-Lead 4" w:hAnsi="Letter-join No-Lead 4" w:cs="Calibri"/>
                          <w:color w:val="000000" w:themeColor="text1"/>
                          <w:lang w:val="en-GB"/>
                        </w:rPr>
                        <w:t>–</w:t>
                      </w:r>
                      <w:r>
                        <w:rPr>
                          <w:rFonts w:ascii="Letter-join No-Lead 4" w:hAnsi="Letter-join No-Lead 4" w:cs="Calibri"/>
                          <w:color w:val="000000" w:themeColor="text1"/>
                          <w:lang w:val="en-GB"/>
                        </w:rPr>
                        <w:t xml:space="preserve"> </w:t>
                      </w:r>
                      <w:r w:rsidR="00F67489">
                        <w:rPr>
                          <w:rFonts w:ascii="Letter-join No-Lead 4" w:hAnsi="Letter-join No-Lead 4" w:cs="Calibri"/>
                          <w:color w:val="000000" w:themeColor="text1"/>
                          <w:lang w:val="en-GB"/>
                        </w:rPr>
                        <w:t>School closes for Half Term at 3.15 p.m.</w:t>
                      </w:r>
                    </w:p>
                    <w:p w14:paraId="31E49B7B" w14:textId="314EAA89" w:rsidR="00596702" w:rsidRPr="00655055" w:rsidRDefault="00596702" w:rsidP="00E71F3A">
                      <w:pPr>
                        <w:spacing w:after="0"/>
                        <w:rPr>
                          <w:rFonts w:ascii="Letter-join No-Lead 4" w:hAnsi="Letter-join No-Lead 4" w:cs="Calibri"/>
                          <w:color w:val="000000" w:themeColor="text1"/>
                          <w:lang w:val="en-GB"/>
                        </w:rPr>
                      </w:pPr>
                    </w:p>
                    <w:p w14:paraId="66364816" w14:textId="26B5692B" w:rsidR="00E71F3A" w:rsidRPr="00F67489" w:rsidRDefault="00F67489" w:rsidP="00F67489">
                      <w:pPr>
                        <w:spacing w:after="0"/>
                        <w:rPr>
                          <w:rFonts w:ascii="Letter-join No-Lead 4" w:hAnsi="Letter-join No-Lead 4" w:cs="Calibri"/>
                          <w:color w:val="000000" w:themeColor="text1"/>
                          <w:lang w:val="en-GB"/>
                        </w:rPr>
                      </w:pPr>
                      <w:r>
                        <w:rPr>
                          <w:rFonts w:ascii="Letter-join No-Lead 4" w:hAnsi="Letter-join No-Lead 4" w:cs="Calibri"/>
                          <w:color w:val="000000" w:themeColor="text1"/>
                        </w:rPr>
                        <w:t xml:space="preserve">Tuesday </w:t>
                      </w:r>
                      <w:r w:rsidR="00C36908" w:rsidRPr="00F67489">
                        <w:rPr>
                          <w:rFonts w:ascii="Letter-join No-Lead 4" w:hAnsi="Letter-join No-Lead 4" w:cs="Calibri"/>
                          <w:color w:val="000000" w:themeColor="text1"/>
                        </w:rPr>
                        <w:t>18</w:t>
                      </w:r>
                      <w:r w:rsidR="00C36908" w:rsidRPr="00F67489">
                        <w:rPr>
                          <w:rFonts w:ascii="Letter-join No-Lead 4" w:hAnsi="Letter-join No-Lead 4" w:cs="Calibri"/>
                          <w:color w:val="000000" w:themeColor="text1"/>
                          <w:vertAlign w:val="superscript"/>
                        </w:rPr>
                        <w:t>th</w:t>
                      </w:r>
                      <w:r w:rsidR="00C36908" w:rsidRPr="00F67489">
                        <w:rPr>
                          <w:rFonts w:ascii="Letter-join No-Lead 4" w:hAnsi="Letter-join No-Lead 4" w:cs="Calibri"/>
                          <w:color w:val="000000" w:themeColor="text1"/>
                        </w:rPr>
                        <w:t xml:space="preserve"> and </w:t>
                      </w:r>
                      <w:r>
                        <w:rPr>
                          <w:rFonts w:ascii="Letter-join No-Lead 4" w:hAnsi="Letter-join No-Lead 4" w:cs="Calibri"/>
                          <w:color w:val="000000" w:themeColor="text1"/>
                        </w:rPr>
                        <w:t xml:space="preserve">Wednesday </w:t>
                      </w:r>
                      <w:r w:rsidR="00C36908" w:rsidRPr="00F67489">
                        <w:rPr>
                          <w:rFonts w:ascii="Letter-join No-Lead 4" w:hAnsi="Letter-join No-Lead 4" w:cs="Calibri"/>
                          <w:color w:val="000000" w:themeColor="text1"/>
                        </w:rPr>
                        <w:t>19</w:t>
                      </w:r>
                      <w:r w:rsidR="00C36908" w:rsidRPr="00F67489">
                        <w:rPr>
                          <w:rFonts w:ascii="Letter-join No-Lead 4" w:hAnsi="Letter-join No-Lead 4" w:cs="Calibri"/>
                          <w:color w:val="000000" w:themeColor="text1"/>
                          <w:vertAlign w:val="superscript"/>
                        </w:rPr>
                        <w:t>th</w:t>
                      </w:r>
                      <w:r w:rsidR="00C36908" w:rsidRPr="00F67489">
                        <w:rPr>
                          <w:rFonts w:ascii="Letter-join No-Lead 4" w:hAnsi="Letter-join No-Lead 4" w:cs="Calibri"/>
                          <w:color w:val="000000" w:themeColor="text1"/>
                        </w:rPr>
                        <w:t xml:space="preserve"> </w:t>
                      </w:r>
                      <w:proofErr w:type="gramStart"/>
                      <w:r w:rsidR="00C36908" w:rsidRPr="00F67489">
                        <w:rPr>
                          <w:rFonts w:ascii="Letter-join No-Lead 4" w:hAnsi="Letter-join No-Lead 4" w:cs="Calibri"/>
                          <w:color w:val="000000" w:themeColor="text1"/>
                        </w:rPr>
                        <w:t xml:space="preserve">November </w:t>
                      </w:r>
                      <w:r w:rsidR="00076971" w:rsidRPr="00F67489">
                        <w:rPr>
                          <w:rFonts w:ascii="Letter-join No-Lead 4" w:hAnsi="Letter-join No-Lead 4" w:cs="Calibri"/>
                          <w:color w:val="000000" w:themeColor="text1"/>
                        </w:rPr>
                        <w:t xml:space="preserve"> –</w:t>
                      </w:r>
                      <w:proofErr w:type="gramEnd"/>
                      <w:r w:rsidR="00076971" w:rsidRPr="00F67489">
                        <w:rPr>
                          <w:rFonts w:ascii="Letter-join No-Lead 4" w:hAnsi="Letter-join No-Lead 4" w:cs="Calibri"/>
                          <w:color w:val="000000" w:themeColor="text1"/>
                        </w:rPr>
                        <w:t xml:space="preserve"> Parents</w:t>
                      </w:r>
                      <w:r w:rsidR="006E242F">
                        <w:rPr>
                          <w:rFonts w:ascii="Letter-join No-Lead 4" w:hAnsi="Letter-join No-Lead 4" w:cs="Calibri"/>
                          <w:color w:val="000000" w:themeColor="text1"/>
                        </w:rPr>
                        <w:t>’</w:t>
                      </w:r>
                      <w:r w:rsidR="00076971" w:rsidRPr="00F67489">
                        <w:rPr>
                          <w:rFonts w:ascii="Letter-join No-Lead 4" w:hAnsi="Letter-join No-Lead 4" w:cs="Calibri"/>
                          <w:color w:val="000000" w:themeColor="text1"/>
                        </w:rPr>
                        <w:t xml:space="preserve"> Evening</w:t>
                      </w:r>
                    </w:p>
                    <w:p w14:paraId="60CDB297" w14:textId="279CBC29" w:rsidR="00C36908" w:rsidRPr="00655055" w:rsidRDefault="00076971" w:rsidP="0009066E">
                      <w:pPr>
                        <w:spacing w:after="0"/>
                        <w:rPr>
                          <w:rFonts w:ascii="Letter-join No-Lead 4" w:hAnsi="Letter-join No-Lead 4" w:cs="Calibri"/>
                          <w:color w:val="000000" w:themeColor="text1"/>
                          <w:lang w:val="en-GB"/>
                        </w:rPr>
                      </w:pPr>
                      <w:r w:rsidRPr="00655055">
                        <w:rPr>
                          <w:rFonts w:ascii="Letter-join No-Lead 4" w:hAnsi="Letter-join No-Lead 4" w:cs="Calibri"/>
                          <w:color w:val="000000" w:themeColor="text1"/>
                        </w:rPr>
                        <w:t xml:space="preserve"> </w:t>
                      </w:r>
                    </w:p>
                    <w:p w14:paraId="397F0A7F" w14:textId="1D5B8CC6" w:rsidR="002E791B" w:rsidRPr="006E242F" w:rsidRDefault="006E242F" w:rsidP="006E242F">
                      <w:pPr>
                        <w:spacing w:after="0"/>
                        <w:rPr>
                          <w:rFonts w:ascii="Letter-join No-Lead 4" w:hAnsi="Letter-join No-Lead 4" w:cs="Calibri"/>
                          <w:color w:val="000000" w:themeColor="text1"/>
                          <w:lang w:val="en-GB"/>
                        </w:rPr>
                      </w:pPr>
                      <w:r>
                        <w:rPr>
                          <w:rFonts w:ascii="Letter-join No-Lead 4" w:hAnsi="Letter-join No-Lead 4" w:cs="Calibri"/>
                          <w:color w:val="000000" w:themeColor="text1"/>
                        </w:rPr>
                        <w:t xml:space="preserve">Thursday </w:t>
                      </w:r>
                      <w:r w:rsidR="002E791B" w:rsidRPr="006E242F">
                        <w:rPr>
                          <w:rFonts w:ascii="Letter-join No-Lead 4" w:hAnsi="Letter-join No-Lead 4" w:cs="Calibri"/>
                          <w:color w:val="000000" w:themeColor="text1"/>
                        </w:rPr>
                        <w:t>1</w:t>
                      </w:r>
                      <w:r w:rsidR="00C36908" w:rsidRPr="006E242F">
                        <w:rPr>
                          <w:rFonts w:ascii="Letter-join No-Lead 4" w:hAnsi="Letter-join No-Lead 4" w:cs="Calibri"/>
                          <w:color w:val="000000" w:themeColor="text1"/>
                        </w:rPr>
                        <w:t>1</w:t>
                      </w:r>
                      <w:r w:rsidR="002E791B" w:rsidRPr="006E242F">
                        <w:rPr>
                          <w:rFonts w:ascii="Letter-join No-Lead 4" w:hAnsi="Letter-join No-Lead 4" w:cs="Calibri"/>
                          <w:color w:val="000000" w:themeColor="text1"/>
                          <w:vertAlign w:val="superscript"/>
                        </w:rPr>
                        <w:t>th</w:t>
                      </w:r>
                      <w:r w:rsidR="002E791B" w:rsidRPr="006E242F">
                        <w:rPr>
                          <w:rFonts w:ascii="Letter-join No-Lead 4" w:hAnsi="Letter-join No-Lead 4" w:cs="Calibri"/>
                          <w:color w:val="000000" w:themeColor="text1"/>
                        </w:rPr>
                        <w:t xml:space="preserve"> December </w:t>
                      </w:r>
                      <w:r w:rsidR="00C36908" w:rsidRPr="006E242F">
                        <w:rPr>
                          <w:rFonts w:ascii="Letter-join No-Lead 4" w:hAnsi="Letter-join No-Lead 4" w:cs="Calibri"/>
                          <w:color w:val="000000" w:themeColor="text1"/>
                        </w:rPr>
                        <w:t>–</w:t>
                      </w:r>
                      <w:r w:rsidR="00CD3694" w:rsidRPr="006E242F">
                        <w:rPr>
                          <w:rFonts w:ascii="Letter-join No-Lead 4" w:hAnsi="Letter-join No-Lead 4" w:cs="Calibri"/>
                          <w:color w:val="000000" w:themeColor="text1"/>
                        </w:rPr>
                        <w:t xml:space="preserve"> </w:t>
                      </w:r>
                      <w:r w:rsidR="00C36908" w:rsidRPr="006E242F">
                        <w:rPr>
                          <w:rFonts w:ascii="Letter-join No-Lead 4" w:hAnsi="Letter-join No-Lead 4" w:cs="Calibri"/>
                          <w:color w:val="000000" w:themeColor="text1"/>
                        </w:rPr>
                        <w:t xml:space="preserve">Winter Disco </w:t>
                      </w:r>
                    </w:p>
                    <w:p w14:paraId="35C9CDC1" w14:textId="77777777" w:rsidR="0040129F" w:rsidRPr="00655055" w:rsidRDefault="0040129F" w:rsidP="0040129F">
                      <w:pPr>
                        <w:pStyle w:val="ListParagraph"/>
                        <w:rPr>
                          <w:rFonts w:ascii="Letter-join No-Lead 4" w:hAnsi="Letter-join No-Lead 4" w:cs="Calibri"/>
                          <w:color w:val="000000" w:themeColor="text1"/>
                          <w:lang w:val="en-GB"/>
                        </w:rPr>
                      </w:pPr>
                    </w:p>
                    <w:p w14:paraId="7CBE90E6" w14:textId="4A520B4F" w:rsidR="0040129F" w:rsidRPr="00655055" w:rsidRDefault="00337F61" w:rsidP="00DC068A">
                      <w:pPr>
                        <w:pStyle w:val="ListParagraph"/>
                        <w:numPr>
                          <w:ilvl w:val="0"/>
                          <w:numId w:val="2"/>
                        </w:numPr>
                        <w:spacing w:after="0"/>
                        <w:ind w:left="142" w:hanging="142"/>
                        <w:rPr>
                          <w:rFonts w:ascii="Letter-join No-Lead 4" w:hAnsi="Letter-join No-Lead 4" w:cs="Calibri"/>
                          <w:color w:val="000000" w:themeColor="text1"/>
                          <w:lang w:val="en-GB"/>
                        </w:rPr>
                      </w:pPr>
                      <w:r w:rsidRPr="00655055">
                        <w:rPr>
                          <w:rFonts w:ascii="Letter-join No-Lead 4" w:hAnsi="Letter-join No-Lead 4" w:cs="Calibri"/>
                          <w:color w:val="000000" w:themeColor="text1"/>
                          <w:lang w:val="en-GB"/>
                        </w:rPr>
                        <w:t>19</w:t>
                      </w:r>
                      <w:r w:rsidRPr="00655055">
                        <w:rPr>
                          <w:rFonts w:ascii="Letter-join No-Lead 4" w:hAnsi="Letter-join No-Lead 4" w:cs="Calibri"/>
                          <w:color w:val="000000" w:themeColor="text1"/>
                          <w:vertAlign w:val="superscript"/>
                          <w:lang w:val="en-GB"/>
                        </w:rPr>
                        <w:t>th</w:t>
                      </w:r>
                      <w:r w:rsidRPr="00655055">
                        <w:rPr>
                          <w:rFonts w:ascii="Letter-join No-Lead 4" w:hAnsi="Letter-join No-Lead 4" w:cs="Calibri"/>
                          <w:color w:val="000000" w:themeColor="text1"/>
                          <w:lang w:val="en-GB"/>
                        </w:rPr>
                        <w:t xml:space="preserve"> December – School closes for Winter Break</w:t>
                      </w:r>
                    </w:p>
                    <w:p w14:paraId="39C60FC6" w14:textId="77777777" w:rsidR="0009066E" w:rsidRPr="0009066E" w:rsidRDefault="0009066E" w:rsidP="0009066E">
                      <w:pPr>
                        <w:pStyle w:val="ListParagraph"/>
                        <w:rPr>
                          <w:rFonts w:ascii="Calibri" w:hAnsi="Calibri" w:cs="Calibri"/>
                          <w:color w:val="000000" w:themeColor="text1"/>
                          <w:lang w:val="en-GB"/>
                        </w:rPr>
                      </w:pPr>
                    </w:p>
                    <w:p w14:paraId="3AB66434" w14:textId="5A82047E" w:rsidR="00076971" w:rsidRPr="00DC068A" w:rsidRDefault="00076971" w:rsidP="00C36908">
                      <w:pPr>
                        <w:pStyle w:val="ListParagraph"/>
                        <w:spacing w:after="0"/>
                        <w:ind w:left="142"/>
                        <w:rPr>
                          <w:rFonts w:ascii="Calibri" w:hAnsi="Calibri" w:cs="Calibri"/>
                          <w:color w:val="000000" w:themeColor="text1"/>
                          <w:lang w:val="en-GB"/>
                        </w:rPr>
                      </w:pPr>
                    </w:p>
                  </w:txbxContent>
                </v:textbox>
                <w10:wrap type="tight" anchorx="margin" anchory="page"/>
              </v:shape>
            </w:pict>
          </mc:Fallback>
        </mc:AlternateContent>
      </w:r>
      <w:r w:rsidR="00305A6F">
        <w:rPr>
          <w:noProof/>
        </w:rPr>
        <mc:AlternateContent>
          <mc:Choice Requires="wps">
            <w:drawing>
              <wp:anchor distT="0" distB="0" distL="114300" distR="114300" simplePos="0" relativeHeight="251705856" behindDoc="0" locked="0" layoutInCell="1" allowOverlap="1" wp14:anchorId="3C5C7593" wp14:editId="3F28D54B">
                <wp:simplePos x="0" y="0"/>
                <wp:positionH relativeFrom="page">
                  <wp:posOffset>365760</wp:posOffset>
                </wp:positionH>
                <wp:positionV relativeFrom="page">
                  <wp:posOffset>10871835</wp:posOffset>
                </wp:positionV>
                <wp:extent cx="2811780" cy="2790825"/>
                <wp:effectExtent l="1270" t="0" r="0" b="0"/>
                <wp:wrapTight wrapText="bothSides">
                  <wp:wrapPolygon edited="0">
                    <wp:start x="0" y="0"/>
                    <wp:lineTo x="21600" y="0"/>
                    <wp:lineTo x="21600" y="21600"/>
                    <wp:lineTo x="0" y="21600"/>
                    <wp:lineTo x="0" y="0"/>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9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05ED1"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13</w:t>
                            </w:r>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Trip to King Richard III Centre </w:t>
                            </w:r>
                          </w:p>
                          <w:p w14:paraId="1C022C9A" w14:textId="77777777" w:rsidR="00305A6F" w:rsidRDefault="00305A6F" w:rsidP="00305A6F">
                            <w:pPr>
                              <w:spacing w:after="0" w:line="360" w:lineRule="auto"/>
                              <w:rPr>
                                <w:rFonts w:ascii="Comic Sans MS" w:hAnsi="Comic Sans MS"/>
                                <w:color w:val="000000" w:themeColor="text1"/>
                                <w:sz w:val="22"/>
                              </w:rPr>
                            </w:pPr>
                          </w:p>
                          <w:p w14:paraId="1A75DE06"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5</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Swimming starts </w:t>
                            </w:r>
                          </w:p>
                          <w:p w14:paraId="36D349FF" w14:textId="77777777" w:rsidR="00305A6F" w:rsidRDefault="00305A6F" w:rsidP="00305A6F">
                            <w:pPr>
                              <w:spacing w:after="0" w:line="360" w:lineRule="auto"/>
                              <w:rPr>
                                <w:rFonts w:ascii="Comic Sans MS" w:hAnsi="Comic Sans MS"/>
                                <w:color w:val="000000" w:themeColor="text1"/>
                                <w:sz w:val="22"/>
                              </w:rPr>
                            </w:pPr>
                          </w:p>
                          <w:p w14:paraId="62CA8FDB"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and</w:t>
                            </w:r>
                            <w:proofErr w:type="gramEnd"/>
                            <w:r>
                              <w:rPr>
                                <w:rFonts w:ascii="Comic Sans MS" w:hAnsi="Comic Sans MS"/>
                                <w:color w:val="000000" w:themeColor="text1"/>
                                <w:sz w:val="22"/>
                              </w:rPr>
                              <w:t xml:space="preserve"> 16</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October – Parents Evening </w:t>
                            </w:r>
                          </w:p>
                          <w:p w14:paraId="0FFDA4B2" w14:textId="77777777" w:rsidR="00305A6F" w:rsidRDefault="00305A6F" w:rsidP="00305A6F">
                            <w:pPr>
                              <w:spacing w:after="0" w:line="360" w:lineRule="auto"/>
                              <w:rPr>
                                <w:rFonts w:ascii="Comic Sans MS" w:hAnsi="Comic Sans MS"/>
                                <w:color w:val="000000" w:themeColor="text1"/>
                                <w:sz w:val="22"/>
                              </w:rPr>
                            </w:pPr>
                          </w:p>
                          <w:p w14:paraId="10A3F5DE"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21</w:t>
                            </w:r>
                            <w:r w:rsidRPr="00213770">
                              <w:rPr>
                                <w:rFonts w:ascii="Comic Sans MS" w:hAnsi="Comic Sans MS"/>
                                <w:color w:val="000000" w:themeColor="text1"/>
                                <w:sz w:val="22"/>
                                <w:vertAlign w:val="superscript"/>
                              </w:rPr>
                              <w:t>st</w:t>
                            </w:r>
                            <w:r>
                              <w:rPr>
                                <w:rFonts w:ascii="Comic Sans MS" w:hAnsi="Comic Sans MS"/>
                                <w:color w:val="000000" w:themeColor="text1"/>
                                <w:sz w:val="22"/>
                              </w:rPr>
                              <w:t xml:space="preserve"> -25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October</w:t>
                            </w:r>
                            <w:proofErr w:type="gramEnd"/>
                            <w:r>
                              <w:rPr>
                                <w:rFonts w:ascii="Comic Sans MS" w:hAnsi="Comic Sans MS"/>
                                <w:color w:val="000000" w:themeColor="text1"/>
                                <w:sz w:val="22"/>
                              </w:rPr>
                              <w:t xml:space="preserve"> – Half term </w:t>
                            </w:r>
                          </w:p>
                          <w:p w14:paraId="7D1BF7C6" w14:textId="77777777" w:rsidR="00305A6F" w:rsidRDefault="00305A6F" w:rsidP="00305A6F">
                            <w:pPr>
                              <w:spacing w:after="0"/>
                              <w:rPr>
                                <w:rFonts w:ascii="Comic Sans MS" w:hAnsi="Comic Sans MS"/>
                                <w:color w:val="000000" w:themeColor="text1"/>
                                <w:sz w:val="22"/>
                              </w:rPr>
                            </w:pPr>
                          </w:p>
                          <w:p w14:paraId="34FD54A0" w14:textId="77777777" w:rsidR="00305A6F" w:rsidRPr="000A264A" w:rsidRDefault="00305A6F" w:rsidP="00305A6F">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C7593" id="_x0000_s1032" type="#_x0000_t202" style="position:absolute;margin-left:28.8pt;margin-top:856.05pt;width:221.4pt;height:219.75pt;z-index:25170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" filled="f" stroked="f">
                <v:textbox inset=",7.2pt,,7.2pt">
                  <w:txbxContent>
                    <w:p w14:paraId="11C05ED1"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13</w:t>
                      </w:r>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Trip to King Richard III Centre </w:t>
                      </w:r>
                    </w:p>
                    <w:p w14:paraId="1C022C9A" w14:textId="77777777" w:rsidR="00305A6F" w:rsidRDefault="00305A6F" w:rsidP="00305A6F">
                      <w:pPr>
                        <w:spacing w:after="0" w:line="360" w:lineRule="auto"/>
                        <w:rPr>
                          <w:rFonts w:ascii="Comic Sans MS" w:hAnsi="Comic Sans MS"/>
                          <w:color w:val="000000" w:themeColor="text1"/>
                          <w:sz w:val="22"/>
                        </w:rPr>
                      </w:pPr>
                    </w:p>
                    <w:p w14:paraId="1A75DE06"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5</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Swimming starts </w:t>
                      </w:r>
                    </w:p>
                    <w:p w14:paraId="36D349FF" w14:textId="77777777" w:rsidR="00305A6F" w:rsidRDefault="00305A6F" w:rsidP="00305A6F">
                      <w:pPr>
                        <w:spacing w:after="0" w:line="360" w:lineRule="auto"/>
                        <w:rPr>
                          <w:rFonts w:ascii="Comic Sans MS" w:hAnsi="Comic Sans MS"/>
                          <w:color w:val="000000" w:themeColor="text1"/>
                          <w:sz w:val="22"/>
                        </w:rPr>
                      </w:pPr>
                    </w:p>
                    <w:p w14:paraId="62CA8FDB"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and</w:t>
                      </w:r>
                      <w:proofErr w:type="gramEnd"/>
                      <w:r>
                        <w:rPr>
                          <w:rFonts w:ascii="Comic Sans MS" w:hAnsi="Comic Sans MS"/>
                          <w:color w:val="000000" w:themeColor="text1"/>
                          <w:sz w:val="22"/>
                        </w:rPr>
                        <w:t xml:space="preserve"> 16</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October – Parents Evening </w:t>
                      </w:r>
                    </w:p>
                    <w:p w14:paraId="0FFDA4B2" w14:textId="77777777" w:rsidR="00305A6F" w:rsidRDefault="00305A6F" w:rsidP="00305A6F">
                      <w:pPr>
                        <w:spacing w:after="0" w:line="360" w:lineRule="auto"/>
                        <w:rPr>
                          <w:rFonts w:ascii="Comic Sans MS" w:hAnsi="Comic Sans MS"/>
                          <w:color w:val="000000" w:themeColor="text1"/>
                          <w:sz w:val="22"/>
                        </w:rPr>
                      </w:pPr>
                    </w:p>
                    <w:p w14:paraId="10A3F5DE"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21</w:t>
                      </w:r>
                      <w:r w:rsidRPr="00213770">
                        <w:rPr>
                          <w:rFonts w:ascii="Comic Sans MS" w:hAnsi="Comic Sans MS"/>
                          <w:color w:val="000000" w:themeColor="text1"/>
                          <w:sz w:val="22"/>
                          <w:vertAlign w:val="superscript"/>
                        </w:rPr>
                        <w:t>st</w:t>
                      </w:r>
                      <w:r>
                        <w:rPr>
                          <w:rFonts w:ascii="Comic Sans MS" w:hAnsi="Comic Sans MS"/>
                          <w:color w:val="000000" w:themeColor="text1"/>
                          <w:sz w:val="22"/>
                        </w:rPr>
                        <w:t xml:space="preserve"> -25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October</w:t>
                      </w:r>
                      <w:proofErr w:type="gramEnd"/>
                      <w:r>
                        <w:rPr>
                          <w:rFonts w:ascii="Comic Sans MS" w:hAnsi="Comic Sans MS"/>
                          <w:color w:val="000000" w:themeColor="text1"/>
                          <w:sz w:val="22"/>
                        </w:rPr>
                        <w:t xml:space="preserve"> – Half term </w:t>
                      </w:r>
                    </w:p>
                    <w:p w14:paraId="7D1BF7C6" w14:textId="77777777" w:rsidR="00305A6F" w:rsidRDefault="00305A6F" w:rsidP="00305A6F">
                      <w:pPr>
                        <w:spacing w:after="0"/>
                        <w:rPr>
                          <w:rFonts w:ascii="Comic Sans MS" w:hAnsi="Comic Sans MS"/>
                          <w:color w:val="000000" w:themeColor="text1"/>
                          <w:sz w:val="22"/>
                        </w:rPr>
                      </w:pPr>
                    </w:p>
                    <w:p w14:paraId="34FD54A0" w14:textId="77777777" w:rsidR="00305A6F" w:rsidRPr="000A264A" w:rsidRDefault="00305A6F" w:rsidP="00305A6F">
                      <w:pPr>
                        <w:spacing w:after="0"/>
                        <w:rPr>
                          <w:rFonts w:ascii="Comic Sans MS" w:hAnsi="Comic Sans MS"/>
                          <w:color w:val="000000" w:themeColor="text1"/>
                          <w:sz w:val="22"/>
                        </w:rPr>
                      </w:pPr>
                    </w:p>
                  </w:txbxContent>
                </v:textbox>
                <w10:wrap type="tight" anchorx="page" anchory="page"/>
              </v:shape>
            </w:pict>
          </mc:Fallback>
        </mc:AlternateContent>
      </w:r>
      <w:r w:rsidR="00924AAC">
        <w:rPr>
          <w:rFonts w:ascii="Printed Letter-Join" w:hAnsi="Printed Letter-Join"/>
          <w:noProof/>
        </w:rPr>
        <mc:AlternateContent>
          <mc:Choice Requires="wps">
            <w:drawing>
              <wp:anchor distT="0" distB="0" distL="114300" distR="114300" simplePos="0" relativeHeight="251703808" behindDoc="0" locked="0" layoutInCell="1" allowOverlap="1" wp14:anchorId="27DF105C" wp14:editId="2032F468">
                <wp:simplePos x="0" y="0"/>
                <wp:positionH relativeFrom="page">
                  <wp:posOffset>518160</wp:posOffset>
                </wp:positionH>
                <wp:positionV relativeFrom="page">
                  <wp:posOffset>11024235</wp:posOffset>
                </wp:positionV>
                <wp:extent cx="2811780" cy="2584450"/>
                <wp:effectExtent l="1270" t="0" r="0" b="0"/>
                <wp:wrapTight wrapText="bothSides">
                  <wp:wrapPolygon edited="0">
                    <wp:start x="0" y="0"/>
                    <wp:lineTo x="21600" y="0"/>
                    <wp:lineTo x="21600" y="21600"/>
                    <wp:lineTo x="0" y="21600"/>
                    <wp:lineTo x="0" y="0"/>
                  </wp:wrapPolygon>
                </wp:wrapTight>
                <wp:docPr id="9"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58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1F0C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2E5E0FBB"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98E36D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0FDA17D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3CD16F1E"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9A0ADD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3439BFB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267C823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F105C" id="_x0000_s1033" type="#_x0000_t202" style="position:absolute;margin-left:40.8pt;margin-top:868.05pt;width:221.4pt;height:203.5pt;z-index:2517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" filled="f" stroked="f">
                <v:textbox inset=",7.2pt,,7.2pt">
                  <w:txbxContent>
                    <w:p w14:paraId="1E61F0C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2E5E0FBB"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98E36D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0FDA17D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3CD16F1E"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9A0ADD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3439BFB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267C823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v:textbox>
                <w10:wrap type="tight" anchorx="page" anchory="page"/>
              </v:shape>
            </w:pict>
          </mc:Fallback>
        </mc:AlternateContent>
      </w:r>
      <w:r w:rsidR="00924AAC">
        <w:rPr>
          <w:rFonts w:ascii="Printed Letter-Join" w:hAnsi="Printed Letter-Join"/>
          <w:noProof/>
        </w:rPr>
        <mc:AlternateContent>
          <mc:Choice Requires="wps">
            <w:drawing>
              <wp:anchor distT="0" distB="0" distL="114300" distR="114300" simplePos="0" relativeHeight="251701760" behindDoc="0" locked="0" layoutInCell="1" allowOverlap="1" wp14:anchorId="4D251AD6" wp14:editId="5A2B997A">
                <wp:simplePos x="0" y="0"/>
                <wp:positionH relativeFrom="page">
                  <wp:posOffset>365760</wp:posOffset>
                </wp:positionH>
                <wp:positionV relativeFrom="page">
                  <wp:posOffset>10871835</wp:posOffset>
                </wp:positionV>
                <wp:extent cx="2811780" cy="2584450"/>
                <wp:effectExtent l="1270" t="0" r="0" b="0"/>
                <wp:wrapTight wrapText="bothSides">
                  <wp:wrapPolygon edited="0">
                    <wp:start x="0" y="0"/>
                    <wp:lineTo x="21600" y="0"/>
                    <wp:lineTo x="21600" y="21600"/>
                    <wp:lineTo x="0" y="21600"/>
                    <wp:lineTo x="0" y="0"/>
                  </wp:wrapPolygon>
                </wp:wrapTight>
                <wp:docPr id="8"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58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904CC"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5649EF2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D68C4B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674EC17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53610C8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D29B0FD"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5377CAFA"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35B2B65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51AD6" id="_x0000_s1034" type="#_x0000_t202" style="position:absolute;margin-left:28.8pt;margin-top:856.05pt;width:221.4pt;height:203.5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" filled="f" stroked="f">
                <v:textbox inset=",7.2pt,,7.2pt">
                  <w:txbxContent>
                    <w:p w14:paraId="524904CC"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5649EF2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D68C4B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674EC17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53610C8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D29B0FD"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5377CAFA"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35B2B65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v:textbox>
                <w10:wrap type="tight" anchorx="page" anchory="page"/>
              </v:shape>
            </w:pict>
          </mc:Fallback>
        </mc:AlternateContent>
      </w:r>
      <w:r w:rsidR="002B59A9">
        <w:rPr>
          <w:rFonts w:ascii="Printed Letter-Join" w:hAnsi="Printed Letter-Join"/>
          <w:noProof/>
        </w:rPr>
        <mc:AlternateContent>
          <mc:Choice Requires="wps">
            <w:drawing>
              <wp:anchor distT="0" distB="0" distL="114300" distR="114300" simplePos="0" relativeHeight="251658288" behindDoc="0" locked="0" layoutInCell="1" allowOverlap="1" wp14:anchorId="74692EE2" wp14:editId="5D40C10E">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C5BF3" w14:textId="33803D57" w:rsidR="000B283E" w:rsidRPr="00FC4B06" w:rsidRDefault="00E03412" w:rsidP="00557192">
                            <w:pPr>
                              <w:pStyle w:val="Title"/>
                              <w:rPr>
                                <w:rFonts w:ascii="Letter-join No-Lead 4" w:hAnsi="Letter-join No-Lead 4" w:cs="Calibri"/>
                                <w:b/>
                                <w:color w:val="000000" w:themeColor="text1"/>
                                <w:sz w:val="44"/>
                                <w:szCs w:val="44"/>
                                <w:lang w:val="en-GB"/>
                              </w:rPr>
                            </w:pPr>
                            <w:r w:rsidRPr="00FC4B06">
                              <w:rPr>
                                <w:rFonts w:ascii="Letter-join No-Lead 4" w:hAnsi="Letter-join No-Lead 4" w:cs="Calibri"/>
                                <w:b/>
                                <w:color w:val="000000" w:themeColor="text1"/>
                                <w:sz w:val="44"/>
                                <w:szCs w:val="44"/>
                                <w:lang w:val="en-GB"/>
                              </w:rPr>
                              <w:t>Autumn Term 202</w:t>
                            </w:r>
                            <w:r w:rsidR="00C36908" w:rsidRPr="00FC4B06">
                              <w:rPr>
                                <w:rFonts w:ascii="Letter-join No-Lead 4" w:hAnsi="Letter-join No-Lead 4" w:cs="Calibri"/>
                                <w:b/>
                                <w:color w:val="000000" w:themeColor="text1"/>
                                <w:sz w:val="44"/>
                                <w:szCs w:val="44"/>
                                <w:lang w:val="en-GB"/>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92EE2" id="Text Box 79" o:spid="_x0000_s1035"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" filled="f" stroked="f">
                <v:textbox inset="0,0,0,0">
                  <w:txbxContent>
                    <w:p w14:paraId="0A2C5BF3" w14:textId="33803D57" w:rsidR="000B283E" w:rsidRPr="00FC4B06" w:rsidRDefault="00E03412" w:rsidP="00557192">
                      <w:pPr>
                        <w:pStyle w:val="Title"/>
                        <w:rPr>
                          <w:rFonts w:ascii="Letter-join No-Lead 4" w:hAnsi="Letter-join No-Lead 4" w:cs="Calibri"/>
                          <w:b/>
                          <w:color w:val="000000" w:themeColor="text1"/>
                          <w:sz w:val="44"/>
                          <w:szCs w:val="44"/>
                          <w:lang w:val="en-GB"/>
                        </w:rPr>
                      </w:pPr>
                      <w:r w:rsidRPr="00FC4B06">
                        <w:rPr>
                          <w:rFonts w:ascii="Letter-join No-Lead 4" w:hAnsi="Letter-join No-Lead 4" w:cs="Calibri"/>
                          <w:b/>
                          <w:color w:val="000000" w:themeColor="text1"/>
                          <w:sz w:val="44"/>
                          <w:szCs w:val="44"/>
                          <w:lang w:val="en-GB"/>
                        </w:rPr>
                        <w:t>Autumn Term 202</w:t>
                      </w:r>
                      <w:r w:rsidR="00C36908" w:rsidRPr="00FC4B06">
                        <w:rPr>
                          <w:rFonts w:ascii="Letter-join No-Lead 4" w:hAnsi="Letter-join No-Lead 4" w:cs="Calibri"/>
                          <w:b/>
                          <w:color w:val="000000" w:themeColor="text1"/>
                          <w:sz w:val="44"/>
                          <w:szCs w:val="44"/>
                          <w:lang w:val="en-GB"/>
                        </w:rPr>
                        <w:t>5</w:t>
                      </w:r>
                    </w:p>
                  </w:txbxContent>
                </v:textbox>
                <w10:wrap type="tight" anchorx="page" anchory="page"/>
              </v:shape>
            </w:pict>
          </mc:Fallback>
        </mc:AlternateContent>
      </w:r>
    </w:p>
    <w:p w14:paraId="4D1FFDF6" w14:textId="46C79EA1" w:rsidR="00DC7666" w:rsidRDefault="00DC7666" w:rsidP="00E91BDF">
      <w:pPr>
        <w:tabs>
          <w:tab w:val="left" w:pos="2966"/>
        </w:tabs>
        <w:rPr>
          <w:rFonts w:ascii="Printed Letter-Join" w:hAnsi="Printed Letter-Join"/>
          <w:lang w:val="en-GB" w:eastAsia="en-GB"/>
        </w:rPr>
      </w:pPr>
    </w:p>
    <w:sectPr w:rsidR="00DC7666" w:rsidSect="001054B0">
      <w:headerReference w:type="even" r:id="rId11"/>
      <w:headerReference w:type="default" r:id="rId12"/>
      <w:footerReference w:type="even" r:id="rId13"/>
      <w:footerReference w:type="default" r:id="rId14"/>
      <w:headerReference w:type="first" r:id="rId15"/>
      <w:footerReference w:type="first" r:id="rId16"/>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589D9" w14:textId="77777777" w:rsidR="00A11634" w:rsidRDefault="00A11634">
      <w:pPr>
        <w:spacing w:after="0"/>
      </w:pPr>
      <w:r>
        <w:separator/>
      </w:r>
    </w:p>
  </w:endnote>
  <w:endnote w:type="continuationSeparator" w:id="0">
    <w:p w14:paraId="40A7BADE" w14:textId="77777777" w:rsidR="00A11634" w:rsidRDefault="00A116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Printed Letter-Join">
    <w:altName w:val="Calibri"/>
    <w:panose1 w:val="02000503000000020003"/>
    <w:charset w:val="00"/>
    <w:family w:val="modern"/>
    <w:notTrueType/>
    <w:pitch w:val="variable"/>
    <w:sig w:usb0="80000027" w:usb1="00000002" w:usb2="00000000" w:usb3="00000000" w:csb0="00000001" w:csb1="00000000"/>
  </w:font>
  <w:font w:name="Letter-join No-Lead 4">
    <w:altName w:val="Calibri"/>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34A9F" w14:textId="77777777" w:rsidR="00B00233" w:rsidRDefault="00B00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E1AB" w14:textId="3081C6A7" w:rsidR="006F7431" w:rsidRDefault="006F7431" w:rsidP="006F7431">
    <w:pPr>
      <w:pStyle w:val="NormalWeb"/>
    </w:pPr>
  </w:p>
  <w:p w14:paraId="06BF256D" w14:textId="77777777" w:rsidR="00033527" w:rsidRDefault="00033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985AE" w14:textId="77777777" w:rsidR="00B00233" w:rsidRDefault="00B00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D67EA" w14:textId="77777777" w:rsidR="00A11634" w:rsidRDefault="00A11634">
      <w:pPr>
        <w:spacing w:after="0"/>
      </w:pPr>
      <w:r>
        <w:separator/>
      </w:r>
    </w:p>
  </w:footnote>
  <w:footnote w:type="continuationSeparator" w:id="0">
    <w:p w14:paraId="417970B5" w14:textId="77777777" w:rsidR="00A11634" w:rsidRDefault="00A1163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FA948" w14:textId="77777777" w:rsidR="00B00233" w:rsidRDefault="00B002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DAFA6" w14:textId="65B2716B" w:rsidR="00DC7666" w:rsidRPr="00F204EA" w:rsidRDefault="00CC61B2" w:rsidP="00DC7666">
    <w:pPr>
      <w:spacing w:after="0" w:line="360" w:lineRule="auto"/>
      <w:jc w:val="center"/>
      <w:rPr>
        <w:rFonts w:ascii="Comic Sans MS" w:hAnsi="Comic Sans MS"/>
        <w:b/>
        <w:color w:val="000000" w:themeColor="text1"/>
        <w:sz w:val="22"/>
      </w:rPr>
    </w:pPr>
    <w:r>
      <w:rPr>
        <w:rFonts w:ascii="Times New Roman" w:eastAsia="Times New Roman" w:hAnsi="Times New Roman" w:cs="Times New Roman"/>
        <w:noProof/>
        <w:lang w:val="en-GB" w:eastAsia="en-GB"/>
      </w:rPr>
      <w:drawing>
        <wp:anchor distT="0" distB="0" distL="114300" distR="114300" simplePos="0" relativeHeight="251664896" behindDoc="0" locked="0" layoutInCell="1" allowOverlap="1" wp14:anchorId="584A509E" wp14:editId="4DD0DA19">
          <wp:simplePos x="0" y="0"/>
          <wp:positionH relativeFrom="column">
            <wp:posOffset>-731520</wp:posOffset>
          </wp:positionH>
          <wp:positionV relativeFrom="paragraph">
            <wp:posOffset>-332740</wp:posOffset>
          </wp:positionV>
          <wp:extent cx="8305165" cy="10799445"/>
          <wp:effectExtent l="0" t="0" r="635" b="1905"/>
          <wp:wrapNone/>
          <wp:docPr id="10"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ursery back.pdf"/>
                  <pic:cNvPicPr>
                    <a:picLocks noChangeAspect="1"/>
                  </pic:cNvPicPr>
                </pic:nvPicPr>
                <pic:blipFill>
                  <a:blip r:embed="rId1"/>
                  <a:stretch>
                    <a:fillRect/>
                  </a:stretch>
                </pic:blipFill>
                <pic:spPr>
                  <a:xfrm>
                    <a:off x="0" y="0"/>
                    <a:ext cx="8305165" cy="10799445"/>
                  </a:xfrm>
                  <a:prstGeom prst="rect">
                    <a:avLst/>
                  </a:prstGeom>
                </pic:spPr>
              </pic:pic>
            </a:graphicData>
          </a:graphic>
        </wp:anchor>
      </w:drawing>
    </w:r>
    <w:r w:rsidR="00DC7666" w:rsidRPr="00F204EA">
      <w:rPr>
        <w:rFonts w:ascii="Comic Sans MS" w:hAnsi="Comic Sans MS"/>
        <w:b/>
        <w:color w:val="000000" w:themeColor="text1"/>
        <w:sz w:val="22"/>
      </w:rPr>
      <w:t>We look forward to a great year ahead of us filled with lots of learning and fun.</w:t>
    </w:r>
  </w:p>
  <w:p w14:paraId="476A252D" w14:textId="21A22D59" w:rsidR="004E5115" w:rsidRPr="004E5115" w:rsidRDefault="004E5115" w:rsidP="004E5115">
    <w:pPr>
      <w:spacing w:before="100" w:beforeAutospacing="1" w:after="100" w:afterAutospacing="1"/>
      <w:rPr>
        <w:rFonts w:ascii="Times New Roman" w:eastAsia="Times New Roman" w:hAnsi="Times New Roman" w:cs="Times New Roman"/>
        <w:lang w:val="en-GB" w:eastAsia="en-GB"/>
      </w:rPr>
    </w:pPr>
  </w:p>
  <w:p w14:paraId="7919CB11" w14:textId="7C2C4BED" w:rsidR="000B283E" w:rsidRDefault="00DC7666">
    <w:pPr>
      <w:pStyle w:val="Header"/>
    </w:pPr>
    <w:r>
      <w:rPr>
        <w:noProof/>
      </w:rPr>
      <mc:AlternateContent>
        <mc:Choice Requires="wps">
          <w:drawing>
            <wp:anchor distT="45720" distB="45720" distL="114300" distR="114300" simplePos="0" relativeHeight="251666944" behindDoc="0" locked="0" layoutInCell="1" allowOverlap="1" wp14:anchorId="7AA5A17D" wp14:editId="276C0EBC">
              <wp:simplePos x="0" y="0"/>
              <wp:positionH relativeFrom="page">
                <wp:posOffset>358140</wp:posOffset>
              </wp:positionH>
              <wp:positionV relativeFrom="paragraph">
                <wp:posOffset>335280</wp:posOffset>
              </wp:positionV>
              <wp:extent cx="6934200" cy="8580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8580120"/>
                      </a:xfrm>
                      <a:prstGeom prst="rect">
                        <a:avLst/>
                      </a:prstGeom>
                      <a:solidFill>
                        <a:srgbClr val="FFFFFF"/>
                      </a:solidFill>
                      <a:ln w="9525">
                        <a:noFill/>
                        <a:miter lim="800000"/>
                        <a:headEnd/>
                        <a:tailEnd/>
                      </a:ln>
                    </wps:spPr>
                    <wps:txbx>
                      <w:txbxContent>
                        <w:p w14:paraId="04CCF3ED" w14:textId="77777777" w:rsidR="00DC7666" w:rsidRPr="00B00233" w:rsidRDefault="00DC7666" w:rsidP="00DC7666">
                          <w:pPr>
                            <w:spacing w:after="0" w:line="360" w:lineRule="auto"/>
                            <w:rPr>
                              <w:rFonts w:ascii="Letter-join No-Lead 4" w:hAnsi="Letter-join No-Lead 4"/>
                              <w:b/>
                              <w:color w:val="000000" w:themeColor="text1"/>
                              <w:sz w:val="20"/>
                              <w:szCs w:val="20"/>
                              <w:u w:val="single"/>
                            </w:rPr>
                          </w:pPr>
                          <w:r w:rsidRPr="00B00233">
                            <w:rPr>
                              <w:rFonts w:ascii="Letter-join No-Lead 4" w:hAnsi="Letter-join No-Lead 4"/>
                              <w:b/>
                              <w:color w:val="000000" w:themeColor="text1"/>
                              <w:sz w:val="20"/>
                              <w:szCs w:val="20"/>
                              <w:u w:val="single"/>
                            </w:rPr>
                            <w:t>Break time Fruit</w:t>
                          </w:r>
                        </w:p>
                        <w:p w14:paraId="45B688B0" w14:textId="77777777" w:rsidR="00DC7666" w:rsidRPr="00B00233" w:rsidRDefault="00DC7666" w:rsidP="00DC7666">
                          <w:pPr>
                            <w:spacing w:after="0" w:line="360" w:lineRule="auto"/>
                            <w:rPr>
                              <w:rFonts w:ascii="Letter-join No-Lead 4" w:hAnsi="Letter-join No-Lead 4"/>
                              <w:color w:val="000000" w:themeColor="text1"/>
                              <w:sz w:val="20"/>
                              <w:szCs w:val="20"/>
                            </w:rPr>
                          </w:pPr>
                          <w:r w:rsidRPr="00B00233">
                            <w:rPr>
                              <w:rFonts w:ascii="Letter-join No-Lead 4" w:hAnsi="Letter-join No-Lead 4"/>
                              <w:color w:val="000000" w:themeColor="text1"/>
                              <w:sz w:val="20"/>
                              <w:szCs w:val="20"/>
                            </w:rPr>
                            <w:t xml:space="preserve">Your child can bring a piece of fresh or some dried fruit to be eaten at break time.  </w:t>
                          </w:r>
                          <w:r w:rsidRPr="00B00233">
                            <w:rPr>
                              <w:rFonts w:ascii="Letter-join No-Lead 4" w:hAnsi="Letter-join No-Lead 4"/>
                              <w:b/>
                              <w:color w:val="000000" w:themeColor="text1"/>
                              <w:sz w:val="20"/>
                              <w:szCs w:val="20"/>
                            </w:rPr>
                            <w:t>This is not to be left in lunchboxes</w:t>
                          </w:r>
                          <w:r w:rsidRPr="00B00233">
                            <w:rPr>
                              <w:rFonts w:ascii="Letter-join No-Lead 4" w:hAnsi="Letter-join No-Lead 4"/>
                              <w:color w:val="000000" w:themeColor="text1"/>
                              <w:sz w:val="20"/>
                              <w:szCs w:val="20"/>
                            </w:rPr>
                            <w:t>.  All fruit is to be brought into classroom and collected before break.  Please make sure that fruit is labelled with your child’s name.</w:t>
                          </w:r>
                        </w:p>
                        <w:p w14:paraId="06A6AD9E" w14:textId="77777777" w:rsidR="00DC7666" w:rsidRPr="00B00233" w:rsidRDefault="00DC7666" w:rsidP="00DC7666">
                          <w:pPr>
                            <w:spacing w:after="0" w:line="360" w:lineRule="auto"/>
                            <w:rPr>
                              <w:rFonts w:ascii="Letter-join No-Lead 4" w:hAnsi="Letter-join No-Lead 4"/>
                              <w:b/>
                              <w:color w:val="000000" w:themeColor="text1"/>
                              <w:sz w:val="20"/>
                              <w:szCs w:val="20"/>
                              <w:u w:val="single"/>
                            </w:rPr>
                          </w:pPr>
                          <w:r w:rsidRPr="00B00233">
                            <w:rPr>
                              <w:rFonts w:ascii="Letter-join No-Lead 4" w:hAnsi="Letter-join No-Lead 4"/>
                              <w:b/>
                              <w:color w:val="000000" w:themeColor="text1"/>
                              <w:sz w:val="20"/>
                              <w:szCs w:val="20"/>
                              <w:u w:val="single"/>
                            </w:rPr>
                            <w:t xml:space="preserve">Great start to the year! </w:t>
                          </w:r>
                        </w:p>
                        <w:p w14:paraId="4F276D1D" w14:textId="5B3DD0F3" w:rsidR="00DC7666" w:rsidRPr="00B00233" w:rsidRDefault="00DC7666" w:rsidP="00DC7666">
                          <w:pPr>
                            <w:rPr>
                              <w:rFonts w:ascii="Letter-join No-Lead 4" w:hAnsi="Letter-join No-Lead 4" w:cs="Calibri"/>
                              <w:sz w:val="20"/>
                              <w:szCs w:val="20"/>
                            </w:rPr>
                          </w:pPr>
                          <w:r w:rsidRPr="00B00233">
                            <w:rPr>
                              <w:rFonts w:ascii="Letter-join No-Lead 4" w:hAnsi="Letter-join No-Lead 4"/>
                              <w:color w:val="000000" w:themeColor="text1"/>
                              <w:sz w:val="20"/>
                              <w:szCs w:val="20"/>
                            </w:rPr>
                            <w:t xml:space="preserve">Year 3/4 had a great time during the first week settling in. We kick started our year with looking at our learning powers and how this can help us to grow our brains and make us lifelong learners. We have explored what it means to be Reciprocal, Resilient, Resourceful, Reflective and Responsible.  We looked at what this may look like in practice and linked them to </w:t>
                          </w:r>
                          <w:proofErr w:type="gramStart"/>
                          <w:r w:rsidRPr="00B00233">
                            <w:rPr>
                              <w:rFonts w:ascii="Letter-join No-Lead 4" w:hAnsi="Letter-join No-Lead 4"/>
                              <w:color w:val="000000" w:themeColor="text1"/>
                              <w:sz w:val="20"/>
                              <w:szCs w:val="20"/>
                            </w:rPr>
                            <w:t>our  learning</w:t>
                          </w:r>
                          <w:proofErr w:type="gramEnd"/>
                          <w:r w:rsidRPr="00B00233">
                            <w:rPr>
                              <w:rFonts w:ascii="Letter-join No-Lead 4" w:hAnsi="Letter-join No-Lead 4"/>
                              <w:color w:val="000000" w:themeColor="text1"/>
                              <w:sz w:val="20"/>
                              <w:szCs w:val="20"/>
                            </w:rPr>
                            <w:t xml:space="preserve"> powers to overcome challenges we were set and to create lovely pieces of work.</w:t>
                          </w:r>
                          <w:r w:rsidRPr="00B00233">
                            <w:rPr>
                              <w:rFonts w:ascii="Letter-join No-Lead 4" w:hAnsi="Letter-join No-Lead 4" w:cs="Calibri"/>
                              <w:b/>
                              <w:bCs/>
                              <w:sz w:val="20"/>
                              <w:szCs w:val="20"/>
                            </w:rPr>
                            <w:t xml:space="preserve"> Learning Powers</w:t>
                          </w:r>
                          <w:r w:rsidRPr="00B00233">
                            <w:rPr>
                              <w:rFonts w:ascii="Letter-join No-Lead 4" w:hAnsi="Letter-join No-Lead 4" w:cs="Calibri"/>
                              <w:sz w:val="20"/>
                              <w:szCs w:val="20"/>
                            </w:rPr>
                            <w:t xml:space="preserve"> – We will be referring to these throughout the year and children will be rewarded with Dojo points for demonstrating these </w:t>
                          </w:r>
                          <w:proofErr w:type="spellStart"/>
                          <w:r w:rsidRPr="00B00233">
                            <w:rPr>
                              <w:rFonts w:ascii="Letter-join No-Lead 4" w:hAnsi="Letter-join No-Lead 4" w:cs="Calibri"/>
                              <w:sz w:val="20"/>
                              <w:szCs w:val="20"/>
                            </w:rPr>
                            <w:t>behaviours</w:t>
                          </w:r>
                          <w:proofErr w:type="spellEnd"/>
                          <w:r w:rsidRPr="00B00233">
                            <w:rPr>
                              <w:rFonts w:ascii="Letter-join No-Lead 4" w:hAnsi="Letter-join No-Lead 4" w:cs="Calibri"/>
                              <w:sz w:val="20"/>
                              <w:szCs w:val="20"/>
                            </w:rPr>
                            <w:t xml:space="preserve">. </w:t>
                          </w:r>
                        </w:p>
                        <w:p w14:paraId="6D85E8A5" w14:textId="453AF123" w:rsidR="00DC7666" w:rsidRDefault="00DC7666" w:rsidP="00DC7666">
                          <w:pPr>
                            <w:rPr>
                              <w:rFonts w:ascii="Comic Sans MS" w:hAnsi="Comic Sans MS" w:cs="Calibri"/>
                              <w:sz w:val="22"/>
                              <w:szCs w:val="22"/>
                            </w:rPr>
                          </w:pPr>
                        </w:p>
                        <w:p w14:paraId="01419479" w14:textId="4BE9A7BE" w:rsidR="00DC7666" w:rsidRDefault="00DC7666" w:rsidP="00DC7666">
                          <w:pPr>
                            <w:rPr>
                              <w:rFonts w:ascii="Comic Sans MS" w:hAnsi="Comic Sans MS" w:cs="Calibri"/>
                              <w:sz w:val="22"/>
                              <w:szCs w:val="22"/>
                            </w:rPr>
                          </w:pPr>
                        </w:p>
                        <w:p w14:paraId="5DD5104B" w14:textId="51DF049B" w:rsidR="00DC7666" w:rsidRDefault="00DC7666" w:rsidP="00DC7666">
                          <w:pPr>
                            <w:rPr>
                              <w:rFonts w:ascii="Comic Sans MS" w:hAnsi="Comic Sans MS" w:cs="Calibri"/>
                              <w:sz w:val="22"/>
                              <w:szCs w:val="22"/>
                            </w:rPr>
                          </w:pPr>
                        </w:p>
                        <w:p w14:paraId="73C095B5" w14:textId="3E3C3412" w:rsidR="00DC7666" w:rsidRDefault="00DC7666" w:rsidP="00DC7666">
                          <w:pPr>
                            <w:rPr>
                              <w:rFonts w:ascii="Comic Sans MS" w:hAnsi="Comic Sans MS" w:cs="Calibri"/>
                              <w:sz w:val="22"/>
                              <w:szCs w:val="22"/>
                            </w:rPr>
                          </w:pPr>
                        </w:p>
                        <w:p w14:paraId="26A65EFF" w14:textId="579728EA" w:rsidR="00DC7666" w:rsidRDefault="00DC7666" w:rsidP="00DC7666">
                          <w:pPr>
                            <w:rPr>
                              <w:rFonts w:ascii="Comic Sans MS" w:hAnsi="Comic Sans MS" w:cs="Calibri"/>
                              <w:sz w:val="22"/>
                              <w:szCs w:val="22"/>
                            </w:rPr>
                          </w:pPr>
                        </w:p>
                        <w:p w14:paraId="5D096F66" w14:textId="4E038674" w:rsidR="00DC7666" w:rsidRDefault="00DC7666" w:rsidP="00DC7666">
                          <w:pPr>
                            <w:rPr>
                              <w:rFonts w:ascii="Comic Sans MS" w:hAnsi="Comic Sans MS" w:cs="Calibri"/>
                              <w:sz w:val="22"/>
                              <w:szCs w:val="22"/>
                            </w:rPr>
                          </w:pPr>
                        </w:p>
                        <w:p w14:paraId="7849E747" w14:textId="463A9883" w:rsidR="00DC7666" w:rsidRDefault="00DC7666" w:rsidP="00DC7666">
                          <w:pPr>
                            <w:rPr>
                              <w:rFonts w:ascii="Comic Sans MS" w:hAnsi="Comic Sans MS" w:cs="Calibri"/>
                              <w:sz w:val="22"/>
                              <w:szCs w:val="22"/>
                            </w:rPr>
                          </w:pPr>
                        </w:p>
                        <w:p w14:paraId="1D0B21B2" w14:textId="4A69D0C9" w:rsidR="00EB241B" w:rsidRDefault="00EB241B" w:rsidP="00DC7666">
                          <w:pPr>
                            <w:spacing w:after="0" w:line="360" w:lineRule="auto"/>
                            <w:rPr>
                              <w:rFonts w:ascii="Calibri" w:hAnsi="Calibri" w:cs="Calibri"/>
                              <w:b/>
                              <w:bCs/>
                            </w:rPr>
                          </w:pPr>
                        </w:p>
                        <w:p w14:paraId="587B9B71" w14:textId="269031D2" w:rsidR="00DC7666" w:rsidRDefault="00DC7666" w:rsidP="00DC7666">
                          <w:pPr>
                            <w:spacing w:after="0" w:line="360" w:lineRule="auto"/>
                            <w:rPr>
                              <w:rFonts w:ascii="Calibri" w:hAnsi="Calibri" w:cs="Calibri"/>
                              <w:b/>
                              <w:bCs/>
                            </w:rPr>
                          </w:pPr>
                        </w:p>
                        <w:p w14:paraId="557C4C09" w14:textId="77777777" w:rsidR="00DC7666" w:rsidRPr="00B00233" w:rsidRDefault="00DC7666" w:rsidP="00DC7666">
                          <w:pPr>
                            <w:spacing w:after="0" w:line="360" w:lineRule="auto"/>
                            <w:rPr>
                              <w:rFonts w:ascii="Letter-join No-Lead 4" w:hAnsi="Letter-join No-Lead 4"/>
                              <w:b/>
                              <w:color w:val="000000" w:themeColor="text1"/>
                              <w:sz w:val="22"/>
                              <w:u w:val="single"/>
                            </w:rPr>
                          </w:pPr>
                          <w:r w:rsidRPr="00B00233">
                            <w:rPr>
                              <w:rFonts w:ascii="Letter-join No-Lead 4" w:hAnsi="Letter-join No-Lead 4"/>
                              <w:b/>
                              <w:color w:val="000000" w:themeColor="text1"/>
                              <w:sz w:val="22"/>
                              <w:u w:val="single"/>
                            </w:rPr>
                            <w:t xml:space="preserve">Reminders </w:t>
                          </w:r>
                        </w:p>
                        <w:p w14:paraId="1C7DD063" w14:textId="77777777" w:rsidR="00DC7666" w:rsidRPr="00B00233" w:rsidRDefault="00DC7666" w:rsidP="00DC7666">
                          <w:p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Just a few reminders:</w:t>
                          </w:r>
                        </w:p>
                        <w:p w14:paraId="21B014A6" w14:textId="77777777" w:rsidR="00DC7666"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All children need to be wearing school uniform including their PE kit.</w:t>
                          </w:r>
                        </w:p>
                        <w:p w14:paraId="7B14DDFF" w14:textId="77777777" w:rsidR="00DC7666"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 xml:space="preserve">No mobile phone </w:t>
                          </w:r>
                          <w:proofErr w:type="gramStart"/>
                          <w:r w:rsidRPr="00B00233">
                            <w:rPr>
                              <w:rFonts w:ascii="Letter-join No-Lead 4" w:hAnsi="Letter-join No-Lead 4"/>
                              <w:color w:val="000000" w:themeColor="text1"/>
                              <w:sz w:val="22"/>
                            </w:rPr>
                            <w:t>are</w:t>
                          </w:r>
                          <w:proofErr w:type="gramEnd"/>
                          <w:r w:rsidRPr="00B00233">
                            <w:rPr>
                              <w:rFonts w:ascii="Letter-join No-Lead 4" w:hAnsi="Letter-join No-Lead 4"/>
                              <w:color w:val="000000" w:themeColor="text1"/>
                              <w:sz w:val="22"/>
                            </w:rPr>
                            <w:t xml:space="preserve"> allowed in school.</w:t>
                          </w:r>
                        </w:p>
                        <w:p w14:paraId="2FE60257" w14:textId="77777777" w:rsidR="00E14928"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Children should not be using social media platform that is not age appropriate for them and w</w:t>
                          </w:r>
                          <w:r w:rsidR="00E14928" w:rsidRPr="00B00233">
                            <w:rPr>
                              <w:rFonts w:ascii="Letter-join No-Lead 4" w:hAnsi="Letter-join No-Lead 4"/>
                              <w:color w:val="000000" w:themeColor="text1"/>
                              <w:sz w:val="22"/>
                            </w:rPr>
                            <w:t>e</w:t>
                          </w:r>
                        </w:p>
                        <w:p w14:paraId="6A957A97" w14:textId="34049C1E" w:rsidR="00DC7666"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 xml:space="preserve">ask all parents to check their child’s phone regularly. This is to ensure we are keeping them safe. </w:t>
                          </w:r>
                        </w:p>
                        <w:p w14:paraId="2FCA807C" w14:textId="77777777" w:rsidR="00B00233" w:rsidRPr="00B00233" w:rsidRDefault="00DC7666" w:rsidP="00E14928">
                          <w:pPr>
                            <w:pStyle w:val="ListParagraph"/>
                            <w:numPr>
                              <w:ilvl w:val="0"/>
                              <w:numId w:val="11"/>
                            </w:numPr>
                            <w:spacing w:after="0" w:line="360" w:lineRule="auto"/>
                            <w:jc w:val="center"/>
                            <w:rPr>
                              <w:rFonts w:ascii="Letter-join No-Lead 4" w:hAnsi="Letter-join No-Lead 4"/>
                              <w:b/>
                              <w:color w:val="000000" w:themeColor="text1"/>
                              <w:sz w:val="22"/>
                            </w:rPr>
                          </w:pPr>
                          <w:r w:rsidRPr="00B00233">
                            <w:rPr>
                              <w:rFonts w:ascii="Letter-join No-Lead 4" w:hAnsi="Letter-join No-Lead 4"/>
                              <w:color w:val="000000" w:themeColor="text1"/>
                              <w:sz w:val="22"/>
                            </w:rPr>
                            <w:t>Water bottles should be taken home at the end of the day to be washed and ready for the next day.</w:t>
                          </w:r>
                          <w:r w:rsidR="00E14928" w:rsidRPr="00B00233">
                            <w:rPr>
                              <w:rFonts w:ascii="Letter-join No-Lead 4" w:hAnsi="Letter-join No-Lead 4"/>
                              <w:color w:val="000000" w:themeColor="text1"/>
                              <w:sz w:val="22"/>
                            </w:rPr>
                            <w:t xml:space="preserve"> </w:t>
                          </w:r>
                        </w:p>
                        <w:p w14:paraId="34BAEFE1" w14:textId="371EB31F" w:rsidR="00E14928" w:rsidRPr="00B00233" w:rsidRDefault="00E14928" w:rsidP="00B00233">
                          <w:pPr>
                            <w:pStyle w:val="ListParagraph"/>
                            <w:spacing w:after="0" w:line="360" w:lineRule="auto"/>
                            <w:jc w:val="center"/>
                            <w:rPr>
                              <w:rFonts w:ascii="Letter-join No-Lead 4" w:hAnsi="Letter-join No-Lead 4"/>
                              <w:b/>
                              <w:color w:val="000000" w:themeColor="text1"/>
                              <w:sz w:val="22"/>
                            </w:rPr>
                          </w:pPr>
                          <w:r w:rsidRPr="00B00233">
                            <w:rPr>
                              <w:rFonts w:ascii="Letter-join No-Lead 4" w:hAnsi="Letter-join No-Lead 4"/>
                              <w:b/>
                              <w:color w:val="000000" w:themeColor="text1"/>
                              <w:sz w:val="22"/>
                            </w:rPr>
                            <w:t>We look forward to a great year ahead of us filled with lots of learning and fun.</w:t>
                          </w:r>
                        </w:p>
                        <w:p w14:paraId="038CF5E9" w14:textId="029157EB" w:rsidR="00DC7666" w:rsidRPr="00B00233" w:rsidRDefault="00DC7666" w:rsidP="00B00233">
                          <w:pPr>
                            <w:spacing w:after="0" w:line="360" w:lineRule="auto"/>
                            <w:ind w:left="360"/>
                            <w:rPr>
                              <w:rFonts w:ascii="Comic Sans MS" w:hAnsi="Comic Sans MS"/>
                              <w:color w:val="000000" w:themeColor="text1"/>
                              <w:sz w:val="22"/>
                            </w:rPr>
                          </w:pPr>
                        </w:p>
                        <w:p w14:paraId="04D4097A" w14:textId="77777777" w:rsidR="00DC7666" w:rsidRPr="003613E9" w:rsidRDefault="00DC7666" w:rsidP="00DC7666">
                          <w:pPr>
                            <w:spacing w:after="0" w:line="360" w:lineRule="auto"/>
                            <w:rPr>
                              <w:rFonts w:ascii="Calibri" w:hAnsi="Calibri" w:cs="Calibri"/>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A5A17D" id="_x0000_t202" coordsize="21600,21600" o:spt="202" path="m,l,21600r21600,l21600,xe">
              <v:stroke joinstyle="miter"/>
              <v:path gradientshapeok="t" o:connecttype="rect"/>
            </v:shapetype>
            <v:shape id="_x0000_s1036" type="#_x0000_t202" style="position:absolute;margin-left:28.2pt;margin-top:26.4pt;width:546pt;height:675.6pt;z-index:2516669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" stroked="f">
              <v:textbox>
                <w:txbxContent>
                  <w:p w14:paraId="04CCF3ED" w14:textId="77777777" w:rsidR="00DC7666" w:rsidRPr="00B00233" w:rsidRDefault="00DC7666" w:rsidP="00DC7666">
                    <w:pPr>
                      <w:spacing w:after="0" w:line="360" w:lineRule="auto"/>
                      <w:rPr>
                        <w:rFonts w:ascii="Letter-join No-Lead 4" w:hAnsi="Letter-join No-Lead 4"/>
                        <w:b/>
                        <w:color w:val="000000" w:themeColor="text1"/>
                        <w:sz w:val="20"/>
                        <w:szCs w:val="20"/>
                        <w:u w:val="single"/>
                      </w:rPr>
                    </w:pPr>
                    <w:r w:rsidRPr="00B00233">
                      <w:rPr>
                        <w:rFonts w:ascii="Letter-join No-Lead 4" w:hAnsi="Letter-join No-Lead 4"/>
                        <w:b/>
                        <w:color w:val="000000" w:themeColor="text1"/>
                        <w:sz w:val="20"/>
                        <w:szCs w:val="20"/>
                        <w:u w:val="single"/>
                      </w:rPr>
                      <w:t>Break time Fruit</w:t>
                    </w:r>
                  </w:p>
                  <w:p w14:paraId="45B688B0" w14:textId="77777777" w:rsidR="00DC7666" w:rsidRPr="00B00233" w:rsidRDefault="00DC7666" w:rsidP="00DC7666">
                    <w:pPr>
                      <w:spacing w:after="0" w:line="360" w:lineRule="auto"/>
                      <w:rPr>
                        <w:rFonts w:ascii="Letter-join No-Lead 4" w:hAnsi="Letter-join No-Lead 4"/>
                        <w:color w:val="000000" w:themeColor="text1"/>
                        <w:sz w:val="20"/>
                        <w:szCs w:val="20"/>
                      </w:rPr>
                    </w:pPr>
                    <w:r w:rsidRPr="00B00233">
                      <w:rPr>
                        <w:rFonts w:ascii="Letter-join No-Lead 4" w:hAnsi="Letter-join No-Lead 4"/>
                        <w:color w:val="000000" w:themeColor="text1"/>
                        <w:sz w:val="20"/>
                        <w:szCs w:val="20"/>
                      </w:rPr>
                      <w:t xml:space="preserve">Your child can bring a piece of fresh or some dried fruit to be eaten at break time.  </w:t>
                    </w:r>
                    <w:r w:rsidRPr="00B00233">
                      <w:rPr>
                        <w:rFonts w:ascii="Letter-join No-Lead 4" w:hAnsi="Letter-join No-Lead 4"/>
                        <w:b/>
                        <w:color w:val="000000" w:themeColor="text1"/>
                        <w:sz w:val="20"/>
                        <w:szCs w:val="20"/>
                      </w:rPr>
                      <w:t>This is not to be left in lunchboxes</w:t>
                    </w:r>
                    <w:r w:rsidRPr="00B00233">
                      <w:rPr>
                        <w:rFonts w:ascii="Letter-join No-Lead 4" w:hAnsi="Letter-join No-Lead 4"/>
                        <w:color w:val="000000" w:themeColor="text1"/>
                        <w:sz w:val="20"/>
                        <w:szCs w:val="20"/>
                      </w:rPr>
                      <w:t>.  All fruit is to be brought into classroom and collected before break.  Please make sure that fruit is labelled with your child’s name.</w:t>
                    </w:r>
                  </w:p>
                  <w:p w14:paraId="06A6AD9E" w14:textId="77777777" w:rsidR="00DC7666" w:rsidRPr="00B00233" w:rsidRDefault="00DC7666" w:rsidP="00DC7666">
                    <w:pPr>
                      <w:spacing w:after="0" w:line="360" w:lineRule="auto"/>
                      <w:rPr>
                        <w:rFonts w:ascii="Letter-join No-Lead 4" w:hAnsi="Letter-join No-Lead 4"/>
                        <w:b/>
                        <w:color w:val="000000" w:themeColor="text1"/>
                        <w:sz w:val="20"/>
                        <w:szCs w:val="20"/>
                        <w:u w:val="single"/>
                      </w:rPr>
                    </w:pPr>
                    <w:r w:rsidRPr="00B00233">
                      <w:rPr>
                        <w:rFonts w:ascii="Letter-join No-Lead 4" w:hAnsi="Letter-join No-Lead 4"/>
                        <w:b/>
                        <w:color w:val="000000" w:themeColor="text1"/>
                        <w:sz w:val="20"/>
                        <w:szCs w:val="20"/>
                        <w:u w:val="single"/>
                      </w:rPr>
                      <w:t xml:space="preserve">Great start to the year! </w:t>
                    </w:r>
                  </w:p>
                  <w:p w14:paraId="4F276D1D" w14:textId="5B3DD0F3" w:rsidR="00DC7666" w:rsidRPr="00B00233" w:rsidRDefault="00DC7666" w:rsidP="00DC7666">
                    <w:pPr>
                      <w:rPr>
                        <w:rFonts w:ascii="Letter-join No-Lead 4" w:hAnsi="Letter-join No-Lead 4" w:cs="Calibri"/>
                        <w:sz w:val="20"/>
                        <w:szCs w:val="20"/>
                      </w:rPr>
                    </w:pPr>
                    <w:r w:rsidRPr="00B00233">
                      <w:rPr>
                        <w:rFonts w:ascii="Letter-join No-Lead 4" w:hAnsi="Letter-join No-Lead 4"/>
                        <w:color w:val="000000" w:themeColor="text1"/>
                        <w:sz w:val="20"/>
                        <w:szCs w:val="20"/>
                      </w:rPr>
                      <w:t xml:space="preserve">Year 3/4 had a great time during the first week settling in. We kick started our year with looking at our learning powers and how this can help us to grow our brains and make us lifelong learners. We have explored what it means to be Reciprocal, Resilient, Resourceful, Reflective and Responsible.  We looked at what this may look like in practice and linked them to </w:t>
                    </w:r>
                    <w:proofErr w:type="gramStart"/>
                    <w:r w:rsidRPr="00B00233">
                      <w:rPr>
                        <w:rFonts w:ascii="Letter-join No-Lead 4" w:hAnsi="Letter-join No-Lead 4"/>
                        <w:color w:val="000000" w:themeColor="text1"/>
                        <w:sz w:val="20"/>
                        <w:szCs w:val="20"/>
                      </w:rPr>
                      <w:t>our  learning</w:t>
                    </w:r>
                    <w:proofErr w:type="gramEnd"/>
                    <w:r w:rsidRPr="00B00233">
                      <w:rPr>
                        <w:rFonts w:ascii="Letter-join No-Lead 4" w:hAnsi="Letter-join No-Lead 4"/>
                        <w:color w:val="000000" w:themeColor="text1"/>
                        <w:sz w:val="20"/>
                        <w:szCs w:val="20"/>
                      </w:rPr>
                      <w:t xml:space="preserve"> powers to overcome challenges we were set and to create lovely pieces of work.</w:t>
                    </w:r>
                    <w:r w:rsidRPr="00B00233">
                      <w:rPr>
                        <w:rFonts w:ascii="Letter-join No-Lead 4" w:hAnsi="Letter-join No-Lead 4" w:cs="Calibri"/>
                        <w:b/>
                        <w:bCs/>
                        <w:sz w:val="20"/>
                        <w:szCs w:val="20"/>
                      </w:rPr>
                      <w:t xml:space="preserve"> Learning Powers</w:t>
                    </w:r>
                    <w:r w:rsidRPr="00B00233">
                      <w:rPr>
                        <w:rFonts w:ascii="Letter-join No-Lead 4" w:hAnsi="Letter-join No-Lead 4" w:cs="Calibri"/>
                        <w:sz w:val="20"/>
                        <w:szCs w:val="20"/>
                      </w:rPr>
                      <w:t xml:space="preserve"> – We will be referring to these throughout the year and children will be rewarded with Dojo points for demonstrating these </w:t>
                    </w:r>
                    <w:proofErr w:type="spellStart"/>
                    <w:r w:rsidRPr="00B00233">
                      <w:rPr>
                        <w:rFonts w:ascii="Letter-join No-Lead 4" w:hAnsi="Letter-join No-Lead 4" w:cs="Calibri"/>
                        <w:sz w:val="20"/>
                        <w:szCs w:val="20"/>
                      </w:rPr>
                      <w:t>behaviours</w:t>
                    </w:r>
                    <w:proofErr w:type="spellEnd"/>
                    <w:r w:rsidRPr="00B00233">
                      <w:rPr>
                        <w:rFonts w:ascii="Letter-join No-Lead 4" w:hAnsi="Letter-join No-Lead 4" w:cs="Calibri"/>
                        <w:sz w:val="20"/>
                        <w:szCs w:val="20"/>
                      </w:rPr>
                      <w:t xml:space="preserve">. </w:t>
                    </w:r>
                  </w:p>
                  <w:p w14:paraId="6D85E8A5" w14:textId="453AF123" w:rsidR="00DC7666" w:rsidRDefault="00DC7666" w:rsidP="00DC7666">
                    <w:pPr>
                      <w:rPr>
                        <w:rFonts w:ascii="Comic Sans MS" w:hAnsi="Comic Sans MS" w:cs="Calibri"/>
                        <w:sz w:val="22"/>
                        <w:szCs w:val="22"/>
                      </w:rPr>
                    </w:pPr>
                  </w:p>
                  <w:p w14:paraId="01419479" w14:textId="4BE9A7BE" w:rsidR="00DC7666" w:rsidRDefault="00DC7666" w:rsidP="00DC7666">
                    <w:pPr>
                      <w:rPr>
                        <w:rFonts w:ascii="Comic Sans MS" w:hAnsi="Comic Sans MS" w:cs="Calibri"/>
                        <w:sz w:val="22"/>
                        <w:szCs w:val="22"/>
                      </w:rPr>
                    </w:pPr>
                  </w:p>
                  <w:p w14:paraId="5DD5104B" w14:textId="51DF049B" w:rsidR="00DC7666" w:rsidRDefault="00DC7666" w:rsidP="00DC7666">
                    <w:pPr>
                      <w:rPr>
                        <w:rFonts w:ascii="Comic Sans MS" w:hAnsi="Comic Sans MS" w:cs="Calibri"/>
                        <w:sz w:val="22"/>
                        <w:szCs w:val="22"/>
                      </w:rPr>
                    </w:pPr>
                  </w:p>
                  <w:p w14:paraId="73C095B5" w14:textId="3E3C3412" w:rsidR="00DC7666" w:rsidRDefault="00DC7666" w:rsidP="00DC7666">
                    <w:pPr>
                      <w:rPr>
                        <w:rFonts w:ascii="Comic Sans MS" w:hAnsi="Comic Sans MS" w:cs="Calibri"/>
                        <w:sz w:val="22"/>
                        <w:szCs w:val="22"/>
                      </w:rPr>
                    </w:pPr>
                  </w:p>
                  <w:p w14:paraId="26A65EFF" w14:textId="579728EA" w:rsidR="00DC7666" w:rsidRDefault="00DC7666" w:rsidP="00DC7666">
                    <w:pPr>
                      <w:rPr>
                        <w:rFonts w:ascii="Comic Sans MS" w:hAnsi="Comic Sans MS" w:cs="Calibri"/>
                        <w:sz w:val="22"/>
                        <w:szCs w:val="22"/>
                      </w:rPr>
                    </w:pPr>
                  </w:p>
                  <w:p w14:paraId="5D096F66" w14:textId="4E038674" w:rsidR="00DC7666" w:rsidRDefault="00DC7666" w:rsidP="00DC7666">
                    <w:pPr>
                      <w:rPr>
                        <w:rFonts w:ascii="Comic Sans MS" w:hAnsi="Comic Sans MS" w:cs="Calibri"/>
                        <w:sz w:val="22"/>
                        <w:szCs w:val="22"/>
                      </w:rPr>
                    </w:pPr>
                  </w:p>
                  <w:p w14:paraId="7849E747" w14:textId="463A9883" w:rsidR="00DC7666" w:rsidRDefault="00DC7666" w:rsidP="00DC7666">
                    <w:pPr>
                      <w:rPr>
                        <w:rFonts w:ascii="Comic Sans MS" w:hAnsi="Comic Sans MS" w:cs="Calibri"/>
                        <w:sz w:val="22"/>
                        <w:szCs w:val="22"/>
                      </w:rPr>
                    </w:pPr>
                  </w:p>
                  <w:p w14:paraId="1D0B21B2" w14:textId="4A69D0C9" w:rsidR="00EB241B" w:rsidRDefault="00EB241B" w:rsidP="00DC7666">
                    <w:pPr>
                      <w:spacing w:after="0" w:line="360" w:lineRule="auto"/>
                      <w:rPr>
                        <w:rFonts w:ascii="Calibri" w:hAnsi="Calibri" w:cs="Calibri"/>
                        <w:b/>
                        <w:bCs/>
                      </w:rPr>
                    </w:pPr>
                  </w:p>
                  <w:p w14:paraId="587B9B71" w14:textId="269031D2" w:rsidR="00DC7666" w:rsidRDefault="00DC7666" w:rsidP="00DC7666">
                    <w:pPr>
                      <w:spacing w:after="0" w:line="360" w:lineRule="auto"/>
                      <w:rPr>
                        <w:rFonts w:ascii="Calibri" w:hAnsi="Calibri" w:cs="Calibri"/>
                        <w:b/>
                        <w:bCs/>
                      </w:rPr>
                    </w:pPr>
                  </w:p>
                  <w:p w14:paraId="557C4C09" w14:textId="77777777" w:rsidR="00DC7666" w:rsidRPr="00B00233" w:rsidRDefault="00DC7666" w:rsidP="00DC7666">
                    <w:pPr>
                      <w:spacing w:after="0" w:line="360" w:lineRule="auto"/>
                      <w:rPr>
                        <w:rFonts w:ascii="Letter-join No-Lead 4" w:hAnsi="Letter-join No-Lead 4"/>
                        <w:b/>
                        <w:color w:val="000000" w:themeColor="text1"/>
                        <w:sz w:val="22"/>
                        <w:u w:val="single"/>
                      </w:rPr>
                    </w:pPr>
                    <w:r w:rsidRPr="00B00233">
                      <w:rPr>
                        <w:rFonts w:ascii="Letter-join No-Lead 4" w:hAnsi="Letter-join No-Lead 4"/>
                        <w:b/>
                        <w:color w:val="000000" w:themeColor="text1"/>
                        <w:sz w:val="22"/>
                        <w:u w:val="single"/>
                      </w:rPr>
                      <w:t xml:space="preserve">Reminders </w:t>
                    </w:r>
                  </w:p>
                  <w:p w14:paraId="1C7DD063" w14:textId="77777777" w:rsidR="00DC7666" w:rsidRPr="00B00233" w:rsidRDefault="00DC7666" w:rsidP="00DC7666">
                    <w:p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Just a few reminders:</w:t>
                    </w:r>
                  </w:p>
                  <w:p w14:paraId="21B014A6" w14:textId="77777777" w:rsidR="00DC7666"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All children need to be wearing school uniform including their PE kit.</w:t>
                    </w:r>
                  </w:p>
                  <w:p w14:paraId="7B14DDFF" w14:textId="77777777" w:rsidR="00DC7666"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 xml:space="preserve">No mobile phone </w:t>
                    </w:r>
                    <w:proofErr w:type="gramStart"/>
                    <w:r w:rsidRPr="00B00233">
                      <w:rPr>
                        <w:rFonts w:ascii="Letter-join No-Lead 4" w:hAnsi="Letter-join No-Lead 4"/>
                        <w:color w:val="000000" w:themeColor="text1"/>
                        <w:sz w:val="22"/>
                      </w:rPr>
                      <w:t>are</w:t>
                    </w:r>
                    <w:proofErr w:type="gramEnd"/>
                    <w:r w:rsidRPr="00B00233">
                      <w:rPr>
                        <w:rFonts w:ascii="Letter-join No-Lead 4" w:hAnsi="Letter-join No-Lead 4"/>
                        <w:color w:val="000000" w:themeColor="text1"/>
                        <w:sz w:val="22"/>
                      </w:rPr>
                      <w:t xml:space="preserve"> allowed in school.</w:t>
                    </w:r>
                  </w:p>
                  <w:p w14:paraId="2FE60257" w14:textId="77777777" w:rsidR="00E14928"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Children should not be using social media platform that is not age appropriate for them and w</w:t>
                    </w:r>
                    <w:r w:rsidR="00E14928" w:rsidRPr="00B00233">
                      <w:rPr>
                        <w:rFonts w:ascii="Letter-join No-Lead 4" w:hAnsi="Letter-join No-Lead 4"/>
                        <w:color w:val="000000" w:themeColor="text1"/>
                        <w:sz w:val="22"/>
                      </w:rPr>
                      <w:t>e</w:t>
                    </w:r>
                  </w:p>
                  <w:p w14:paraId="6A957A97" w14:textId="34049C1E" w:rsidR="00DC7666" w:rsidRPr="00B00233" w:rsidRDefault="00DC7666" w:rsidP="00DC7666">
                    <w:pPr>
                      <w:pStyle w:val="ListParagraph"/>
                      <w:numPr>
                        <w:ilvl w:val="0"/>
                        <w:numId w:val="11"/>
                      </w:numPr>
                      <w:spacing w:after="0" w:line="360" w:lineRule="auto"/>
                      <w:rPr>
                        <w:rFonts w:ascii="Letter-join No-Lead 4" w:hAnsi="Letter-join No-Lead 4"/>
                        <w:color w:val="000000" w:themeColor="text1"/>
                        <w:sz w:val="22"/>
                      </w:rPr>
                    </w:pPr>
                    <w:r w:rsidRPr="00B00233">
                      <w:rPr>
                        <w:rFonts w:ascii="Letter-join No-Lead 4" w:hAnsi="Letter-join No-Lead 4"/>
                        <w:color w:val="000000" w:themeColor="text1"/>
                        <w:sz w:val="22"/>
                      </w:rPr>
                      <w:t xml:space="preserve">ask all parents to check their child’s phone regularly. This is to ensure we are keeping them safe. </w:t>
                    </w:r>
                  </w:p>
                  <w:p w14:paraId="2FCA807C" w14:textId="77777777" w:rsidR="00B00233" w:rsidRPr="00B00233" w:rsidRDefault="00DC7666" w:rsidP="00E14928">
                    <w:pPr>
                      <w:pStyle w:val="ListParagraph"/>
                      <w:numPr>
                        <w:ilvl w:val="0"/>
                        <w:numId w:val="11"/>
                      </w:numPr>
                      <w:spacing w:after="0" w:line="360" w:lineRule="auto"/>
                      <w:jc w:val="center"/>
                      <w:rPr>
                        <w:rFonts w:ascii="Letter-join No-Lead 4" w:hAnsi="Letter-join No-Lead 4"/>
                        <w:b/>
                        <w:color w:val="000000" w:themeColor="text1"/>
                        <w:sz w:val="22"/>
                      </w:rPr>
                    </w:pPr>
                    <w:r w:rsidRPr="00B00233">
                      <w:rPr>
                        <w:rFonts w:ascii="Letter-join No-Lead 4" w:hAnsi="Letter-join No-Lead 4"/>
                        <w:color w:val="000000" w:themeColor="text1"/>
                        <w:sz w:val="22"/>
                      </w:rPr>
                      <w:t>Water bottles should be taken home at the end of the day to be washed and ready for the next day.</w:t>
                    </w:r>
                    <w:r w:rsidR="00E14928" w:rsidRPr="00B00233">
                      <w:rPr>
                        <w:rFonts w:ascii="Letter-join No-Lead 4" w:hAnsi="Letter-join No-Lead 4"/>
                        <w:color w:val="000000" w:themeColor="text1"/>
                        <w:sz w:val="22"/>
                      </w:rPr>
                      <w:t xml:space="preserve"> </w:t>
                    </w:r>
                  </w:p>
                  <w:p w14:paraId="34BAEFE1" w14:textId="371EB31F" w:rsidR="00E14928" w:rsidRPr="00B00233" w:rsidRDefault="00E14928" w:rsidP="00B00233">
                    <w:pPr>
                      <w:pStyle w:val="ListParagraph"/>
                      <w:spacing w:after="0" w:line="360" w:lineRule="auto"/>
                      <w:jc w:val="center"/>
                      <w:rPr>
                        <w:rFonts w:ascii="Letter-join No-Lead 4" w:hAnsi="Letter-join No-Lead 4"/>
                        <w:b/>
                        <w:color w:val="000000" w:themeColor="text1"/>
                        <w:sz w:val="22"/>
                      </w:rPr>
                    </w:pPr>
                    <w:r w:rsidRPr="00B00233">
                      <w:rPr>
                        <w:rFonts w:ascii="Letter-join No-Lead 4" w:hAnsi="Letter-join No-Lead 4"/>
                        <w:b/>
                        <w:color w:val="000000" w:themeColor="text1"/>
                        <w:sz w:val="22"/>
                      </w:rPr>
                      <w:t>We look forward to a great year ahead of us filled with lots of learning and fun.</w:t>
                    </w:r>
                  </w:p>
                  <w:p w14:paraId="038CF5E9" w14:textId="029157EB" w:rsidR="00DC7666" w:rsidRPr="00B00233" w:rsidRDefault="00DC7666" w:rsidP="00B00233">
                    <w:pPr>
                      <w:spacing w:after="0" w:line="360" w:lineRule="auto"/>
                      <w:ind w:left="360"/>
                      <w:rPr>
                        <w:rFonts w:ascii="Comic Sans MS" w:hAnsi="Comic Sans MS"/>
                        <w:color w:val="000000" w:themeColor="text1"/>
                        <w:sz w:val="22"/>
                      </w:rPr>
                    </w:pPr>
                  </w:p>
                  <w:p w14:paraId="04D4097A" w14:textId="77777777" w:rsidR="00DC7666" w:rsidRPr="003613E9" w:rsidRDefault="00DC7666" w:rsidP="00DC7666">
                    <w:pPr>
                      <w:spacing w:after="0" w:line="360" w:lineRule="auto"/>
                      <w:rPr>
                        <w:rFonts w:ascii="Calibri" w:hAnsi="Calibri" w:cs="Calibri"/>
                        <w:b/>
                        <w:bCs/>
                      </w:rPr>
                    </w:pPr>
                  </w:p>
                </w:txbxContent>
              </v:textbox>
              <w10:wrap type="square" anchorx="page"/>
            </v:shape>
          </w:pict>
        </mc:Fallback>
      </mc:AlternateContent>
    </w:r>
    <w:r>
      <w:rPr>
        <w:noProof/>
      </w:rPr>
      <mc:AlternateContent>
        <mc:Choice Requires="wpg">
          <w:drawing>
            <wp:anchor distT="0" distB="0" distL="114300" distR="114300" simplePos="0" relativeHeight="251677184" behindDoc="0" locked="0" layoutInCell="1" allowOverlap="1" wp14:anchorId="09AF6C9E" wp14:editId="1C71D532">
              <wp:simplePos x="0" y="0"/>
              <wp:positionH relativeFrom="margin">
                <wp:align>left</wp:align>
              </wp:positionH>
              <wp:positionV relativeFrom="paragraph">
                <wp:posOffset>3333115</wp:posOffset>
              </wp:positionV>
              <wp:extent cx="6911340" cy="3017520"/>
              <wp:effectExtent l="0" t="0" r="3810" b="0"/>
              <wp:wrapNone/>
              <wp:docPr id="193886384" name="Group 193886384"/>
              <wp:cNvGraphicFramePr/>
              <a:graphic xmlns:a="http://schemas.openxmlformats.org/drawingml/2006/main">
                <a:graphicData uri="http://schemas.microsoft.com/office/word/2010/wordprocessingGroup">
                  <wpg:wgp>
                    <wpg:cNvGrpSpPr/>
                    <wpg:grpSpPr>
                      <a:xfrm>
                        <a:off x="0" y="0"/>
                        <a:ext cx="6911340" cy="3017520"/>
                        <a:chOff x="0" y="0"/>
                        <a:chExt cx="6986905" cy="3707765"/>
                      </a:xfrm>
                    </wpg:grpSpPr>
                    <pic:pic xmlns:pic="http://schemas.openxmlformats.org/drawingml/2006/picture">
                      <pic:nvPicPr>
                        <pic:cNvPr id="193886378" name="Picture 19388637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30480"/>
                          <a:ext cx="1439545" cy="2062480"/>
                        </a:xfrm>
                        <a:prstGeom prst="rect">
                          <a:avLst/>
                        </a:prstGeom>
                      </pic:spPr>
                    </pic:pic>
                    <pic:pic xmlns:pic="http://schemas.openxmlformats.org/drawingml/2006/picture">
                      <pic:nvPicPr>
                        <pic:cNvPr id="193886379" name="Picture 193886379"/>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5547360" y="91440"/>
                          <a:ext cx="1439545" cy="2055495"/>
                        </a:xfrm>
                        <a:prstGeom prst="rect">
                          <a:avLst/>
                        </a:prstGeom>
                      </pic:spPr>
                    </pic:pic>
                    <pic:pic xmlns:pic="http://schemas.openxmlformats.org/drawingml/2006/picture">
                      <pic:nvPicPr>
                        <pic:cNvPr id="193886380" name="Picture 193886380"/>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4160520" y="1630680"/>
                          <a:ext cx="1439545" cy="2077085"/>
                        </a:xfrm>
                        <a:prstGeom prst="rect">
                          <a:avLst/>
                        </a:prstGeom>
                      </pic:spPr>
                    </pic:pic>
                    <pic:pic xmlns:pic="http://schemas.openxmlformats.org/drawingml/2006/picture">
                      <pic:nvPicPr>
                        <pic:cNvPr id="193886381" name="Picture 19388638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2788920" y="0"/>
                          <a:ext cx="1439545" cy="2084070"/>
                        </a:xfrm>
                        <a:prstGeom prst="rect">
                          <a:avLst/>
                        </a:prstGeom>
                      </pic:spPr>
                    </pic:pic>
                    <pic:pic xmlns:pic="http://schemas.openxmlformats.org/drawingml/2006/picture">
                      <pic:nvPicPr>
                        <pic:cNvPr id="193886382" name="Picture 19388638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17320" y="1554480"/>
                          <a:ext cx="1439545" cy="21094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9EE5D4F" id="Group 193886384" o:spid="_x0000_s1026" style="position:absolute;margin-left:0;margin-top:262.45pt;width:544.2pt;height:237.6pt;z-index:251677184;mso-position-horizontal:left;mso-position-horizontal-relative:margin;mso-width-relative:margin;mso-height-relative:margin" coordsize="69869,37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3886378" o:spid="_x0000_s1027" type="#_x0000_t75" style="position:absolute;top:304;width:14395;height:20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">
                <v:imagedata r:id="rId7" o:title=""/>
              </v:shape>
              <v:shape id="Picture 193886379" o:spid="_x0000_s1028" type="#_x0000_t75" style="position:absolute;left:55473;top:914;width:14396;height:20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">
                <v:imagedata r:id="rId8" o:title=""/>
              </v:shape>
              <v:shape id="Picture 193886380" o:spid="_x0000_s1029" type="#_x0000_t75" style="position:absolute;left:41605;top:16306;width:14395;height:20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">
                <v:imagedata r:id="rId9" o:title=""/>
              </v:shape>
              <v:shape id="Picture 193886381" o:spid="_x0000_s1030" type="#_x0000_t75" style="position:absolute;left:27889;width:14395;height:20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">
                <v:imagedata r:id="rId10" o:title=""/>
              </v:shape>
              <v:shape id="Picture 193886382" o:spid="_x0000_s1031" type="#_x0000_t75" style="position:absolute;left:14173;top:15544;width:14395;height:2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">
                <v:imagedata r:id="rId11" o:title=""/>
              </v:shape>
              <w10:wrap anchorx="margin"/>
            </v:group>
          </w:pict>
        </mc:Fallback>
      </mc:AlternateContent>
    </w:r>
    <w:r w:rsidR="00762991" w:rsidRPr="00762991">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8415" w14:textId="77777777" w:rsidR="000B283E" w:rsidRDefault="00575F37">
    <w:pPr>
      <w:pStyle w:val="Header"/>
    </w:pPr>
    <w:r>
      <w:rPr>
        <w:noProof/>
        <w:lang w:val="en-GB" w:eastAsia="en-GB"/>
      </w:rPr>
      <w:drawing>
        <wp:anchor distT="0" distB="0" distL="114300" distR="114300" simplePos="0" relativeHeight="251654656" behindDoc="0" locked="0" layoutInCell="1" allowOverlap="1" wp14:anchorId="79369C9C" wp14:editId="1EF1D25B">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4"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360"/>
        </w:tabs>
        <w:ind w:left="-360" w:firstLine="0"/>
      </w:pPr>
      <w:rPr>
        <w:rFonts w:ascii="Symbol" w:hAnsi="Symbol" w:hint="default"/>
      </w:rPr>
    </w:lvl>
    <w:lvl w:ilvl="1">
      <w:start w:val="1"/>
      <w:numFmt w:val="bullet"/>
      <w:lvlText w:val=""/>
      <w:lvlJc w:val="left"/>
      <w:pPr>
        <w:tabs>
          <w:tab w:val="num" w:pos="360"/>
        </w:tabs>
        <w:ind w:left="720" w:hanging="360"/>
      </w:pPr>
      <w:rPr>
        <w:rFonts w:ascii="Symbol" w:hAnsi="Symbol" w:hint="default"/>
      </w:rPr>
    </w:lvl>
    <w:lvl w:ilvl="2">
      <w:start w:val="1"/>
      <w:numFmt w:val="bullet"/>
      <w:lvlText w:val="o"/>
      <w:lvlJc w:val="left"/>
      <w:pPr>
        <w:tabs>
          <w:tab w:val="num" w:pos="1080"/>
        </w:tabs>
        <w:ind w:left="1440" w:hanging="360"/>
      </w:pPr>
      <w:rPr>
        <w:rFonts w:ascii="Courier New" w:hAnsi="Courier New" w:hint="default"/>
      </w:rPr>
    </w:lvl>
    <w:lvl w:ilvl="3">
      <w:start w:val="1"/>
      <w:numFmt w:val="bullet"/>
      <w:lvlText w:val=""/>
      <w:lvlJc w:val="left"/>
      <w:pPr>
        <w:tabs>
          <w:tab w:val="num" w:pos="1800"/>
        </w:tabs>
        <w:ind w:left="2160" w:hanging="360"/>
      </w:pPr>
      <w:rPr>
        <w:rFonts w:ascii="Wingdings" w:hAnsi="Wingdings" w:hint="default"/>
      </w:rPr>
    </w:lvl>
    <w:lvl w:ilvl="4">
      <w:start w:val="1"/>
      <w:numFmt w:val="bullet"/>
      <w:lvlText w:val=""/>
      <w:lvlJc w:val="left"/>
      <w:pPr>
        <w:tabs>
          <w:tab w:val="num" w:pos="2520"/>
        </w:tabs>
        <w:ind w:left="2880" w:hanging="360"/>
      </w:pPr>
      <w:rPr>
        <w:rFonts w:ascii="Wingdings" w:hAnsi="Wingdings" w:hint="default"/>
      </w:rPr>
    </w:lvl>
    <w:lvl w:ilvl="5">
      <w:start w:val="1"/>
      <w:numFmt w:val="bullet"/>
      <w:lvlText w:val=""/>
      <w:lvlJc w:val="left"/>
      <w:pPr>
        <w:tabs>
          <w:tab w:val="num" w:pos="3240"/>
        </w:tabs>
        <w:ind w:left="3600" w:hanging="360"/>
      </w:pPr>
      <w:rPr>
        <w:rFonts w:ascii="Symbol" w:hAnsi="Symbol" w:hint="default"/>
      </w:rPr>
    </w:lvl>
    <w:lvl w:ilvl="6">
      <w:start w:val="1"/>
      <w:numFmt w:val="bullet"/>
      <w:lvlText w:val="o"/>
      <w:lvlJc w:val="left"/>
      <w:pPr>
        <w:tabs>
          <w:tab w:val="num" w:pos="3960"/>
        </w:tabs>
        <w:ind w:left="4320" w:hanging="360"/>
      </w:pPr>
      <w:rPr>
        <w:rFonts w:ascii="Courier New" w:hAnsi="Courier New" w:hint="default"/>
      </w:rPr>
    </w:lvl>
    <w:lvl w:ilvl="7">
      <w:start w:val="1"/>
      <w:numFmt w:val="bullet"/>
      <w:lvlText w:val=""/>
      <w:lvlJc w:val="left"/>
      <w:pPr>
        <w:tabs>
          <w:tab w:val="num" w:pos="4680"/>
        </w:tabs>
        <w:ind w:left="5040" w:hanging="360"/>
      </w:pPr>
      <w:rPr>
        <w:rFonts w:ascii="Wingdings" w:hAnsi="Wingdings" w:hint="default"/>
      </w:rPr>
    </w:lvl>
    <w:lvl w:ilvl="8">
      <w:start w:val="1"/>
      <w:numFmt w:val="bullet"/>
      <w:lvlText w:val=""/>
      <w:lvlJc w:val="left"/>
      <w:pPr>
        <w:tabs>
          <w:tab w:val="num" w:pos="5400"/>
        </w:tabs>
        <w:ind w:left="5760" w:hanging="360"/>
      </w:pPr>
      <w:rPr>
        <w:rFonts w:ascii="Wingdings" w:hAnsi="Wingdings" w:hint="default"/>
      </w:rPr>
    </w:lvl>
  </w:abstractNum>
  <w:abstractNum w:abstractNumId="1"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049D4"/>
    <w:multiLevelType w:val="hybridMultilevel"/>
    <w:tmpl w:val="CD4C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F2231"/>
    <w:multiLevelType w:val="multilevel"/>
    <w:tmpl w:val="D53C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793B33"/>
    <w:multiLevelType w:val="multilevel"/>
    <w:tmpl w:val="B2747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310EB7"/>
    <w:multiLevelType w:val="hybridMultilevel"/>
    <w:tmpl w:val="61FA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036BFD"/>
    <w:multiLevelType w:val="hybridMultilevel"/>
    <w:tmpl w:val="4B2C5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D67A2C"/>
    <w:multiLevelType w:val="multilevel"/>
    <w:tmpl w:val="9D26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D0733A"/>
    <w:multiLevelType w:val="multilevel"/>
    <w:tmpl w:val="7BA6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4A38ED"/>
    <w:multiLevelType w:val="hybridMultilevel"/>
    <w:tmpl w:val="5066B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93232C"/>
    <w:multiLevelType w:val="hybridMultilevel"/>
    <w:tmpl w:val="CC7A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8"/>
  </w:num>
  <w:num w:numId="6">
    <w:abstractNumId w:val="9"/>
  </w:num>
  <w:num w:numId="7">
    <w:abstractNumId w:val="5"/>
  </w:num>
  <w:num w:numId="8">
    <w:abstractNumId w:val="1"/>
  </w:num>
  <w:num w:numId="9">
    <w:abstractNumId w:val="3"/>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937522"/>
    <w:rsid w:val="000165F9"/>
    <w:rsid w:val="00021425"/>
    <w:rsid w:val="000302AD"/>
    <w:rsid w:val="00033527"/>
    <w:rsid w:val="0003393E"/>
    <w:rsid w:val="000523A7"/>
    <w:rsid w:val="000610A7"/>
    <w:rsid w:val="00076971"/>
    <w:rsid w:val="00084241"/>
    <w:rsid w:val="0009066E"/>
    <w:rsid w:val="000949FF"/>
    <w:rsid w:val="000A524B"/>
    <w:rsid w:val="000B283E"/>
    <w:rsid w:val="000F2958"/>
    <w:rsid w:val="000F7C32"/>
    <w:rsid w:val="00103D26"/>
    <w:rsid w:val="001054B0"/>
    <w:rsid w:val="0012382C"/>
    <w:rsid w:val="0012749D"/>
    <w:rsid w:val="00134F91"/>
    <w:rsid w:val="00136D11"/>
    <w:rsid w:val="00161338"/>
    <w:rsid w:val="00165105"/>
    <w:rsid w:val="001775E2"/>
    <w:rsid w:val="0019505B"/>
    <w:rsid w:val="001A1E55"/>
    <w:rsid w:val="001A77C6"/>
    <w:rsid w:val="001B337D"/>
    <w:rsid w:val="001B6428"/>
    <w:rsid w:val="001D303C"/>
    <w:rsid w:val="001E076B"/>
    <w:rsid w:val="001E1CE8"/>
    <w:rsid w:val="001E5665"/>
    <w:rsid w:val="001E6121"/>
    <w:rsid w:val="001E7443"/>
    <w:rsid w:val="001F6BDA"/>
    <w:rsid w:val="00246063"/>
    <w:rsid w:val="00272B3D"/>
    <w:rsid w:val="00273766"/>
    <w:rsid w:val="002831A7"/>
    <w:rsid w:val="00294A12"/>
    <w:rsid w:val="002960A0"/>
    <w:rsid w:val="00297628"/>
    <w:rsid w:val="002A337B"/>
    <w:rsid w:val="002B3F23"/>
    <w:rsid w:val="002B59A9"/>
    <w:rsid w:val="002C66F0"/>
    <w:rsid w:val="002D2DFE"/>
    <w:rsid w:val="002E2702"/>
    <w:rsid w:val="002E48D5"/>
    <w:rsid w:val="002E4E88"/>
    <w:rsid w:val="002E5CB6"/>
    <w:rsid w:val="002E6DA0"/>
    <w:rsid w:val="002E791B"/>
    <w:rsid w:val="002F69B2"/>
    <w:rsid w:val="00303BD9"/>
    <w:rsid w:val="00305A6F"/>
    <w:rsid w:val="00336BF8"/>
    <w:rsid w:val="00337F61"/>
    <w:rsid w:val="00344F3A"/>
    <w:rsid w:val="00347B24"/>
    <w:rsid w:val="00354A95"/>
    <w:rsid w:val="003613E9"/>
    <w:rsid w:val="003643F3"/>
    <w:rsid w:val="0037169E"/>
    <w:rsid w:val="00385B08"/>
    <w:rsid w:val="00392236"/>
    <w:rsid w:val="00393B52"/>
    <w:rsid w:val="003A69D3"/>
    <w:rsid w:val="003F3F02"/>
    <w:rsid w:val="0040129F"/>
    <w:rsid w:val="00407CE8"/>
    <w:rsid w:val="00412BDF"/>
    <w:rsid w:val="004137A7"/>
    <w:rsid w:val="00413864"/>
    <w:rsid w:val="00421248"/>
    <w:rsid w:val="004431B7"/>
    <w:rsid w:val="0045153B"/>
    <w:rsid w:val="0046561B"/>
    <w:rsid w:val="00472291"/>
    <w:rsid w:val="00473264"/>
    <w:rsid w:val="00480737"/>
    <w:rsid w:val="00483088"/>
    <w:rsid w:val="00493DDD"/>
    <w:rsid w:val="004A4B92"/>
    <w:rsid w:val="004B1012"/>
    <w:rsid w:val="004C19C9"/>
    <w:rsid w:val="004C78A7"/>
    <w:rsid w:val="004E5115"/>
    <w:rsid w:val="00513A8A"/>
    <w:rsid w:val="00530935"/>
    <w:rsid w:val="005477EB"/>
    <w:rsid w:val="00551FFF"/>
    <w:rsid w:val="00565165"/>
    <w:rsid w:val="00567BA9"/>
    <w:rsid w:val="00575F37"/>
    <w:rsid w:val="00577751"/>
    <w:rsid w:val="005840A3"/>
    <w:rsid w:val="00585343"/>
    <w:rsid w:val="00596702"/>
    <w:rsid w:val="00596DCE"/>
    <w:rsid w:val="005B67B0"/>
    <w:rsid w:val="005C22E8"/>
    <w:rsid w:val="0060111B"/>
    <w:rsid w:val="00612F6A"/>
    <w:rsid w:val="006435E0"/>
    <w:rsid w:val="00655055"/>
    <w:rsid w:val="006622B3"/>
    <w:rsid w:val="006668C2"/>
    <w:rsid w:val="00676BCD"/>
    <w:rsid w:val="00677C77"/>
    <w:rsid w:val="00680E8B"/>
    <w:rsid w:val="006C44B2"/>
    <w:rsid w:val="006D0FD7"/>
    <w:rsid w:val="006E242F"/>
    <w:rsid w:val="006E2AEA"/>
    <w:rsid w:val="006F7431"/>
    <w:rsid w:val="00704E90"/>
    <w:rsid w:val="007065E7"/>
    <w:rsid w:val="00727469"/>
    <w:rsid w:val="0073104F"/>
    <w:rsid w:val="00757215"/>
    <w:rsid w:val="00762991"/>
    <w:rsid w:val="00772857"/>
    <w:rsid w:val="0077341A"/>
    <w:rsid w:val="007C1D4A"/>
    <w:rsid w:val="007D2B0B"/>
    <w:rsid w:val="00805AF4"/>
    <w:rsid w:val="008444F8"/>
    <w:rsid w:val="0086470F"/>
    <w:rsid w:val="00871BA7"/>
    <w:rsid w:val="00884BBC"/>
    <w:rsid w:val="00893C0A"/>
    <w:rsid w:val="008A1A23"/>
    <w:rsid w:val="008B2E39"/>
    <w:rsid w:val="008C0129"/>
    <w:rsid w:val="008D0039"/>
    <w:rsid w:val="008E4CB5"/>
    <w:rsid w:val="00923C49"/>
    <w:rsid w:val="00924AAC"/>
    <w:rsid w:val="00937522"/>
    <w:rsid w:val="00940F89"/>
    <w:rsid w:val="009439C3"/>
    <w:rsid w:val="00943FFD"/>
    <w:rsid w:val="009502C1"/>
    <w:rsid w:val="00952779"/>
    <w:rsid w:val="00953556"/>
    <w:rsid w:val="0097044F"/>
    <w:rsid w:val="00982005"/>
    <w:rsid w:val="00984D12"/>
    <w:rsid w:val="009A4170"/>
    <w:rsid w:val="009C010A"/>
    <w:rsid w:val="009E532D"/>
    <w:rsid w:val="009E5F89"/>
    <w:rsid w:val="00A0494C"/>
    <w:rsid w:val="00A11634"/>
    <w:rsid w:val="00A27AC4"/>
    <w:rsid w:val="00A6712A"/>
    <w:rsid w:val="00A81EBC"/>
    <w:rsid w:val="00AA0218"/>
    <w:rsid w:val="00AA2B4C"/>
    <w:rsid w:val="00AB10B9"/>
    <w:rsid w:val="00AB6E65"/>
    <w:rsid w:val="00AC3C08"/>
    <w:rsid w:val="00B00233"/>
    <w:rsid w:val="00B00F7F"/>
    <w:rsid w:val="00B05C77"/>
    <w:rsid w:val="00B16527"/>
    <w:rsid w:val="00B37700"/>
    <w:rsid w:val="00B724A5"/>
    <w:rsid w:val="00BA76B0"/>
    <w:rsid w:val="00BB3C1D"/>
    <w:rsid w:val="00BC00F3"/>
    <w:rsid w:val="00BC1F30"/>
    <w:rsid w:val="00BD6277"/>
    <w:rsid w:val="00BE6685"/>
    <w:rsid w:val="00BF20B1"/>
    <w:rsid w:val="00C01552"/>
    <w:rsid w:val="00C2015F"/>
    <w:rsid w:val="00C3608D"/>
    <w:rsid w:val="00C36908"/>
    <w:rsid w:val="00C44A03"/>
    <w:rsid w:val="00C50400"/>
    <w:rsid w:val="00C5700E"/>
    <w:rsid w:val="00C80B06"/>
    <w:rsid w:val="00C8592C"/>
    <w:rsid w:val="00C9376E"/>
    <w:rsid w:val="00C9714C"/>
    <w:rsid w:val="00CA6703"/>
    <w:rsid w:val="00CC61B2"/>
    <w:rsid w:val="00CD3694"/>
    <w:rsid w:val="00D1567B"/>
    <w:rsid w:val="00D24EF7"/>
    <w:rsid w:val="00D36163"/>
    <w:rsid w:val="00D96418"/>
    <w:rsid w:val="00DC068A"/>
    <w:rsid w:val="00DC7666"/>
    <w:rsid w:val="00DD2DB3"/>
    <w:rsid w:val="00DF0389"/>
    <w:rsid w:val="00E01C66"/>
    <w:rsid w:val="00E03412"/>
    <w:rsid w:val="00E04346"/>
    <w:rsid w:val="00E14928"/>
    <w:rsid w:val="00E2178E"/>
    <w:rsid w:val="00E27985"/>
    <w:rsid w:val="00E27E8E"/>
    <w:rsid w:val="00E37256"/>
    <w:rsid w:val="00E37C2C"/>
    <w:rsid w:val="00E45EE9"/>
    <w:rsid w:val="00E70D14"/>
    <w:rsid w:val="00E71141"/>
    <w:rsid w:val="00E71F3A"/>
    <w:rsid w:val="00E836FF"/>
    <w:rsid w:val="00E84F28"/>
    <w:rsid w:val="00E912E8"/>
    <w:rsid w:val="00E91BDF"/>
    <w:rsid w:val="00EB241B"/>
    <w:rsid w:val="00EE7474"/>
    <w:rsid w:val="00F13CB4"/>
    <w:rsid w:val="00F15626"/>
    <w:rsid w:val="00F613FB"/>
    <w:rsid w:val="00F633F2"/>
    <w:rsid w:val="00F67489"/>
    <w:rsid w:val="00F83439"/>
    <w:rsid w:val="00FC01E6"/>
    <w:rsid w:val="00FC4B06"/>
    <w:rsid w:val="00FC74B1"/>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4BD4C4"/>
  <w15:docId w15:val="{1A8667C2-5FF0-4903-8773-32A736524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2E5CB6"/>
    <w:pPr>
      <w:ind w:left="720"/>
      <w:contextualSpacing/>
    </w:pPr>
  </w:style>
  <w:style w:type="character" w:styleId="Hyperlink">
    <w:name w:val="Hyperlink"/>
    <w:basedOn w:val="DefaultParagraphFont"/>
    <w:rsid w:val="009C010A"/>
    <w:rPr>
      <w:color w:val="BC5FBC" w:themeColor="hyperlink"/>
      <w:u w:val="single"/>
    </w:rPr>
  </w:style>
  <w:style w:type="paragraph" w:styleId="NormalWeb">
    <w:name w:val="Normal (Web)"/>
    <w:basedOn w:val="Normal"/>
    <w:uiPriority w:val="99"/>
    <w:semiHidden/>
    <w:unhideWhenUsed/>
    <w:rsid w:val="0086470F"/>
    <w:pPr>
      <w:spacing w:before="100" w:beforeAutospacing="1" w:after="100" w:afterAutospacing="1"/>
    </w:pPr>
    <w:rPr>
      <w:rFonts w:ascii="Times New Roman" w:eastAsia="Times New Roman" w:hAnsi="Times New Roman" w:cs="Times New Roman"/>
      <w:lang w:val="en-GB" w:eastAsia="en-GB"/>
    </w:rPr>
  </w:style>
  <w:style w:type="paragraph" w:customStyle="1" w:styleId="paragraph">
    <w:name w:val="paragraph"/>
    <w:basedOn w:val="Normal"/>
    <w:rsid w:val="001F6BDA"/>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1F6BDA"/>
  </w:style>
  <w:style w:type="character" w:customStyle="1" w:styleId="eop">
    <w:name w:val="eop"/>
    <w:basedOn w:val="DefaultParagraphFont"/>
    <w:rsid w:val="001F6BDA"/>
  </w:style>
  <w:style w:type="character" w:customStyle="1" w:styleId="bcx0">
    <w:name w:val="bcx0"/>
    <w:basedOn w:val="DefaultParagraphFont"/>
    <w:rsid w:val="001F6BDA"/>
  </w:style>
  <w:style w:type="character" w:styleId="Strong">
    <w:name w:val="Strong"/>
    <w:basedOn w:val="DefaultParagraphFont"/>
    <w:uiPriority w:val="22"/>
    <w:qFormat/>
    <w:rsid w:val="00DC76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4801">
      <w:bodyDiv w:val="1"/>
      <w:marLeft w:val="0"/>
      <w:marRight w:val="0"/>
      <w:marTop w:val="0"/>
      <w:marBottom w:val="0"/>
      <w:divBdr>
        <w:top w:val="none" w:sz="0" w:space="0" w:color="auto"/>
        <w:left w:val="none" w:sz="0" w:space="0" w:color="auto"/>
        <w:bottom w:val="none" w:sz="0" w:space="0" w:color="auto"/>
        <w:right w:val="none" w:sz="0" w:space="0" w:color="auto"/>
      </w:divBdr>
    </w:div>
    <w:div w:id="163667857">
      <w:bodyDiv w:val="1"/>
      <w:marLeft w:val="0"/>
      <w:marRight w:val="0"/>
      <w:marTop w:val="0"/>
      <w:marBottom w:val="0"/>
      <w:divBdr>
        <w:top w:val="none" w:sz="0" w:space="0" w:color="auto"/>
        <w:left w:val="none" w:sz="0" w:space="0" w:color="auto"/>
        <w:bottom w:val="none" w:sz="0" w:space="0" w:color="auto"/>
        <w:right w:val="none" w:sz="0" w:space="0" w:color="auto"/>
      </w:divBdr>
    </w:div>
    <w:div w:id="170218954">
      <w:bodyDiv w:val="1"/>
      <w:marLeft w:val="0"/>
      <w:marRight w:val="0"/>
      <w:marTop w:val="0"/>
      <w:marBottom w:val="0"/>
      <w:divBdr>
        <w:top w:val="none" w:sz="0" w:space="0" w:color="auto"/>
        <w:left w:val="none" w:sz="0" w:space="0" w:color="auto"/>
        <w:bottom w:val="none" w:sz="0" w:space="0" w:color="auto"/>
        <w:right w:val="none" w:sz="0" w:space="0" w:color="auto"/>
      </w:divBdr>
    </w:div>
    <w:div w:id="340278894">
      <w:bodyDiv w:val="1"/>
      <w:marLeft w:val="0"/>
      <w:marRight w:val="0"/>
      <w:marTop w:val="0"/>
      <w:marBottom w:val="0"/>
      <w:divBdr>
        <w:top w:val="none" w:sz="0" w:space="0" w:color="auto"/>
        <w:left w:val="none" w:sz="0" w:space="0" w:color="auto"/>
        <w:bottom w:val="none" w:sz="0" w:space="0" w:color="auto"/>
        <w:right w:val="none" w:sz="0" w:space="0" w:color="auto"/>
      </w:divBdr>
    </w:div>
    <w:div w:id="1196582451">
      <w:bodyDiv w:val="1"/>
      <w:marLeft w:val="0"/>
      <w:marRight w:val="0"/>
      <w:marTop w:val="0"/>
      <w:marBottom w:val="0"/>
      <w:divBdr>
        <w:top w:val="none" w:sz="0" w:space="0" w:color="auto"/>
        <w:left w:val="none" w:sz="0" w:space="0" w:color="auto"/>
        <w:bottom w:val="none" w:sz="0" w:space="0" w:color="auto"/>
        <w:right w:val="none" w:sz="0" w:space="0" w:color="auto"/>
      </w:divBdr>
    </w:div>
    <w:div w:id="1697924230">
      <w:bodyDiv w:val="1"/>
      <w:marLeft w:val="0"/>
      <w:marRight w:val="0"/>
      <w:marTop w:val="0"/>
      <w:marBottom w:val="0"/>
      <w:divBdr>
        <w:top w:val="none" w:sz="0" w:space="0" w:color="auto"/>
        <w:left w:val="none" w:sz="0" w:space="0" w:color="auto"/>
        <w:bottom w:val="none" w:sz="0" w:space="0" w:color="auto"/>
        <w:right w:val="none" w:sz="0" w:space="0" w:color="auto"/>
      </w:divBdr>
    </w:div>
    <w:div w:id="1769738267">
      <w:bodyDiv w:val="1"/>
      <w:marLeft w:val="0"/>
      <w:marRight w:val="0"/>
      <w:marTop w:val="0"/>
      <w:marBottom w:val="0"/>
      <w:divBdr>
        <w:top w:val="none" w:sz="0" w:space="0" w:color="auto"/>
        <w:left w:val="none" w:sz="0" w:space="0" w:color="auto"/>
        <w:bottom w:val="none" w:sz="0" w:space="0" w:color="auto"/>
        <w:right w:val="none" w:sz="0" w:space="0" w:color="auto"/>
      </w:divBdr>
    </w:div>
    <w:div w:id="1952399825">
      <w:bodyDiv w:val="1"/>
      <w:marLeft w:val="0"/>
      <w:marRight w:val="0"/>
      <w:marTop w:val="0"/>
      <w:marBottom w:val="0"/>
      <w:divBdr>
        <w:top w:val="none" w:sz="0" w:space="0" w:color="auto"/>
        <w:left w:val="none" w:sz="0" w:space="0" w:color="auto"/>
        <w:bottom w:val="none" w:sz="0" w:space="0" w:color="auto"/>
        <w:right w:val="none" w:sz="0" w:space="0" w:color="auto"/>
      </w:divBdr>
    </w:div>
    <w:div w:id="20721911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brad\Downloads\Year%203%20and%204%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2" ma:contentTypeDescription="Create a new document." ma:contentTypeScope="" ma:versionID="58b44138add5547905e25fd51378d581">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7218561a31f7edf9819ec31bf901f079"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ED1E19-4E9F-480D-8279-D00BE37D56AC}">
  <ds:schemaRefs>
    <ds:schemaRef ds:uri="http://schemas.openxmlformats.org/officeDocument/2006/bibliography"/>
  </ds:schemaRefs>
</ds:datastoreItem>
</file>

<file path=customXml/itemProps2.xml><?xml version="1.0" encoding="utf-8"?>
<ds:datastoreItem xmlns:ds="http://schemas.openxmlformats.org/officeDocument/2006/customXml" ds:itemID="{3375258A-F65B-496D-8C98-2EFC6FADE574}">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3.xml><?xml version="1.0" encoding="utf-8"?>
<ds:datastoreItem xmlns:ds="http://schemas.openxmlformats.org/officeDocument/2006/customXml" ds:itemID="{DAADBE93-48D6-49FA-AC86-C2F83240C6CF}">
  <ds:schemaRefs>
    <ds:schemaRef ds:uri="http://schemas.microsoft.com/sharepoint/v3/contenttype/forms"/>
  </ds:schemaRefs>
</ds:datastoreItem>
</file>

<file path=customXml/itemProps4.xml><?xml version="1.0" encoding="utf-8"?>
<ds:datastoreItem xmlns:ds="http://schemas.openxmlformats.org/officeDocument/2006/customXml" ds:itemID="{411A5C23-F543-4C10-A108-2CA1ECB83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Year 3 and 4 Newsletter</Template>
  <TotalTime>1</TotalTime>
  <Pages>2</Pages>
  <Words>1</Words>
  <Characters>11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Connolly</dc:creator>
  <cp:keywords/>
  <dc:description/>
  <cp:lastModifiedBy>James Canham</cp:lastModifiedBy>
  <cp:revision>2</cp:revision>
  <cp:lastPrinted>2007-11-07T16:58:00Z</cp:lastPrinted>
  <dcterms:created xsi:type="dcterms:W3CDTF">2025-09-05T08:12:00Z</dcterms:created>
  <dcterms:modified xsi:type="dcterms:W3CDTF">2025-09-05T08:12:00Z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