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4F780" w14:textId="086319D2" w:rsidR="00EA51C5" w:rsidRDefault="00AA580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7D3A30" wp14:editId="39094811">
                <wp:simplePos x="0" y="0"/>
                <wp:positionH relativeFrom="page">
                  <wp:posOffset>562610</wp:posOffset>
                </wp:positionH>
                <wp:positionV relativeFrom="page">
                  <wp:posOffset>2524125</wp:posOffset>
                </wp:positionV>
                <wp:extent cx="6324600" cy="1451259"/>
                <wp:effectExtent l="0" t="0" r="0" b="0"/>
                <wp:wrapTight wrapText="bothSides">
                  <wp:wrapPolygon edited="0">
                    <wp:start x="130" y="851"/>
                    <wp:lineTo x="130" y="20702"/>
                    <wp:lineTo x="21405" y="20702"/>
                    <wp:lineTo x="21405" y="851"/>
                    <wp:lineTo x="130" y="851"/>
                  </wp:wrapPolygon>
                </wp:wrapTight>
                <wp:docPr id="8" name="Text 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4512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DD8A79" w14:textId="77777777" w:rsidR="000A264A" w:rsidRPr="00AA580D" w:rsidRDefault="00AF275B" w:rsidP="000A264A">
                            <w:p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</w:pP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>Our to</w:t>
                            </w:r>
                            <w:r w:rsidR="00AF268C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>pic this half ter</w:t>
                            </w:r>
                            <w:r w:rsidR="0099441E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>m is ‘I wonder who helps us?</w:t>
                            </w: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 xml:space="preserve">’ and we will be focusing on </w:t>
                            </w:r>
                            <w:r w:rsidR="00AF268C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 xml:space="preserve">learning about </w:t>
                            </w:r>
                            <w:r w:rsidR="0099441E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>all the different jobs people do that help us</w:t>
                            </w:r>
                            <w:r w:rsidR="00AF268C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>. We will continue with</w:t>
                            </w: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 xml:space="preserve"> phase 1 phonic gam</w:t>
                            </w:r>
                            <w:r w:rsidR="00AF268C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 xml:space="preserve">es and activities and continue to develop our mark making skills. </w:t>
                            </w:r>
                          </w:p>
                          <w:p w14:paraId="24163613" w14:textId="77777777" w:rsidR="0099441E" w:rsidRPr="00AA580D" w:rsidRDefault="0099441E" w:rsidP="000A264A">
                            <w:p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</w:pP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 xml:space="preserve">We will be continuing with math’s, consolidating numbers to 5 and how to use them in different ways. </w:t>
                            </w:r>
                          </w:p>
                          <w:p w14:paraId="032542E2" w14:textId="77777777" w:rsidR="0099441E" w:rsidRPr="00256F53" w:rsidRDefault="0099441E" w:rsidP="000A264A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7D3A30" id="_x0000_t202" coordsize="21600,21600" o:spt="202" path="m,l,21600r21600,l21600,xe">
                <v:stroke joinstyle="miter"/>
                <v:path gradientshapeok="t" o:connecttype="rect"/>
              </v:shapetype>
              <v:shape id="Text Box 446" o:spid="_x0000_s1026" type="#_x0000_t202" style="position:absolute;margin-left:44.3pt;margin-top:198.75pt;width:498pt;height:1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" filled="f" stroked="f">
                <v:textbox inset=",7.2pt,,7.2pt">
                  <w:txbxContent>
                    <w:p w14:paraId="4EDD8A79" w14:textId="77777777" w:rsidR="000A264A" w:rsidRPr="00AA580D" w:rsidRDefault="00AF275B" w:rsidP="000A264A">
                      <w:p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</w:rPr>
                      </w:pP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>Our to</w:t>
                      </w:r>
                      <w:r w:rsidR="00AF268C"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>pic this half ter</w:t>
                      </w:r>
                      <w:r w:rsidR="0099441E"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>m is ‘I wonder who helps us?</w:t>
                      </w: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 xml:space="preserve">’ and we will be focusing on </w:t>
                      </w:r>
                      <w:r w:rsidR="00AF268C"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 xml:space="preserve">learning about </w:t>
                      </w:r>
                      <w:r w:rsidR="0099441E"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>all the different jobs people do that help us</w:t>
                      </w:r>
                      <w:r w:rsidR="00AF268C"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>. We will continue with</w:t>
                      </w: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 xml:space="preserve"> phase 1 phonic gam</w:t>
                      </w:r>
                      <w:r w:rsidR="00AF268C"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 xml:space="preserve">es and activities and continue to develop our mark making skills. </w:t>
                      </w:r>
                    </w:p>
                    <w:p w14:paraId="24163613" w14:textId="77777777" w:rsidR="0099441E" w:rsidRPr="00AA580D" w:rsidRDefault="0099441E" w:rsidP="000A264A">
                      <w:p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</w:rPr>
                      </w:pP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 xml:space="preserve">We will be continuing with math’s, consolidating numbers to 5 and how to use them in different ways. </w:t>
                      </w:r>
                    </w:p>
                    <w:p w14:paraId="032542E2" w14:textId="77777777" w:rsidR="0099441E" w:rsidRPr="00256F53" w:rsidRDefault="0099441E" w:rsidP="000A264A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5B214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857D720" wp14:editId="1CAD5EBE">
                <wp:simplePos x="0" y="0"/>
                <wp:positionH relativeFrom="page">
                  <wp:posOffset>617855</wp:posOffset>
                </wp:positionH>
                <wp:positionV relativeFrom="margin">
                  <wp:posOffset>-2764790</wp:posOffset>
                </wp:positionV>
                <wp:extent cx="6324600" cy="1778000"/>
                <wp:effectExtent l="0" t="0" r="0" b="0"/>
                <wp:wrapTight wrapText="bothSides">
                  <wp:wrapPolygon edited="0">
                    <wp:start x="130" y="694"/>
                    <wp:lineTo x="130" y="20829"/>
                    <wp:lineTo x="21405" y="20829"/>
                    <wp:lineTo x="21405" y="694"/>
                    <wp:lineTo x="130" y="694"/>
                  </wp:wrapPolygon>
                </wp:wrapTight>
                <wp:docPr id="6" name="Text 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77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D8998C" w14:textId="1B5B34B8" w:rsidR="0099441E" w:rsidRPr="00AA580D" w:rsidRDefault="0099441E" w:rsidP="000A264A">
                            <w:p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</w:pP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 xml:space="preserve">In order to support the children with their transition to full time school in Reception, we would like the children to </w:t>
                            </w:r>
                            <w:r w:rsidR="00656AE6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>continue</w:t>
                            </w: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 xml:space="preserve"> to enter the classroom independently and to start to take their own coats off and hang them up. Please support your child with this by dropping off to the outside door</w:t>
                            </w:r>
                            <w:r w:rsidR="00AF268C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>during this half term</w:t>
                            </w:r>
                            <w:r w:rsidR="005B214D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</w:rPr>
                              <w:t xml:space="preserve"> and allowing them to get used to doing this without you present.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57D720" id="Text Box 447" o:spid="_x0000_s1027" type="#_x0000_t202" style="position:absolute;margin-left:48.65pt;margin-top:-217.7pt;width:498pt;height:140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" filled="f" stroked="f">
                <v:textbox inset=",7.2pt,,7.2pt">
                  <w:txbxContent>
                    <w:p w14:paraId="51D8998C" w14:textId="1B5B34B8" w:rsidR="0099441E" w:rsidRPr="00AA580D" w:rsidRDefault="0099441E" w:rsidP="000A264A">
                      <w:p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</w:rPr>
                      </w:pP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 xml:space="preserve">In order to support the children with their transition to full time school in Reception, we would like the children to </w:t>
                      </w:r>
                      <w:r w:rsidR="00656AE6"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>continue</w:t>
                      </w: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 xml:space="preserve"> to enter the classroom independently and to start to take their own coats off and hang them up. Please support your child with this by dropping off to the outside door</w:t>
                      </w:r>
                      <w:r w:rsidR="00AF268C"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 xml:space="preserve"> </w:t>
                      </w: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>during this half term</w:t>
                      </w:r>
                      <w:r w:rsidR="005B214D" w:rsidRPr="00AA580D">
                        <w:rPr>
                          <w:rFonts w:ascii="Letter-join No-Lead 4" w:hAnsi="Letter-join No-Lead 4" w:cs="Arial"/>
                          <w:color w:val="000000" w:themeColor="text1"/>
                        </w:rPr>
                        <w:t xml:space="preserve"> and allowing them to get used to doing this without you present. </w:t>
                      </w:r>
                    </w:p>
                  </w:txbxContent>
                </v:textbox>
                <w10:wrap type="tight" anchorx="page" anchory="margin"/>
              </v:shape>
            </w:pict>
          </mc:Fallback>
        </mc:AlternateContent>
      </w:r>
      <w:r w:rsidR="009531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1D3357" wp14:editId="06105F4E">
                <wp:simplePos x="0" y="0"/>
                <wp:positionH relativeFrom="page">
                  <wp:posOffset>617220</wp:posOffset>
                </wp:positionH>
                <wp:positionV relativeFrom="page">
                  <wp:posOffset>4524375</wp:posOffset>
                </wp:positionV>
                <wp:extent cx="2811780" cy="2689225"/>
                <wp:effectExtent l="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7" name="Text Box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780" cy="2689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58409F" w14:textId="77777777" w:rsidR="00656AE6" w:rsidRDefault="00656AE6" w:rsidP="00656AE6">
                            <w:pPr>
                              <w:pStyle w:val="ListParagraph"/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1D9CB249" w14:textId="369FCBBF" w:rsidR="00AF275B" w:rsidRPr="00AA580D" w:rsidRDefault="00AF268C" w:rsidP="00656AE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  <w:t>Enjoying stories together.</w:t>
                            </w:r>
                          </w:p>
                          <w:p w14:paraId="1F7060CE" w14:textId="77777777" w:rsidR="00AF268C" w:rsidRPr="00AA580D" w:rsidRDefault="00AF268C" w:rsidP="00AF268C">
                            <w:p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53E80D9" w14:textId="77777777" w:rsidR="00AF268C" w:rsidRPr="00AA580D" w:rsidRDefault="00AF268C" w:rsidP="00AF268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  <w:t>Singing lots of nursery rhymes.</w:t>
                            </w:r>
                          </w:p>
                          <w:p w14:paraId="39E1DFA5" w14:textId="77777777" w:rsidR="00AF268C" w:rsidRPr="00AA580D" w:rsidRDefault="00AF268C" w:rsidP="00AF268C">
                            <w:pPr>
                              <w:pStyle w:val="ListParagraph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94D9C7A" w14:textId="3CFF5554" w:rsidR="00AF268C" w:rsidRPr="00AA580D" w:rsidRDefault="00AF268C" w:rsidP="00AF268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  <w:t>Trying to get dressed and undressed independently including trying their zips and</w:t>
                            </w:r>
                            <w:r w:rsidR="009531CE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putting their</w:t>
                            </w: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shoes</w:t>
                            </w:r>
                            <w:r w:rsidR="009531CE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on</w:t>
                            </w: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by themselves. </w:t>
                            </w:r>
                          </w:p>
                          <w:p w14:paraId="2178BE80" w14:textId="77777777" w:rsidR="00AF268C" w:rsidRPr="00AA580D" w:rsidRDefault="00AF268C" w:rsidP="00AF268C">
                            <w:pPr>
                              <w:pStyle w:val="ListParagraph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0310799" w14:textId="77777777" w:rsidR="00AF268C" w:rsidRPr="00AA580D" w:rsidRDefault="00AF268C" w:rsidP="00AF268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Counting to 10 consistently. </w:t>
                            </w:r>
                          </w:p>
                          <w:p w14:paraId="63FD3CEA" w14:textId="77777777" w:rsidR="0099441E" w:rsidRPr="00AA580D" w:rsidRDefault="0099441E" w:rsidP="0099441E">
                            <w:pPr>
                              <w:pStyle w:val="ListParagraph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516D007" w14:textId="6D4500B7" w:rsidR="0099441E" w:rsidRPr="00AA580D" w:rsidRDefault="00656AE6" w:rsidP="00AF268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  <w:t>Practice</w:t>
                            </w:r>
                            <w:r w:rsidR="0099441E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writing their name.</w:t>
                            </w:r>
                          </w:p>
                          <w:p w14:paraId="5737490D" w14:textId="77777777" w:rsidR="00E94D37" w:rsidRPr="00256F53" w:rsidRDefault="00E94D37" w:rsidP="00E94D37">
                            <w:pPr>
                              <w:pStyle w:val="NormalWeb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EFA4D83" w14:textId="77777777" w:rsidR="000A264A" w:rsidRPr="000A264A" w:rsidRDefault="000331BB" w:rsidP="000A264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D3357" id="Text Box 449" o:spid="_x0000_s1028" type="#_x0000_t202" style="position:absolute;margin-left:48.6pt;margin-top:356.25pt;width:221.4pt;height:211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" filled="f" stroked="f">
                <v:textbox inset=",7.2pt,,7.2pt">
                  <w:txbxContent>
                    <w:p w14:paraId="2B58409F" w14:textId="77777777" w:rsidR="00656AE6" w:rsidRDefault="00656AE6" w:rsidP="00656AE6">
                      <w:pPr>
                        <w:pStyle w:val="ListParagraph"/>
                        <w:spacing w:after="0"/>
                        <w:rPr>
                          <w:rFonts w:ascii="Arial" w:hAnsi="Arial" w:cs="Arial"/>
                          <w:color w:val="000000" w:themeColor="text1"/>
                          <w:sz w:val="22"/>
                        </w:rPr>
                      </w:pPr>
                    </w:p>
                    <w:p w14:paraId="1D9CB249" w14:textId="369FCBBF" w:rsidR="00AF275B" w:rsidRPr="00AA580D" w:rsidRDefault="00AF268C" w:rsidP="00656AE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  <w:t>Enjoying stories together.</w:t>
                      </w:r>
                    </w:p>
                    <w:p w14:paraId="1F7060CE" w14:textId="77777777" w:rsidR="00AF268C" w:rsidRPr="00AA580D" w:rsidRDefault="00AF268C" w:rsidP="00AF268C">
                      <w:p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53E80D9" w14:textId="77777777" w:rsidR="00AF268C" w:rsidRPr="00AA580D" w:rsidRDefault="00AF268C" w:rsidP="00AF268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  <w:t>Singing lots of nursery rhymes.</w:t>
                      </w:r>
                    </w:p>
                    <w:p w14:paraId="39E1DFA5" w14:textId="77777777" w:rsidR="00AF268C" w:rsidRPr="00AA580D" w:rsidRDefault="00AF268C" w:rsidP="00AF268C">
                      <w:pPr>
                        <w:pStyle w:val="ListParagraph"/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94D9C7A" w14:textId="3CFF5554" w:rsidR="00AF268C" w:rsidRPr="00AA580D" w:rsidRDefault="00AF268C" w:rsidP="00AF268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  <w:t>Trying to get dressed and undressed independently including trying their zips and</w:t>
                      </w:r>
                      <w:r w:rsidR="009531CE"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  <w:t xml:space="preserve"> putting their</w:t>
                      </w: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  <w:t xml:space="preserve"> shoes</w:t>
                      </w:r>
                      <w:r w:rsidR="009531CE"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  <w:t xml:space="preserve"> on</w:t>
                      </w: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  <w:t xml:space="preserve"> by themselves. </w:t>
                      </w:r>
                    </w:p>
                    <w:p w14:paraId="2178BE80" w14:textId="77777777" w:rsidR="00AF268C" w:rsidRPr="00AA580D" w:rsidRDefault="00AF268C" w:rsidP="00AF268C">
                      <w:pPr>
                        <w:pStyle w:val="ListParagraph"/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0310799" w14:textId="77777777" w:rsidR="00AF268C" w:rsidRPr="00AA580D" w:rsidRDefault="00AF268C" w:rsidP="00AF268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  <w:t xml:space="preserve">Counting to 10 consistently. </w:t>
                      </w:r>
                    </w:p>
                    <w:p w14:paraId="63FD3CEA" w14:textId="77777777" w:rsidR="0099441E" w:rsidRPr="00AA580D" w:rsidRDefault="0099441E" w:rsidP="0099441E">
                      <w:pPr>
                        <w:pStyle w:val="ListParagraph"/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516D007" w14:textId="6D4500B7" w:rsidR="0099441E" w:rsidRPr="00AA580D" w:rsidRDefault="00656AE6" w:rsidP="00AF268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  <w:t>Practice</w:t>
                      </w:r>
                      <w:r w:rsidR="0099441E"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0"/>
                          <w:szCs w:val="20"/>
                        </w:rPr>
                        <w:t xml:space="preserve"> writing their name.</w:t>
                      </w:r>
                    </w:p>
                    <w:p w14:paraId="5737490D" w14:textId="77777777" w:rsidR="00E94D37" w:rsidRPr="00256F53" w:rsidRDefault="00E94D37" w:rsidP="00E94D37">
                      <w:pPr>
                        <w:pStyle w:val="NormalWeb"/>
                        <w:rPr>
                          <w:rFonts w:ascii="Arial" w:hAnsi="Arial" w:cs="Arial"/>
                        </w:rPr>
                      </w:pPr>
                    </w:p>
                    <w:p w14:paraId="7EFA4D83" w14:textId="77777777" w:rsidR="000A264A" w:rsidRPr="000A264A" w:rsidRDefault="000331BB" w:rsidP="000A264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2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1059D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642" behindDoc="0" locked="0" layoutInCell="1" allowOverlap="1" wp14:anchorId="511B376D" wp14:editId="1C2A2066">
                <wp:simplePos x="0" y="0"/>
                <wp:positionH relativeFrom="page">
                  <wp:posOffset>4097020</wp:posOffset>
                </wp:positionH>
                <wp:positionV relativeFrom="page">
                  <wp:posOffset>4610100</wp:posOffset>
                </wp:positionV>
                <wp:extent cx="2811780" cy="2603500"/>
                <wp:effectExtent l="1270" t="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5" name="Text 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1780" cy="260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14308A" w14:textId="16F2143D" w:rsidR="00656AE6" w:rsidRPr="00AA580D" w:rsidRDefault="00656AE6" w:rsidP="000A264A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u w:val="single"/>
                                <w:lang w:val="en-GB"/>
                              </w:rPr>
                            </w:pPr>
                            <w:r w:rsidRPr="00AA580D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u w:val="single"/>
                                <w:lang w:val="en-GB"/>
                              </w:rPr>
                              <w:t>Trip to Manor Farm</w:t>
                            </w:r>
                          </w:p>
                          <w:p w14:paraId="5FFF1963" w14:textId="6B0CC636" w:rsidR="00656AE6" w:rsidRPr="00AA580D" w:rsidRDefault="00656AE6" w:rsidP="000A264A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  <w:r w:rsidRPr="00AA580D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>Monday 15</w:t>
                            </w:r>
                            <w:r w:rsidRPr="00AA580D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Pr="00AA580D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 xml:space="preserve"> June</w:t>
                            </w:r>
                          </w:p>
                          <w:p w14:paraId="641CF063" w14:textId="7F6459EC" w:rsidR="00656AE6" w:rsidRPr="00AA580D" w:rsidRDefault="00656AE6" w:rsidP="000A264A">
                            <w:pPr>
                              <w:spacing w:after="0"/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  <w:r w:rsidRPr="00AA580D">
                              <w:rPr>
                                <w:rFonts w:ascii="Letter-join No-Lead 4" w:hAnsi="Letter-join No-Lead 4"/>
                                <w:color w:val="000000" w:themeColor="text1"/>
                                <w:sz w:val="22"/>
                                <w:lang w:val="en-GB"/>
                              </w:rPr>
                              <w:t>More information to follow soon.</w:t>
                            </w:r>
                          </w:p>
                          <w:p w14:paraId="41D20749" w14:textId="316E5895" w:rsidR="009531CE" w:rsidRPr="00AA580D" w:rsidRDefault="009531CE" w:rsidP="000A264A">
                            <w:p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</w:p>
                          <w:p w14:paraId="71491688" w14:textId="47DAA1DA" w:rsidR="009531CE" w:rsidRPr="00AA580D" w:rsidRDefault="009531CE" w:rsidP="000A264A">
                            <w:p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B376D" id="Text Box 450" o:spid="_x0000_s1029" type="#_x0000_t202" style="position:absolute;margin-left:322.6pt;margin-top:363pt;width:221.4pt;height:205pt;z-index:2516686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" filled="f" stroked="f">
                <v:textbox inset=",7.2pt,,7.2pt">
                  <w:txbxContent>
                    <w:p w14:paraId="0014308A" w14:textId="16F2143D" w:rsidR="00656AE6" w:rsidRPr="00AA580D" w:rsidRDefault="00656AE6" w:rsidP="000A264A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u w:val="single"/>
                          <w:lang w:val="en-GB"/>
                        </w:rPr>
                      </w:pPr>
                      <w:r w:rsidRPr="00AA580D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u w:val="single"/>
                          <w:lang w:val="en-GB"/>
                        </w:rPr>
                        <w:t>Trip to Manor Farm</w:t>
                      </w:r>
                    </w:p>
                    <w:p w14:paraId="5FFF1963" w14:textId="6B0CC636" w:rsidR="00656AE6" w:rsidRPr="00AA580D" w:rsidRDefault="00656AE6" w:rsidP="000A264A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</w:pPr>
                      <w:r w:rsidRPr="00AA580D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>Monday 15</w:t>
                      </w:r>
                      <w:r w:rsidRPr="00AA580D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vertAlign w:val="superscript"/>
                          <w:lang w:val="en-GB"/>
                        </w:rPr>
                        <w:t>th</w:t>
                      </w:r>
                      <w:r w:rsidRPr="00AA580D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 xml:space="preserve"> June</w:t>
                      </w:r>
                    </w:p>
                    <w:p w14:paraId="641CF063" w14:textId="7F6459EC" w:rsidR="00656AE6" w:rsidRPr="00AA580D" w:rsidRDefault="00656AE6" w:rsidP="000A264A">
                      <w:pPr>
                        <w:spacing w:after="0"/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</w:pPr>
                      <w:r w:rsidRPr="00AA580D">
                        <w:rPr>
                          <w:rFonts w:ascii="Letter-join No-Lead 4" w:hAnsi="Letter-join No-Lead 4"/>
                          <w:color w:val="000000" w:themeColor="text1"/>
                          <w:sz w:val="22"/>
                          <w:lang w:val="en-GB"/>
                        </w:rPr>
                        <w:t>More information to follow soon.</w:t>
                      </w:r>
                    </w:p>
                    <w:p w14:paraId="41D20749" w14:textId="316E5895" w:rsidR="009531CE" w:rsidRPr="00AA580D" w:rsidRDefault="009531CE" w:rsidP="000A264A">
                      <w:p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lang w:val="en-GB"/>
                        </w:rPr>
                      </w:pPr>
                    </w:p>
                    <w:p w14:paraId="71491688" w14:textId="47DAA1DA" w:rsidR="009531CE" w:rsidRPr="00AA580D" w:rsidRDefault="009531CE" w:rsidP="000A264A">
                      <w:p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lang w:val="en-GB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1059D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88" behindDoc="0" locked="0" layoutInCell="1" allowOverlap="1" wp14:anchorId="1729ADB1" wp14:editId="34F92177">
                <wp:simplePos x="0" y="0"/>
                <wp:positionH relativeFrom="page">
                  <wp:posOffset>1178560</wp:posOffset>
                </wp:positionH>
                <wp:positionV relativeFrom="page">
                  <wp:posOffset>1828800</wp:posOffset>
                </wp:positionV>
                <wp:extent cx="3368040" cy="412750"/>
                <wp:effectExtent l="6985" t="9525" r="6350" b="635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4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804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F976F8" w14:textId="7228331F" w:rsidR="00DA797D" w:rsidRPr="00AA580D" w:rsidRDefault="00256F53" w:rsidP="00DA797D">
                            <w:pPr>
                              <w:pStyle w:val="Title"/>
                              <w:rPr>
                                <w:rFonts w:ascii="Letter-join No-Lead 4" w:hAnsi="Letter-join No-Lead 4" w:cs="Arial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AA580D">
                              <w:rPr>
                                <w:rFonts w:ascii="Letter-join No-Lead 4" w:hAnsi="Letter-join No-Lead 4" w:cs="Arial"/>
                                <w:b/>
                                <w:color w:val="000000" w:themeColor="text1"/>
                                <w:sz w:val="40"/>
                              </w:rPr>
                              <w:t>Summer Term</w:t>
                            </w:r>
                            <w:r w:rsidR="00AF268C" w:rsidRPr="00AA580D">
                              <w:rPr>
                                <w:rFonts w:ascii="Letter-join No-Lead 4" w:hAnsi="Letter-join No-Lead 4" w:cs="Arial"/>
                                <w:b/>
                                <w:color w:val="000000" w:themeColor="text1"/>
                                <w:sz w:val="40"/>
                              </w:rPr>
                              <w:t xml:space="preserve"> 202</w:t>
                            </w:r>
                            <w:r w:rsidR="00656AE6" w:rsidRPr="00AA580D">
                              <w:rPr>
                                <w:rFonts w:ascii="Letter-join No-Lead 4" w:hAnsi="Letter-join No-Lead 4" w:cs="Arial"/>
                                <w:b/>
                                <w:color w:val="000000" w:themeColor="text1"/>
                                <w:sz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9ADB1" id="Text Box 79" o:spid="_x0000_s1030" type="#_x0000_t202" style="position:absolute;margin-left:92.8pt;margin-top:2in;width:265.2pt;height:32.5pt;z-index:25165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" filled="f" stroked="f">
                <v:textbox inset="0,0,0,0">
                  <w:txbxContent>
                    <w:p w14:paraId="1DF976F8" w14:textId="7228331F" w:rsidR="00DA797D" w:rsidRPr="00AA580D" w:rsidRDefault="00256F53" w:rsidP="00DA797D">
                      <w:pPr>
                        <w:pStyle w:val="Title"/>
                        <w:rPr>
                          <w:rFonts w:ascii="Letter-join No-Lead 4" w:hAnsi="Letter-join No-Lead 4" w:cs="Arial"/>
                          <w:b/>
                          <w:color w:val="000000" w:themeColor="text1"/>
                          <w:sz w:val="40"/>
                        </w:rPr>
                      </w:pPr>
                      <w:r w:rsidRPr="00AA580D">
                        <w:rPr>
                          <w:rFonts w:ascii="Letter-join No-Lead 4" w:hAnsi="Letter-join No-Lead 4" w:cs="Arial"/>
                          <w:b/>
                          <w:color w:val="000000" w:themeColor="text1"/>
                          <w:sz w:val="40"/>
                        </w:rPr>
                        <w:t>Summer Term</w:t>
                      </w:r>
                      <w:r w:rsidR="00AF268C" w:rsidRPr="00AA580D">
                        <w:rPr>
                          <w:rFonts w:ascii="Letter-join No-Lead 4" w:hAnsi="Letter-join No-Lead 4" w:cs="Arial"/>
                          <w:b/>
                          <w:color w:val="000000" w:themeColor="text1"/>
                          <w:sz w:val="40"/>
                        </w:rPr>
                        <w:t xml:space="preserve"> 202</w:t>
                      </w:r>
                      <w:r w:rsidR="00656AE6" w:rsidRPr="00AA580D">
                        <w:rPr>
                          <w:rFonts w:ascii="Letter-join No-Lead 4" w:hAnsi="Letter-join No-Lead 4" w:cs="Arial"/>
                          <w:b/>
                          <w:color w:val="000000" w:themeColor="text1"/>
                          <w:sz w:val="40"/>
                        </w:rPr>
                        <w:t>6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5F5DCD">
        <w:br w:type="page"/>
      </w:r>
      <w:r w:rsidR="001059DB"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6594" behindDoc="0" locked="0" layoutInCell="1" allowOverlap="1" wp14:anchorId="5485949E" wp14:editId="584C9CAF">
                <wp:simplePos x="0" y="0"/>
                <wp:positionH relativeFrom="page">
                  <wp:posOffset>618067</wp:posOffset>
                </wp:positionH>
                <wp:positionV relativeFrom="page">
                  <wp:posOffset>1236133</wp:posOffset>
                </wp:positionV>
                <wp:extent cx="6307667" cy="8483600"/>
                <wp:effectExtent l="0" t="0" r="0" b="0"/>
                <wp:wrapTight wrapText="bothSides">
                  <wp:wrapPolygon edited="0">
                    <wp:start x="130" y="146"/>
                    <wp:lineTo x="130" y="21438"/>
                    <wp:lineTo x="21398" y="21438"/>
                    <wp:lineTo x="21398" y="146"/>
                    <wp:lineTo x="130" y="146"/>
                  </wp:wrapPolygon>
                </wp:wrapTight>
                <wp:docPr id="3" name="Text 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7667" cy="848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C3F6C7" w14:textId="25E033FE" w:rsidR="000A264A" w:rsidRPr="00AA580D" w:rsidRDefault="005350C8" w:rsidP="00AF268C">
                            <w:p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We know you have all now found out your child’s school place for September. </w:t>
                            </w:r>
                            <w:r w:rsidR="00656AE6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>We are excited that everyone</w:t>
                            </w: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will be </w:t>
                            </w:r>
                            <w:r w:rsidR="0099441E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>join</w:t>
                            </w: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>ing</w:t>
                            </w:r>
                            <w:r w:rsidR="0099441E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our Reception class in September</w:t>
                            </w: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>, w</w:t>
                            </w:r>
                            <w:r w:rsidR="0099441E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e will begin to support their transition to make sure it is as smooth as possible. </w:t>
                            </w:r>
                            <w:proofErr w:type="spellStart"/>
                            <w:r w:rsidR="0099441E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>M</w:t>
                            </w:r>
                            <w:r w:rsidR="00656AE6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>rs</w:t>
                            </w:r>
                            <w:proofErr w:type="spellEnd"/>
                            <w:r w:rsidR="00656AE6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Brewster</w:t>
                            </w:r>
                            <w:r w:rsidR="0099441E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will be in touch with you all very soon with what happens next.</w:t>
                            </w:r>
                            <w:r w:rsidR="00AF268C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9DEF034" w14:textId="77777777" w:rsidR="00AF268C" w:rsidRPr="00AA580D" w:rsidRDefault="00AF268C" w:rsidP="00AF268C">
                            <w:p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28B1F8C6" w14:textId="7DEFB65B" w:rsidR="00AF268C" w:rsidRPr="00AA580D" w:rsidRDefault="00717A70" w:rsidP="00AF268C">
                            <w:p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All the children have been really enjoying our Forest School sessions. They have taken on board the session rules and follow them well. They have enjoyed </w:t>
                            </w:r>
                            <w:r w:rsidR="00656AE6"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2"/>
                                <w:szCs w:val="22"/>
                              </w:rPr>
                              <w:t>exploring our new Forest School area independently and we are very proud of how confident they all are!</w:t>
                            </w:r>
                          </w:p>
                          <w:p w14:paraId="77EA31DB" w14:textId="77777777" w:rsidR="005A7CA6" w:rsidRDefault="005A7CA6" w:rsidP="00AF268C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EA17D66" w14:textId="225C1128" w:rsidR="00717A70" w:rsidRDefault="005A7CA6" w:rsidP="00AF268C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C15885" wp14:editId="2850B8A8">
                                  <wp:extent cx="3131820" cy="2103011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Picture 15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39068" cy="21078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54981C" w14:textId="28336BFE" w:rsidR="00717A70" w:rsidRDefault="001955DC" w:rsidP="00AF268C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  </w:t>
                            </w:r>
                          </w:p>
                          <w:p w14:paraId="572EE0DA" w14:textId="462DB436" w:rsidR="00AF268C" w:rsidRPr="00AA580D" w:rsidRDefault="00FB77A5" w:rsidP="00AF268C">
                            <w:pPr>
                              <w:spacing w:after="0"/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8"/>
                              </w:rPr>
                            </w:pPr>
                            <w:r w:rsidRP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8"/>
                              </w:rPr>
                              <w:t>We look forward to another fun term in Nursery</w:t>
                            </w:r>
                            <w:r w:rsidR="00AA580D">
                              <w:rPr>
                                <w:rFonts w:ascii="Letter-join No-Lead 4" w:hAnsi="Letter-join No-Lead 4" w:cs="Arial"/>
                                <w:color w:val="000000" w:themeColor="text1"/>
                                <w:sz w:val="28"/>
                              </w:rPr>
                              <w:t xml:space="preserve"> ! </w:t>
                            </w:r>
                          </w:p>
                          <w:p w14:paraId="6A203DC2" w14:textId="1715E285" w:rsidR="004D61D0" w:rsidRDefault="001955DC" w:rsidP="000A264A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</w:rPr>
                            </w:pPr>
                            <w:r w:rsidRPr="00256F53"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</w:p>
                          <w:p w14:paraId="3D9FBDD1" w14:textId="12B051F3" w:rsidR="00656AE6" w:rsidRPr="00656AE6" w:rsidRDefault="00656AE6" w:rsidP="000A264A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76A1CAE8" w14:textId="77777777" w:rsidR="001F06D4" w:rsidRDefault="001F06D4" w:rsidP="000A264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1EE1ADC" w14:textId="262B1DD5" w:rsidR="001955DC" w:rsidRPr="00FB77A5" w:rsidRDefault="001955DC" w:rsidP="000A264A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   </w:t>
                            </w:r>
                            <w:r w:rsidR="005A7CA6">
                              <w:rPr>
                                <w:noProof/>
                              </w:rPr>
                              <w:drawing>
                                <wp:inline distT="0" distB="0" distL="0" distR="0" wp14:anchorId="7384A622" wp14:editId="0E8EA898">
                                  <wp:extent cx="1737527" cy="2315775"/>
                                  <wp:effectExtent l="0" t="0" r="0" b="889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51418" cy="2334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   </w:t>
                            </w:r>
                            <w:r w:rsidR="001F06D4">
                              <w:rPr>
                                <w:noProof/>
                              </w:rPr>
                              <w:drawing>
                                <wp:inline distT="0" distB="0" distL="0" distR="0" wp14:anchorId="246D7B24" wp14:editId="1719DE7C">
                                  <wp:extent cx="1728311" cy="2304415"/>
                                  <wp:effectExtent l="0" t="0" r="5715" b="63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7976" cy="23173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F06D4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5A7CA6">
                              <w:rPr>
                                <w:noProof/>
                              </w:rPr>
                              <w:drawing>
                                <wp:inline distT="0" distB="0" distL="0" distR="0" wp14:anchorId="002C53A3" wp14:editId="13403798">
                                  <wp:extent cx="1726459" cy="2299108"/>
                                  <wp:effectExtent l="0" t="0" r="7620" b="635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3969" cy="23091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5949E" id="Text Box 448" o:spid="_x0000_s1031" type="#_x0000_t202" style="position:absolute;margin-left:48.65pt;margin-top:97.35pt;width:496.65pt;height:668pt;z-index:25166659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" filled="f" stroked="f">
                <v:textbox inset=",7.2pt,,7.2pt">
                  <w:txbxContent>
                    <w:p w14:paraId="25C3F6C7" w14:textId="25E033FE" w:rsidR="000A264A" w:rsidRPr="00AA580D" w:rsidRDefault="005350C8" w:rsidP="00AF268C">
                      <w:p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 xml:space="preserve">We know you have all now found out your child’s school place for September. </w:t>
                      </w:r>
                      <w:r w:rsidR="00656AE6"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>We are excited that everyone</w:t>
                      </w: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 xml:space="preserve"> will be </w:t>
                      </w:r>
                      <w:r w:rsidR="0099441E"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>join</w:t>
                      </w: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>ing</w:t>
                      </w:r>
                      <w:r w:rsidR="0099441E"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 xml:space="preserve"> our Reception class in September</w:t>
                      </w: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>, w</w:t>
                      </w:r>
                      <w:r w:rsidR="0099441E"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 xml:space="preserve">e will begin to support their transition to make sure it is as smooth as possible. </w:t>
                      </w:r>
                      <w:proofErr w:type="spellStart"/>
                      <w:r w:rsidR="0099441E"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>M</w:t>
                      </w:r>
                      <w:r w:rsidR="00656AE6"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>rs</w:t>
                      </w:r>
                      <w:proofErr w:type="spellEnd"/>
                      <w:r w:rsidR="00656AE6"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 xml:space="preserve"> Brewster</w:t>
                      </w:r>
                      <w:r w:rsidR="0099441E"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 xml:space="preserve"> will be in touch with you all very soon with what happens next.</w:t>
                      </w:r>
                      <w:r w:rsidR="00AF268C"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9DEF034" w14:textId="77777777" w:rsidR="00AF268C" w:rsidRPr="00AA580D" w:rsidRDefault="00AF268C" w:rsidP="00AF268C">
                      <w:p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28B1F8C6" w14:textId="7DEFB65B" w:rsidR="00AF268C" w:rsidRPr="00AA580D" w:rsidRDefault="00717A70" w:rsidP="00AF268C">
                      <w:p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 xml:space="preserve">All the children have been really enjoying our Forest School sessions. They have taken on board the session rules and follow them well. They have enjoyed </w:t>
                      </w:r>
                      <w:r w:rsidR="00656AE6"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2"/>
                          <w:szCs w:val="22"/>
                        </w:rPr>
                        <w:t>exploring our new Forest School area independently and we are very proud of how confident they all are!</w:t>
                      </w:r>
                    </w:p>
                    <w:p w14:paraId="77EA31DB" w14:textId="77777777" w:rsidR="005A7CA6" w:rsidRDefault="005A7CA6" w:rsidP="00AF268C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  <w:p w14:paraId="4EA17D66" w14:textId="225C1128" w:rsidR="00717A70" w:rsidRDefault="005A7CA6" w:rsidP="00AF268C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noProof/>
                        </w:rPr>
                        <w:t xml:space="preserve">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7C15885" wp14:editId="2850B8A8">
                            <wp:extent cx="3131820" cy="2103011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Picture 15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39068" cy="21078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54981C" w14:textId="28336BFE" w:rsidR="00717A70" w:rsidRDefault="001955DC" w:rsidP="00AF268C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   </w:t>
                      </w:r>
                    </w:p>
                    <w:p w14:paraId="572EE0DA" w14:textId="462DB436" w:rsidR="00AF268C" w:rsidRPr="00AA580D" w:rsidRDefault="00FB77A5" w:rsidP="00AF268C">
                      <w:pPr>
                        <w:spacing w:after="0"/>
                        <w:rPr>
                          <w:rFonts w:ascii="Letter-join No-Lead 4" w:hAnsi="Letter-join No-Lead 4" w:cs="Arial"/>
                          <w:color w:val="000000" w:themeColor="text1"/>
                          <w:sz w:val="28"/>
                        </w:rPr>
                      </w:pPr>
                      <w:r w:rsidRPr="00AA580D">
                        <w:rPr>
                          <w:rFonts w:ascii="Letter-join No-Lead 4" w:hAnsi="Letter-join No-Lead 4" w:cs="Arial"/>
                          <w:color w:val="000000" w:themeColor="text1"/>
                          <w:sz w:val="28"/>
                        </w:rPr>
                        <w:t>We look forward to another fun term in Nursery</w:t>
                      </w:r>
                      <w:r w:rsidR="00AA580D">
                        <w:rPr>
                          <w:rFonts w:ascii="Letter-join No-Lead 4" w:hAnsi="Letter-join No-Lead 4" w:cs="Arial"/>
                          <w:color w:val="000000" w:themeColor="text1"/>
                          <w:sz w:val="28"/>
                        </w:rPr>
                        <w:t xml:space="preserve"> ! </w:t>
                      </w:r>
                    </w:p>
                    <w:p w14:paraId="6A203DC2" w14:textId="1715E285" w:rsidR="004D61D0" w:rsidRDefault="001955DC" w:rsidP="000A264A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2"/>
                        </w:rPr>
                      </w:pPr>
                      <w:r w:rsidRPr="00256F53">
                        <w:rPr>
                          <w:rFonts w:ascii="Arial" w:hAnsi="Arial" w:cs="Arial"/>
                          <w:color w:val="000000" w:themeColor="text1"/>
                          <w:sz w:val="22"/>
                        </w:rPr>
                        <w:t xml:space="preserve"> </w:t>
                      </w:r>
                    </w:p>
                    <w:p w14:paraId="3D9FBDD1" w14:textId="12B051F3" w:rsidR="00656AE6" w:rsidRPr="00656AE6" w:rsidRDefault="00656AE6" w:rsidP="000A264A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2"/>
                        </w:rPr>
                      </w:pPr>
                    </w:p>
                    <w:p w14:paraId="76A1CAE8" w14:textId="77777777" w:rsidR="001F06D4" w:rsidRDefault="001F06D4" w:rsidP="000A264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  <w:p w14:paraId="71EE1ADC" w14:textId="262B1DD5" w:rsidR="001955DC" w:rsidRPr="00FB77A5" w:rsidRDefault="001955DC" w:rsidP="000A264A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    </w:t>
                      </w:r>
                      <w:r w:rsidR="005A7CA6">
                        <w:rPr>
                          <w:noProof/>
                        </w:rPr>
                        <w:drawing>
                          <wp:inline distT="0" distB="0" distL="0" distR="0" wp14:anchorId="7384A622" wp14:editId="0E8EA898">
                            <wp:extent cx="1737527" cy="2315775"/>
                            <wp:effectExtent l="0" t="0" r="0" b="889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51418" cy="2334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    </w:t>
                      </w:r>
                      <w:r w:rsidR="001F06D4">
                        <w:rPr>
                          <w:noProof/>
                        </w:rPr>
                        <w:drawing>
                          <wp:inline distT="0" distB="0" distL="0" distR="0" wp14:anchorId="246D7B24" wp14:editId="1719DE7C">
                            <wp:extent cx="1728311" cy="2304415"/>
                            <wp:effectExtent l="0" t="0" r="5715" b="63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7976" cy="23173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F06D4"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 </w:t>
                      </w:r>
                      <w:r w:rsidR="005A7CA6">
                        <w:rPr>
                          <w:noProof/>
                        </w:rPr>
                        <w:drawing>
                          <wp:inline distT="0" distB="0" distL="0" distR="0" wp14:anchorId="002C53A3" wp14:editId="13403798">
                            <wp:extent cx="1726459" cy="2299108"/>
                            <wp:effectExtent l="0" t="0" r="7620" b="635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3969" cy="23091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            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sectPr w:rsidR="00EA51C5" w:rsidSect="0073104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4" w:h="16834"/>
      <w:pgMar w:top="1080" w:right="576" w:bottom="1080" w:left="576" w:header="576" w:footer="5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D3F1C" w14:textId="77777777" w:rsidR="001813EE" w:rsidRDefault="001813EE">
      <w:pPr>
        <w:spacing w:after="0"/>
      </w:pPr>
      <w:r>
        <w:separator/>
      </w:r>
    </w:p>
  </w:endnote>
  <w:endnote w:type="continuationSeparator" w:id="0">
    <w:p w14:paraId="552388D1" w14:textId="77777777" w:rsidR="001813EE" w:rsidRDefault="001813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C3B16" w14:textId="77777777" w:rsidR="00A90DA1" w:rsidRDefault="000331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2CAFA" w14:textId="77777777" w:rsidR="00A90DA1" w:rsidRDefault="000331B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534B7" w14:textId="77777777" w:rsidR="00A90DA1" w:rsidRDefault="000331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61BA7" w14:textId="77777777" w:rsidR="001813EE" w:rsidRDefault="001813EE">
      <w:pPr>
        <w:spacing w:after="0"/>
      </w:pPr>
      <w:r>
        <w:separator/>
      </w:r>
    </w:p>
  </w:footnote>
  <w:footnote w:type="continuationSeparator" w:id="0">
    <w:p w14:paraId="7999DAAA" w14:textId="77777777" w:rsidR="001813EE" w:rsidRDefault="001813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4214D" w14:textId="77777777" w:rsidR="00A90DA1" w:rsidRDefault="000331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31D61" w14:textId="77777777" w:rsidR="0073104F" w:rsidRDefault="005F5DCD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1DBF7548" wp14:editId="550317F5">
          <wp:simplePos x="0" y="0"/>
          <wp:positionH relativeFrom="page">
            <wp:posOffset>-25400</wp:posOffset>
          </wp:positionH>
          <wp:positionV relativeFrom="page">
            <wp:posOffset>2329</wp:posOffset>
          </wp:positionV>
          <wp:extent cx="7636509" cy="10801965"/>
          <wp:effectExtent l="25400" t="0" r="8891" b="0"/>
          <wp:wrapTight wrapText="bothSides">
            <wp:wrapPolygon edited="0">
              <wp:start x="-72" y="0"/>
              <wp:lineTo x="-72" y="21586"/>
              <wp:lineTo x="21625" y="21586"/>
              <wp:lineTo x="21625" y="0"/>
              <wp:lineTo x="-72" y="0"/>
            </wp:wrapPolygon>
          </wp:wrapTight>
          <wp:docPr id="2" name="Picture 1" descr="Nursery back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rsery back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36509" cy="10801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0410C" w14:textId="77777777" w:rsidR="0073104F" w:rsidRDefault="005F5DCD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72BAF2CF" wp14:editId="0901E31E">
          <wp:simplePos x="0" y="0"/>
          <wp:positionH relativeFrom="page">
            <wp:posOffset>-12700</wp:posOffset>
          </wp:positionH>
          <wp:positionV relativeFrom="page">
            <wp:posOffset>-10387</wp:posOffset>
          </wp:positionV>
          <wp:extent cx="7583169" cy="10726514"/>
          <wp:effectExtent l="25400" t="0" r="11431" b="0"/>
          <wp:wrapTight wrapText="bothSides">
            <wp:wrapPolygon edited="0">
              <wp:start x="-72" y="0"/>
              <wp:lineTo x="-72" y="21584"/>
              <wp:lineTo x="21633" y="21584"/>
              <wp:lineTo x="21633" y="0"/>
              <wp:lineTo x="-72" y="0"/>
            </wp:wrapPolygon>
          </wp:wrapTight>
          <wp:docPr id="1" name="Picture 0" descr="Nursery front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rsery front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83169" cy="10726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A1064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D072B4"/>
    <w:multiLevelType w:val="hybridMultilevel"/>
    <w:tmpl w:val="55C25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E230EC"/>
    <w:multiLevelType w:val="hybridMultilevel"/>
    <w:tmpl w:val="DE40F3F0"/>
    <w:lvl w:ilvl="0" w:tplc="C7D60A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362A46"/>
    <w:multiLevelType w:val="hybridMultilevel"/>
    <w:tmpl w:val="15B03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B253AF"/>
    <w:multiLevelType w:val="hybridMultilevel"/>
    <w:tmpl w:val="3808F9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OpenInPublishingView" w:val="0"/>
    <w:docVar w:name="ShowStaticGuides" w:val="1"/>
  </w:docVars>
  <w:rsids>
    <w:rsidRoot w:val="001059DB"/>
    <w:rsid w:val="001059DB"/>
    <w:rsid w:val="001813EE"/>
    <w:rsid w:val="001955DC"/>
    <w:rsid w:val="00196724"/>
    <w:rsid w:val="001A5964"/>
    <w:rsid w:val="001B2740"/>
    <w:rsid w:val="001F06D4"/>
    <w:rsid w:val="00256F53"/>
    <w:rsid w:val="0028273E"/>
    <w:rsid w:val="0028737F"/>
    <w:rsid w:val="003A1DBF"/>
    <w:rsid w:val="004D61D0"/>
    <w:rsid w:val="004F3464"/>
    <w:rsid w:val="00517721"/>
    <w:rsid w:val="005350C8"/>
    <w:rsid w:val="005777CC"/>
    <w:rsid w:val="005A7CA6"/>
    <w:rsid w:val="005B214D"/>
    <w:rsid w:val="005F5DCD"/>
    <w:rsid w:val="00656AE6"/>
    <w:rsid w:val="006815D5"/>
    <w:rsid w:val="0068391D"/>
    <w:rsid w:val="00694A9E"/>
    <w:rsid w:val="00717A70"/>
    <w:rsid w:val="0073104F"/>
    <w:rsid w:val="008E6543"/>
    <w:rsid w:val="00936F47"/>
    <w:rsid w:val="009531CE"/>
    <w:rsid w:val="0099441E"/>
    <w:rsid w:val="00A07166"/>
    <w:rsid w:val="00AA580D"/>
    <w:rsid w:val="00AA6E09"/>
    <w:rsid w:val="00AF268C"/>
    <w:rsid w:val="00AF275B"/>
    <w:rsid w:val="00C716AC"/>
    <w:rsid w:val="00D21B32"/>
    <w:rsid w:val="00E73802"/>
    <w:rsid w:val="00E9447E"/>
    <w:rsid w:val="00E94D37"/>
    <w:rsid w:val="00F75B2A"/>
    <w:rsid w:val="00FB77A5"/>
    <w:rsid w:val="4B355AA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F9F26D2"/>
  <w15:docId w15:val="{3E68DDF8-CBB3-4524-98AE-03A14C1C5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A51C5"/>
  </w:style>
  <w:style w:type="paragraph" w:styleId="Heading1">
    <w:name w:val="heading 1"/>
    <w:basedOn w:val="Normal"/>
    <w:next w:val="Normal"/>
    <w:link w:val="Heading1Char"/>
    <w:rsid w:val="0025693F"/>
    <w:pPr>
      <w:spacing w:after="0"/>
      <w:outlineLvl w:val="0"/>
    </w:pPr>
    <w:rPr>
      <w:rFonts w:asciiTheme="majorHAnsi" w:eastAsiaTheme="majorEastAsia" w:hAnsiTheme="majorHAnsi" w:cstheme="majorBidi"/>
      <w:bCs/>
      <w:color w:val="663366" w:themeColor="accent1"/>
      <w:sz w:val="72"/>
      <w:szCs w:val="32"/>
    </w:rPr>
  </w:style>
  <w:style w:type="paragraph" w:styleId="Heading2">
    <w:name w:val="heading 2"/>
    <w:basedOn w:val="Normal"/>
    <w:next w:val="Normal"/>
    <w:link w:val="Heading2Char"/>
    <w:rsid w:val="0025693F"/>
    <w:pPr>
      <w:spacing w:after="0"/>
      <w:outlineLvl w:val="1"/>
    </w:pPr>
    <w:rPr>
      <w:rFonts w:asciiTheme="majorHAnsi" w:eastAsiaTheme="majorEastAsia" w:hAnsiTheme="majorHAnsi" w:cstheme="majorBidi"/>
      <w:bCs/>
      <w:color w:val="666699" w:themeColor="accent3"/>
      <w:sz w:val="48"/>
      <w:szCs w:val="26"/>
    </w:rPr>
  </w:style>
  <w:style w:type="paragraph" w:styleId="Heading3">
    <w:name w:val="heading 3"/>
    <w:basedOn w:val="Normal"/>
    <w:next w:val="Normal"/>
    <w:link w:val="Heading3Char"/>
    <w:rsid w:val="00390C4C"/>
    <w:pPr>
      <w:spacing w:after="0"/>
      <w:outlineLvl w:val="2"/>
    </w:pPr>
    <w:rPr>
      <w:rFonts w:asciiTheme="majorHAnsi" w:eastAsiaTheme="majorEastAsia" w:hAnsiTheme="majorHAnsi" w:cstheme="majorBidi"/>
      <w:bCs/>
      <w:color w:val="663366" w:themeColor="accent1"/>
      <w:sz w:val="40"/>
    </w:rPr>
  </w:style>
  <w:style w:type="paragraph" w:styleId="Heading4">
    <w:name w:val="heading 4"/>
    <w:basedOn w:val="Normal"/>
    <w:next w:val="Normal"/>
    <w:link w:val="Heading4Char"/>
    <w:rsid w:val="00FC1E7F"/>
    <w:pPr>
      <w:spacing w:line="264" w:lineRule="auto"/>
      <w:outlineLvl w:val="3"/>
    </w:pPr>
    <w:rPr>
      <w:rFonts w:asciiTheme="majorHAnsi" w:eastAsiaTheme="majorEastAsia" w:hAnsiTheme="majorHAnsi" w:cstheme="majorBidi"/>
      <w:bCs/>
      <w:iCs/>
      <w:color w:val="666699" w:themeColor="accent3"/>
      <w:sz w:val="28"/>
    </w:rPr>
  </w:style>
  <w:style w:type="paragraph" w:styleId="Heading5">
    <w:name w:val="heading 5"/>
    <w:basedOn w:val="Normal"/>
    <w:next w:val="Normal"/>
    <w:link w:val="Heading5Char"/>
    <w:rsid w:val="00390C4C"/>
    <w:pPr>
      <w:spacing w:after="0"/>
      <w:outlineLvl w:val="4"/>
    </w:pPr>
    <w:rPr>
      <w:rFonts w:asciiTheme="majorHAnsi" w:eastAsiaTheme="majorEastAsia" w:hAnsiTheme="majorHAnsi" w:cstheme="majorBidi"/>
      <w:b/>
      <w:color w:val="C3AFCC" w:themeColor="background2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0C4C"/>
    <w:pPr>
      <w:spacing w:after="0"/>
    </w:pPr>
    <w:rPr>
      <w:color w:val="595959" w:themeColor="text1" w:themeTint="A6"/>
    </w:rPr>
  </w:style>
  <w:style w:type="character" w:customStyle="1" w:styleId="HeaderChar">
    <w:name w:val="Header Char"/>
    <w:basedOn w:val="DefaultParagraphFont"/>
    <w:link w:val="Header"/>
    <w:uiPriority w:val="99"/>
    <w:rsid w:val="00390C4C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unhideWhenUsed/>
    <w:rsid w:val="00390C4C"/>
    <w:pPr>
      <w:spacing w:after="0"/>
    </w:pPr>
    <w:rPr>
      <w:color w:val="808080" w:themeColor="background1" w:themeShade="80"/>
    </w:rPr>
  </w:style>
  <w:style w:type="character" w:customStyle="1" w:styleId="FooterChar">
    <w:name w:val="Footer Char"/>
    <w:basedOn w:val="DefaultParagraphFont"/>
    <w:link w:val="Footer"/>
    <w:uiPriority w:val="99"/>
    <w:rsid w:val="00390C4C"/>
    <w:rPr>
      <w:color w:val="808080" w:themeColor="background1" w:themeShade="80"/>
    </w:rPr>
  </w:style>
  <w:style w:type="paragraph" w:customStyle="1" w:styleId="Symbol">
    <w:name w:val="Symbol"/>
    <w:basedOn w:val="Normal"/>
    <w:qFormat/>
    <w:rsid w:val="004A7631"/>
    <w:pPr>
      <w:spacing w:after="0"/>
    </w:pPr>
    <w:rPr>
      <w:b/>
      <w:sz w:val="60"/>
    </w:rPr>
  </w:style>
  <w:style w:type="paragraph" w:styleId="Title">
    <w:name w:val="Title"/>
    <w:basedOn w:val="Normal"/>
    <w:next w:val="Normal"/>
    <w:link w:val="TitleChar"/>
    <w:uiPriority w:val="10"/>
    <w:qFormat/>
    <w:rsid w:val="00390C4C"/>
    <w:pPr>
      <w:spacing w:after="0"/>
    </w:pPr>
    <w:rPr>
      <w:rFonts w:asciiTheme="majorHAnsi" w:eastAsiaTheme="majorEastAsia" w:hAnsiTheme="majorHAnsi" w:cstheme="majorBidi"/>
      <w:color w:val="595959" w:themeColor="text1" w:themeTint="A6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90C4C"/>
    <w:rPr>
      <w:rFonts w:asciiTheme="majorHAnsi" w:eastAsiaTheme="majorEastAsia" w:hAnsiTheme="majorHAnsi" w:cstheme="majorBidi"/>
      <w:color w:val="595959" w:themeColor="text1" w:themeTint="A6"/>
      <w:sz w:val="48"/>
      <w:szCs w:val="52"/>
    </w:rPr>
  </w:style>
  <w:style w:type="paragraph" w:customStyle="1" w:styleId="BlockHeading">
    <w:name w:val="Block Heading"/>
    <w:basedOn w:val="Normal"/>
    <w:link w:val="BlockHeadingChar"/>
    <w:qFormat/>
    <w:rsid w:val="00390C4C"/>
    <w:pPr>
      <w:spacing w:after="0" w:line="264" w:lineRule="auto"/>
    </w:pPr>
    <w:rPr>
      <w:rFonts w:asciiTheme="majorHAnsi" w:eastAsiaTheme="majorEastAsia" w:hAnsiTheme="majorHAnsi" w:cstheme="majorBidi"/>
      <w:color w:val="FFFFFF" w:themeColor="background1"/>
      <w:sz w:val="28"/>
    </w:rPr>
  </w:style>
  <w:style w:type="character" w:customStyle="1" w:styleId="BlockHeadingChar">
    <w:name w:val="Block Heading Char"/>
    <w:basedOn w:val="DefaultParagraphFont"/>
    <w:link w:val="BlockHeading"/>
    <w:rsid w:val="00390C4C"/>
    <w:rPr>
      <w:rFonts w:asciiTheme="majorHAnsi" w:eastAsiaTheme="majorEastAsia" w:hAnsiTheme="majorHAnsi" w:cstheme="majorBidi"/>
      <w:color w:val="FFFFFF" w:themeColor="background1"/>
      <w:sz w:val="28"/>
    </w:rPr>
  </w:style>
  <w:style w:type="paragraph" w:styleId="Subtitle">
    <w:name w:val="Subtitle"/>
    <w:basedOn w:val="Normal"/>
    <w:next w:val="Normal"/>
    <w:link w:val="SubtitleChar"/>
    <w:rsid w:val="00390C4C"/>
    <w:pPr>
      <w:numPr>
        <w:ilvl w:val="1"/>
      </w:numPr>
      <w:spacing w:after="0"/>
    </w:pPr>
    <w:rPr>
      <w:rFonts w:asciiTheme="majorHAnsi" w:eastAsiaTheme="majorEastAsia" w:hAnsiTheme="majorHAnsi" w:cstheme="majorBidi"/>
      <w:iCs/>
      <w:color w:val="FFFFFF" w:themeColor="background1"/>
      <w:sz w:val="36"/>
    </w:rPr>
  </w:style>
  <w:style w:type="character" w:customStyle="1" w:styleId="SubtitleChar">
    <w:name w:val="Subtitle Char"/>
    <w:basedOn w:val="DefaultParagraphFont"/>
    <w:link w:val="Subtitle"/>
    <w:rsid w:val="00390C4C"/>
    <w:rPr>
      <w:rFonts w:asciiTheme="majorHAnsi" w:eastAsiaTheme="majorEastAsia" w:hAnsiTheme="majorHAnsi" w:cstheme="majorBidi"/>
      <w:iCs/>
      <w:color w:val="FFFFFF" w:themeColor="background1"/>
      <w:sz w:val="36"/>
    </w:rPr>
  </w:style>
  <w:style w:type="character" w:customStyle="1" w:styleId="Heading1Char">
    <w:name w:val="Heading 1 Char"/>
    <w:basedOn w:val="DefaultParagraphFont"/>
    <w:link w:val="Heading1"/>
    <w:rsid w:val="0025693F"/>
    <w:rPr>
      <w:rFonts w:asciiTheme="majorHAnsi" w:eastAsiaTheme="majorEastAsia" w:hAnsiTheme="majorHAnsi" w:cstheme="majorBidi"/>
      <w:bCs/>
      <w:color w:val="663366" w:themeColor="accent1"/>
      <w:sz w:val="72"/>
      <w:szCs w:val="32"/>
    </w:rPr>
  </w:style>
  <w:style w:type="character" w:customStyle="1" w:styleId="Heading2Char">
    <w:name w:val="Heading 2 Char"/>
    <w:basedOn w:val="DefaultParagraphFont"/>
    <w:link w:val="Heading2"/>
    <w:rsid w:val="0025693F"/>
    <w:rPr>
      <w:rFonts w:asciiTheme="majorHAnsi" w:eastAsiaTheme="majorEastAsia" w:hAnsiTheme="majorHAnsi" w:cstheme="majorBidi"/>
      <w:bCs/>
      <w:color w:val="666699" w:themeColor="accent3"/>
      <w:sz w:val="48"/>
      <w:szCs w:val="26"/>
    </w:rPr>
  </w:style>
  <w:style w:type="paragraph" w:styleId="BodyText">
    <w:name w:val="Body Text"/>
    <w:basedOn w:val="Normal"/>
    <w:link w:val="BodyTextChar"/>
    <w:uiPriority w:val="99"/>
    <w:rsid w:val="00390C4C"/>
    <w:pPr>
      <w:spacing w:line="360" w:lineRule="auto"/>
    </w:pPr>
    <w:rPr>
      <w:color w:val="595959" w:themeColor="text1" w:themeTint="A6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390C4C"/>
    <w:rPr>
      <w:color w:val="595959" w:themeColor="text1" w:themeTint="A6"/>
      <w:sz w:val="20"/>
    </w:rPr>
  </w:style>
  <w:style w:type="character" w:customStyle="1" w:styleId="Heading4Char">
    <w:name w:val="Heading 4 Char"/>
    <w:basedOn w:val="DefaultParagraphFont"/>
    <w:link w:val="Heading4"/>
    <w:rsid w:val="00FC1E7F"/>
    <w:rPr>
      <w:rFonts w:asciiTheme="majorHAnsi" w:eastAsiaTheme="majorEastAsia" w:hAnsiTheme="majorHAnsi" w:cstheme="majorBidi"/>
      <w:bCs/>
      <w:iCs/>
      <w:color w:val="666699" w:themeColor="accent3"/>
      <w:sz w:val="28"/>
    </w:rPr>
  </w:style>
  <w:style w:type="character" w:customStyle="1" w:styleId="Heading5Char">
    <w:name w:val="Heading 5 Char"/>
    <w:basedOn w:val="DefaultParagraphFont"/>
    <w:link w:val="Heading5"/>
    <w:rsid w:val="00390C4C"/>
    <w:rPr>
      <w:rFonts w:asciiTheme="majorHAnsi" w:eastAsiaTheme="majorEastAsia" w:hAnsiTheme="majorHAnsi" w:cstheme="majorBidi"/>
      <w:b/>
      <w:color w:val="C3AFCC" w:themeColor="background2"/>
      <w:sz w:val="36"/>
    </w:rPr>
  </w:style>
  <w:style w:type="character" w:customStyle="1" w:styleId="Heading3Char">
    <w:name w:val="Heading 3 Char"/>
    <w:basedOn w:val="DefaultParagraphFont"/>
    <w:link w:val="Heading3"/>
    <w:rsid w:val="00390C4C"/>
    <w:rPr>
      <w:rFonts w:asciiTheme="majorHAnsi" w:eastAsiaTheme="majorEastAsia" w:hAnsiTheme="majorHAnsi" w:cstheme="majorBidi"/>
      <w:bCs/>
      <w:color w:val="663366" w:themeColor="accent1"/>
      <w:sz w:val="40"/>
    </w:rPr>
  </w:style>
  <w:style w:type="paragraph" w:styleId="BodyText2">
    <w:name w:val="Body Text 2"/>
    <w:basedOn w:val="BodyText"/>
    <w:link w:val="BodyText2Char"/>
    <w:rsid w:val="00390C4C"/>
    <w:pPr>
      <w:spacing w:after="60" w:line="300" w:lineRule="auto"/>
    </w:pPr>
    <w:rPr>
      <w:color w:val="FFFFFF" w:themeColor="background1"/>
    </w:rPr>
  </w:style>
  <w:style w:type="character" w:customStyle="1" w:styleId="BodyText2Char">
    <w:name w:val="Body Text 2 Char"/>
    <w:basedOn w:val="DefaultParagraphFont"/>
    <w:link w:val="BodyText2"/>
    <w:rsid w:val="00390C4C"/>
    <w:rPr>
      <w:color w:val="FFFFFF" w:themeColor="background1"/>
      <w:sz w:val="20"/>
    </w:rPr>
  </w:style>
  <w:style w:type="paragraph" w:customStyle="1" w:styleId="ContactDetails">
    <w:name w:val="Contact Details"/>
    <w:basedOn w:val="Normal"/>
    <w:link w:val="ContactDetailsChar"/>
    <w:qFormat/>
    <w:rsid w:val="00BE35BB"/>
    <w:rPr>
      <w:color w:val="FFFFFF" w:themeColor="background1"/>
      <w:sz w:val="20"/>
    </w:rPr>
  </w:style>
  <w:style w:type="character" w:customStyle="1" w:styleId="ContactDetailsChar">
    <w:name w:val="Contact Details Char"/>
    <w:basedOn w:val="DefaultParagraphFont"/>
    <w:link w:val="ContactDetails"/>
    <w:rsid w:val="00BE35BB"/>
    <w:rPr>
      <w:color w:val="FFFFFF" w:themeColor="background1"/>
      <w:sz w:val="20"/>
    </w:rPr>
  </w:style>
  <w:style w:type="paragraph" w:customStyle="1" w:styleId="Footer-Right">
    <w:name w:val="Footer - Right"/>
    <w:basedOn w:val="Footer"/>
    <w:qFormat/>
    <w:rsid w:val="00390C4C"/>
    <w:pPr>
      <w:jc w:val="right"/>
    </w:pPr>
    <w:rPr>
      <w:color w:val="595959" w:themeColor="text1" w:themeTint="A6"/>
    </w:rPr>
  </w:style>
  <w:style w:type="paragraph" w:customStyle="1" w:styleId="Event">
    <w:name w:val="Event"/>
    <w:basedOn w:val="Normal"/>
    <w:link w:val="EventChar"/>
    <w:qFormat/>
    <w:rsid w:val="00390C4C"/>
    <w:pPr>
      <w:spacing w:after="0"/>
    </w:pPr>
    <w:rPr>
      <w:b/>
      <w:color w:val="FFFFFF" w:themeColor="background1"/>
      <w:sz w:val="20"/>
    </w:rPr>
  </w:style>
  <w:style w:type="character" w:customStyle="1" w:styleId="EventChar">
    <w:name w:val="Event Char"/>
    <w:basedOn w:val="DefaultParagraphFont"/>
    <w:link w:val="Event"/>
    <w:rsid w:val="00390C4C"/>
    <w:rPr>
      <w:b/>
      <w:color w:val="FFFFFF" w:themeColor="background1"/>
      <w:sz w:val="20"/>
    </w:rPr>
  </w:style>
  <w:style w:type="paragraph" w:customStyle="1" w:styleId="Page">
    <w:name w:val="Page"/>
    <w:basedOn w:val="Normal"/>
    <w:link w:val="PageChar"/>
    <w:qFormat/>
    <w:rsid w:val="00C2757D"/>
    <w:pPr>
      <w:spacing w:after="0"/>
      <w:jc w:val="right"/>
    </w:pPr>
    <w:rPr>
      <w:color w:val="666699" w:themeColor="accent3"/>
      <w:sz w:val="48"/>
    </w:rPr>
  </w:style>
  <w:style w:type="character" w:customStyle="1" w:styleId="PageChar">
    <w:name w:val="Page Char"/>
    <w:basedOn w:val="DefaultParagraphFont"/>
    <w:link w:val="Page"/>
    <w:rsid w:val="00C2757D"/>
    <w:rPr>
      <w:color w:val="666699" w:themeColor="accent3"/>
      <w:sz w:val="48"/>
    </w:rPr>
  </w:style>
  <w:style w:type="paragraph" w:customStyle="1" w:styleId="Header-Right">
    <w:name w:val="Header - Right"/>
    <w:basedOn w:val="Header"/>
    <w:link w:val="Header-RightChar"/>
    <w:qFormat/>
    <w:rsid w:val="00390C4C"/>
    <w:pPr>
      <w:jc w:val="right"/>
    </w:pPr>
    <w:rPr>
      <w:color w:val="A6A6A6" w:themeColor="background1" w:themeShade="A6"/>
    </w:rPr>
  </w:style>
  <w:style w:type="character" w:customStyle="1" w:styleId="Header-RightChar">
    <w:name w:val="Header - Right Char"/>
    <w:basedOn w:val="HeaderChar"/>
    <w:link w:val="Header-Right"/>
    <w:rsid w:val="00390C4C"/>
    <w:rPr>
      <w:color w:val="A6A6A6" w:themeColor="background1" w:themeShade="A6"/>
    </w:rPr>
  </w:style>
  <w:style w:type="paragraph" w:styleId="Date">
    <w:name w:val="Date"/>
    <w:basedOn w:val="Normal"/>
    <w:next w:val="Normal"/>
    <w:link w:val="DateChar"/>
    <w:rsid w:val="0058675D"/>
    <w:pPr>
      <w:spacing w:after="0"/>
      <w:jc w:val="right"/>
    </w:pPr>
    <w:rPr>
      <w:color w:val="A6A6A6" w:themeColor="background1" w:themeShade="A6"/>
      <w:sz w:val="28"/>
    </w:rPr>
  </w:style>
  <w:style w:type="character" w:customStyle="1" w:styleId="DateChar">
    <w:name w:val="Date Char"/>
    <w:basedOn w:val="DefaultParagraphFont"/>
    <w:link w:val="Date"/>
    <w:rsid w:val="0058675D"/>
    <w:rPr>
      <w:color w:val="A6A6A6" w:themeColor="background1" w:themeShade="A6"/>
      <w:sz w:val="28"/>
    </w:rPr>
  </w:style>
  <w:style w:type="paragraph" w:styleId="BodyText3">
    <w:name w:val="Body Text 3"/>
    <w:basedOn w:val="Normal"/>
    <w:link w:val="BodyText3Char"/>
    <w:rsid w:val="005B2B5D"/>
    <w:pPr>
      <w:spacing w:after="0" w:line="264" w:lineRule="auto"/>
    </w:pPr>
    <w:rPr>
      <w:color w:val="FFFFFF" w:themeColor="background1"/>
      <w:sz w:val="18"/>
      <w:szCs w:val="16"/>
    </w:rPr>
  </w:style>
  <w:style w:type="character" w:customStyle="1" w:styleId="BodyText3Char">
    <w:name w:val="Body Text 3 Char"/>
    <w:basedOn w:val="DefaultParagraphFont"/>
    <w:link w:val="BodyText3"/>
    <w:rsid w:val="005B2B5D"/>
    <w:rPr>
      <w:color w:val="FFFFFF" w:themeColor="background1"/>
      <w:sz w:val="18"/>
      <w:szCs w:val="16"/>
    </w:rPr>
  </w:style>
  <w:style w:type="paragraph" w:customStyle="1" w:styleId="Mailer">
    <w:name w:val="Mailer"/>
    <w:basedOn w:val="Normal"/>
    <w:link w:val="MailerChar"/>
    <w:qFormat/>
    <w:rsid w:val="00936C30"/>
    <w:pPr>
      <w:spacing w:after="0"/>
    </w:pPr>
    <w:rPr>
      <w:color w:val="663366" w:themeColor="accent1"/>
      <w:sz w:val="28"/>
    </w:rPr>
  </w:style>
  <w:style w:type="character" w:customStyle="1" w:styleId="MailerChar">
    <w:name w:val="Mailer Char"/>
    <w:basedOn w:val="DefaultParagraphFont"/>
    <w:link w:val="Mailer"/>
    <w:rsid w:val="00936C30"/>
    <w:rPr>
      <w:color w:val="663366" w:themeColor="accent1"/>
      <w:sz w:val="28"/>
    </w:rPr>
  </w:style>
  <w:style w:type="paragraph" w:customStyle="1" w:styleId="Recipient">
    <w:name w:val="Recipient"/>
    <w:basedOn w:val="Normal"/>
    <w:link w:val="RecipientChar"/>
    <w:qFormat/>
    <w:rsid w:val="00936C30"/>
    <w:pPr>
      <w:spacing w:after="0"/>
    </w:pPr>
    <w:rPr>
      <w:b/>
      <w:color w:val="404040" w:themeColor="text1" w:themeTint="BF"/>
      <w:sz w:val="28"/>
    </w:rPr>
  </w:style>
  <w:style w:type="character" w:customStyle="1" w:styleId="RecipientChar">
    <w:name w:val="Recipient Char"/>
    <w:basedOn w:val="DefaultParagraphFont"/>
    <w:link w:val="Recipient"/>
    <w:rsid w:val="00936C30"/>
    <w:rPr>
      <w:b/>
      <w:color w:val="404040" w:themeColor="text1" w:themeTint="BF"/>
      <w:sz w:val="28"/>
    </w:rPr>
  </w:style>
  <w:style w:type="paragraph" w:styleId="NormalWeb">
    <w:name w:val="Normal (Web)"/>
    <w:basedOn w:val="Normal"/>
    <w:uiPriority w:val="99"/>
    <w:semiHidden/>
    <w:unhideWhenUsed/>
    <w:rsid w:val="00E94D3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rsid w:val="00AF27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5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lenton\Downloads\Nursery%20Newsletter.dotx" TargetMode="External"/></Relationships>
</file>

<file path=word/theme/theme1.xml><?xml version="1.0" encoding="utf-8"?>
<a:theme xmlns:a="http://schemas.openxmlformats.org/drawingml/2006/main" name="Advantage">
  <a:themeElements>
    <a:clrScheme name="Advantage">
      <a:dk1>
        <a:sysClr val="windowText" lastClr="000000"/>
      </a:dk1>
      <a:lt1>
        <a:sysClr val="window" lastClr="FFFFFF"/>
      </a:lt1>
      <a:dk2>
        <a:srgbClr val="2B142D"/>
      </a:dk2>
      <a:lt2>
        <a:srgbClr val="C3AFCC"/>
      </a:lt2>
      <a:accent1>
        <a:srgbClr val="663366"/>
      </a:accent1>
      <a:accent2>
        <a:srgbClr val="330F42"/>
      </a:accent2>
      <a:accent3>
        <a:srgbClr val="666699"/>
      </a:accent3>
      <a:accent4>
        <a:srgbClr val="999966"/>
      </a:accent4>
      <a:accent5>
        <a:srgbClr val="F7901E"/>
      </a:accent5>
      <a:accent6>
        <a:srgbClr val="A3A101"/>
      </a:accent6>
      <a:hlink>
        <a:srgbClr val="BC5FBC"/>
      </a:hlink>
      <a:folHlink>
        <a:srgbClr val="9775A7"/>
      </a:folHlink>
    </a:clrScheme>
    <a:fontScheme name="Advantage">
      <a:majorFont>
        <a:latin typeface="Rockwell"/>
        <a:ea typeface=""/>
        <a:cs typeface=""/>
        <a:font script="Jpan" typeface="ＭＳ ゴシック"/>
      </a:majorFont>
      <a:minorFont>
        <a:latin typeface="Rockwell"/>
        <a:ea typeface=""/>
        <a:cs typeface=""/>
        <a:font script="Jpan" typeface="ＭＳ ゴシック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>
        <a:defPPr algn="ctr">
          <a:defRPr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91077DCFA9F94CB3CCF18B9493B54C" ma:contentTypeVersion="24" ma:contentTypeDescription="Create a new document." ma:contentTypeScope="" ma:versionID="6534af367512d66b173ca4e627c50d84">
  <xsd:schema xmlns:xsd="http://www.w3.org/2001/XMLSchema" xmlns:xs="http://www.w3.org/2001/XMLSchema" xmlns:p="http://schemas.microsoft.com/office/2006/metadata/properties" xmlns:ns2="34bf0ba5-d5b6-4564-9c98-c451802672e3" xmlns:ns3="11360ed7-6a7f-4b69-a2fd-fafd5ff808ae" targetNamespace="http://schemas.microsoft.com/office/2006/metadata/properties" ma:root="true" ma:fieldsID="858f2f446803776e5ef4a5945a8afa0c" ns2:_="" ns3:_="">
    <xsd:import namespace="34bf0ba5-d5b6-4564-9c98-c451802672e3"/>
    <xsd:import namespace="11360ed7-6a7f-4b69-a2fd-fafd5ff808a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f0ba5-d5b6-4564-9c98-c451802672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08852a5-7ecd-442a-97a5-637272819c85}" ma:internalName="TaxCatchAll" ma:showField="CatchAllData" ma:web="34bf0ba5-d5b6-4564-9c98-c451802672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360ed7-6a7f-4b69-a2fd-fafd5ff808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4e9bdaa-5bb2-47e7-84ff-94d6834bfe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bf0ba5-d5b6-4564-9c98-c451802672e3" xsi:nil="true"/>
    <lcf76f155ced4ddcb4097134ff3c332f xmlns="11360ed7-6a7f-4b69-a2fd-fafd5ff808ae">
      <Terms xmlns="http://schemas.microsoft.com/office/infopath/2007/PartnerControls"/>
    </lcf76f155ced4ddcb4097134ff3c332f>
    <SharedWithUsers xmlns="34bf0ba5-d5b6-4564-9c98-c451802672e3">
      <UserInfo>
        <DisplayName>Naomi Miller</DisplayName>
        <AccountId>2468</AccountId>
        <AccountType/>
      </UserInfo>
      <UserInfo>
        <DisplayName>Kerry Lenton</DisplayName>
        <AccountId>2900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9FD24-D652-49A2-A474-26ADF0E3F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f0ba5-d5b6-4564-9c98-c451802672e3"/>
    <ds:schemaRef ds:uri="11360ed7-6a7f-4b69-a2fd-fafd5ff80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AA6CF5-A79C-4970-A005-072C638B070B}">
  <ds:schemaRefs>
    <ds:schemaRef ds:uri="http://schemas.microsoft.com/office/2006/metadata/properties"/>
    <ds:schemaRef ds:uri="http://purl.org/dc/elements/1.1/"/>
    <ds:schemaRef ds:uri="34bf0ba5-d5b6-4564-9c98-c451802672e3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11360ed7-6a7f-4b69-a2fd-fafd5ff808a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A98E41B-2A54-47E3-AA85-613EC7AC02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F25BF7-9800-4ECE-8D40-F8885F697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Nursery Newsletter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Lenton</dc:creator>
  <cp:keywords/>
  <dc:description/>
  <cp:lastModifiedBy>James Canham</cp:lastModifiedBy>
  <cp:revision>2</cp:revision>
  <cp:lastPrinted>2007-11-07T16:58:00Z</cp:lastPrinted>
  <dcterms:created xsi:type="dcterms:W3CDTF">2026-04-22T08:19:00Z</dcterms:created>
  <dcterms:modified xsi:type="dcterms:W3CDTF">2026-04-22T08:19:00Z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0x010100AD91077DCFA9F94CB3CCF18B9493B54C</vt:lpwstr>
  </property>
  <property fmtid="{D5CDD505-2E9C-101B-9397-08002B2CF9AE}" pid="3" name="MediaServiceImageTags">
    <vt:lpwstr/>
  </property>
</Properties>
</file>