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B69A4" w14:textId="48E55A35" w:rsidR="00D55A5B" w:rsidRPr="0036351C" w:rsidRDefault="00147E45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594" behindDoc="0" locked="0" layoutInCell="1" allowOverlap="1" wp14:anchorId="7B8BA3FE" wp14:editId="7988585D">
                <wp:simplePos x="0" y="0"/>
                <wp:positionH relativeFrom="page">
                  <wp:posOffset>3968750</wp:posOffset>
                </wp:positionH>
                <wp:positionV relativeFrom="page">
                  <wp:posOffset>4495800</wp:posOffset>
                </wp:positionV>
                <wp:extent cx="3022600" cy="2940685"/>
                <wp:effectExtent l="0" t="0" r="0" b="0"/>
                <wp:wrapTight wrapText="bothSides">
                  <wp:wrapPolygon edited="0">
                    <wp:start x="272" y="420"/>
                    <wp:lineTo x="272" y="21129"/>
                    <wp:lineTo x="21101" y="21129"/>
                    <wp:lineTo x="21101" y="420"/>
                    <wp:lineTo x="272" y="420"/>
                  </wp:wrapPolygon>
                </wp:wrapTight>
                <wp:docPr id="6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2600" cy="2940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8550D3" w14:textId="71CBEB90" w:rsidR="00B34990" w:rsidRPr="006440C9" w:rsidRDefault="005121A7" w:rsidP="00147E45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Wednesday 9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September</w:t>
                            </w:r>
                          </w:p>
                          <w:p w14:paraId="186F9A76" w14:textId="10AD9977" w:rsidR="00B34990" w:rsidRPr="006440C9" w:rsidRDefault="005121A7" w:rsidP="00B34990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 xml:space="preserve">Whole School ‘Belong’ Day </w:t>
                            </w:r>
                          </w:p>
                          <w:p w14:paraId="1B40134A" w14:textId="0163A2D2" w:rsidR="00200826" w:rsidRPr="006440C9" w:rsidRDefault="00147E45" w:rsidP="0058795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Tuesday 6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October</w:t>
                            </w:r>
                          </w:p>
                          <w:p w14:paraId="40B6D335" w14:textId="2945F568" w:rsidR="00886979" w:rsidRPr="006440C9" w:rsidRDefault="00147E45" w:rsidP="0058795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3pm book look – you are invited into classrooms to see our environments and look at our books so far this year.</w:t>
                            </w:r>
                          </w:p>
                          <w:p w14:paraId="63547D24" w14:textId="6B68B78F" w:rsidR="00037A97" w:rsidRPr="006440C9" w:rsidRDefault="00EB1D7E" w:rsidP="0058795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Wednesday 14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October</w:t>
                            </w:r>
                            <w:r w:rsidR="003231BC"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</w:t>
                            </w:r>
                          </w:p>
                          <w:p w14:paraId="7054F318" w14:textId="764FA3A6" w:rsidR="00037A97" w:rsidRPr="006440C9" w:rsidRDefault="003231BC" w:rsidP="0058795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 xml:space="preserve">Year 1 </w:t>
                            </w:r>
                            <w:r w:rsidR="00EB1D7E"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and Year 2 trip to Twycross Zoo</w:t>
                            </w:r>
                          </w:p>
                          <w:p w14:paraId="3BD38FD9" w14:textId="55C19D49" w:rsidR="00F56CCD" w:rsidRPr="006440C9" w:rsidRDefault="00F56CCD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Thursday 15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October</w:t>
                            </w:r>
                          </w:p>
                          <w:p w14:paraId="6603E6EF" w14:textId="5674599B" w:rsidR="00F56CCD" w:rsidRPr="006440C9" w:rsidRDefault="00F56CCD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Wear something that makes you feel proud to celebrate Diwali.</w:t>
                            </w:r>
                          </w:p>
                          <w:p w14:paraId="0CB01CB9" w14:textId="1567CEAC" w:rsidR="00E97EC3" w:rsidRPr="006440C9" w:rsidRDefault="00E97EC3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Friday 16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October</w:t>
                            </w:r>
                          </w:p>
                          <w:p w14:paraId="533990B5" w14:textId="4DD30534" w:rsidR="00E97EC3" w:rsidRPr="006440C9" w:rsidRDefault="00E97EC3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School closed for children – staff training day</w:t>
                            </w:r>
                          </w:p>
                          <w:p w14:paraId="24F85ABC" w14:textId="36833A2D" w:rsidR="00E97EC3" w:rsidRPr="006440C9" w:rsidRDefault="00E97EC3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w/c Monday</w:t>
                            </w:r>
                            <w:r w:rsidR="00A2532F"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19</w:t>
                            </w:r>
                            <w:r w:rsidR="00A2532F"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A2532F"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October</w:t>
                            </w:r>
                          </w:p>
                          <w:p w14:paraId="4F2F69FA" w14:textId="0245DB8F" w:rsidR="00A2532F" w:rsidRPr="006440C9" w:rsidRDefault="00A2532F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Half Term</w:t>
                            </w:r>
                          </w:p>
                          <w:p w14:paraId="1EEB5320" w14:textId="6C46CAE7" w:rsidR="00FC7CB1" w:rsidRPr="006440C9" w:rsidRDefault="00FC7CB1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Tuesday 24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&amp; Wednesday 25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November</w:t>
                            </w:r>
                          </w:p>
                          <w:p w14:paraId="083DE5CF" w14:textId="3EBC8D94" w:rsidR="00FC7CB1" w:rsidRPr="006440C9" w:rsidRDefault="00FC7CB1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Parents’ Evenings</w:t>
                            </w:r>
                          </w:p>
                          <w:p w14:paraId="202E8E2C" w14:textId="2F343E81" w:rsidR="006440C9" w:rsidRPr="006440C9" w:rsidRDefault="006440C9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Thursday 10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December</w:t>
                            </w:r>
                          </w:p>
                          <w:p w14:paraId="1D525347" w14:textId="6793B878" w:rsidR="006440C9" w:rsidRDefault="006440C9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Winter Disco</w:t>
                            </w:r>
                          </w:p>
                          <w:p w14:paraId="369F2082" w14:textId="26C426D0" w:rsidR="006440C9" w:rsidRPr="00113729" w:rsidRDefault="00280576" w:rsidP="00F56CC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</w:pPr>
                            <w:r w:rsidRPr="0011372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>Thursday 17</w:t>
                            </w:r>
                            <w:r w:rsidRPr="0011372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11372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u w:val="single"/>
                                <w:lang w:val="en-GB"/>
                              </w:rPr>
                              <w:t xml:space="preserve"> December </w:t>
                            </w:r>
                          </w:p>
                          <w:p w14:paraId="038A8025" w14:textId="7B8C53D8" w:rsidR="00113729" w:rsidRPr="006440C9" w:rsidRDefault="00113729" w:rsidP="00113729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 xml:space="preserve">Wear something that makes you feel proud to celebrate </w:t>
                            </w:r>
                            <w:r w:rsidR="00B27FDE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Christmas</w:t>
                            </w:r>
                            <w:r w:rsidRPr="006440C9">
                              <w:rPr>
                                <w:rFonts w:ascii="Letter-join No-Lead 4" w:hAnsi="Letter-join No-Lead 4"/>
                                <w:color w:val="000000" w:themeColor="text1"/>
                                <w:sz w:val="14"/>
                                <w:szCs w:val="14"/>
                                <w:lang w:val="en-GB"/>
                              </w:rPr>
                              <w:t>.</w:t>
                            </w:r>
                          </w:p>
                          <w:p w14:paraId="41E6A511" w14:textId="77777777" w:rsidR="0003550C" w:rsidRPr="00485BF2" w:rsidRDefault="0003550C" w:rsidP="00485BF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5AFDDF68" w14:textId="77777777" w:rsidR="00886979" w:rsidRDefault="00886979" w:rsidP="0058795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75E18EC0" w14:textId="191401D0" w:rsidR="00587952" w:rsidRDefault="009A29C5" w:rsidP="00587952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</w:p>
                          <w:p w14:paraId="3C65BA25" w14:textId="77777777" w:rsidR="00587952" w:rsidRDefault="00587952" w:rsidP="004E0120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1F2552C0" w14:textId="77777777" w:rsidR="00286EF7" w:rsidRPr="004D4039" w:rsidRDefault="00286EF7" w:rsidP="004E0120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6E1D0CF5" w14:textId="77777777" w:rsidR="0077486D" w:rsidRDefault="0077486D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  <w:p w14:paraId="6B871228" w14:textId="77777777" w:rsidR="0077486D" w:rsidRPr="00442344" w:rsidRDefault="0077486D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BA3FE" id="_x0000_t202" coordsize="21600,21600" o:spt="202" path="m,l,21600r21600,l21600,xe">
                <v:stroke joinstyle="miter"/>
                <v:path gradientshapeok="t" o:connecttype="rect"/>
              </v:shapetype>
              <v:shape id="Text Box 450" o:spid="_x0000_s1026" type="#_x0000_t202" style="position:absolute;margin-left:312.5pt;margin-top:354pt;width:238pt;height:231.55pt;z-index:2516665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" filled="f" stroked="f">
                <v:textbox inset=",7.2pt,,7.2pt">
                  <w:txbxContent>
                    <w:p w14:paraId="0C8550D3" w14:textId="71CBEB90" w:rsidR="00B34990" w:rsidRPr="006440C9" w:rsidRDefault="005121A7" w:rsidP="00147E45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Wednesday 9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September</w:t>
                      </w:r>
                    </w:p>
                    <w:p w14:paraId="186F9A76" w14:textId="10AD9977" w:rsidR="00B34990" w:rsidRPr="006440C9" w:rsidRDefault="005121A7" w:rsidP="00B34990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 xml:space="preserve">Whole School ‘Belong’ Day </w:t>
                      </w:r>
                    </w:p>
                    <w:p w14:paraId="1B40134A" w14:textId="0163A2D2" w:rsidR="00200826" w:rsidRPr="006440C9" w:rsidRDefault="00147E45" w:rsidP="0058795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Tuesday 6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October</w:t>
                      </w:r>
                    </w:p>
                    <w:p w14:paraId="40B6D335" w14:textId="2945F568" w:rsidR="00886979" w:rsidRPr="006440C9" w:rsidRDefault="00147E45" w:rsidP="0058795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3pm book look – you are invited into classrooms to see our environments and look at our books so far this year.</w:t>
                      </w:r>
                    </w:p>
                    <w:p w14:paraId="63547D24" w14:textId="6B68B78F" w:rsidR="00037A97" w:rsidRPr="006440C9" w:rsidRDefault="00EB1D7E" w:rsidP="0058795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Wednesday 14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October</w:t>
                      </w:r>
                      <w:r w:rsidR="003231BC"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</w:t>
                      </w:r>
                    </w:p>
                    <w:p w14:paraId="7054F318" w14:textId="764FA3A6" w:rsidR="00037A97" w:rsidRPr="006440C9" w:rsidRDefault="003231BC" w:rsidP="0058795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 xml:space="preserve">Year 1 </w:t>
                      </w:r>
                      <w:r w:rsidR="00EB1D7E"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and Year 2 trip to Twycross Zoo</w:t>
                      </w:r>
                    </w:p>
                    <w:p w14:paraId="3BD38FD9" w14:textId="55C19D49" w:rsidR="00F56CCD" w:rsidRPr="006440C9" w:rsidRDefault="00F56CCD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Thursday 15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October</w:t>
                      </w:r>
                    </w:p>
                    <w:p w14:paraId="6603E6EF" w14:textId="5674599B" w:rsidR="00F56CCD" w:rsidRPr="006440C9" w:rsidRDefault="00F56CCD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Wear something that makes you feel proud to celebrate Diwali.</w:t>
                      </w:r>
                    </w:p>
                    <w:p w14:paraId="0CB01CB9" w14:textId="1567CEAC" w:rsidR="00E97EC3" w:rsidRPr="006440C9" w:rsidRDefault="00E97EC3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Friday 16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October</w:t>
                      </w:r>
                    </w:p>
                    <w:p w14:paraId="533990B5" w14:textId="4DD30534" w:rsidR="00E97EC3" w:rsidRPr="006440C9" w:rsidRDefault="00E97EC3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School closed for children – staff training day</w:t>
                      </w:r>
                    </w:p>
                    <w:p w14:paraId="24F85ABC" w14:textId="36833A2D" w:rsidR="00E97EC3" w:rsidRPr="006440C9" w:rsidRDefault="00E97EC3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w/c Monday</w:t>
                      </w:r>
                      <w:r w:rsidR="00A2532F"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19</w:t>
                      </w:r>
                      <w:r w:rsidR="00A2532F"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="00A2532F"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October</w:t>
                      </w:r>
                    </w:p>
                    <w:p w14:paraId="4F2F69FA" w14:textId="0245DB8F" w:rsidR="00A2532F" w:rsidRPr="006440C9" w:rsidRDefault="00A2532F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Half Term</w:t>
                      </w:r>
                    </w:p>
                    <w:p w14:paraId="1EEB5320" w14:textId="6C46CAE7" w:rsidR="00FC7CB1" w:rsidRPr="006440C9" w:rsidRDefault="00FC7CB1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Tuesday 24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&amp; Wednesday 25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November</w:t>
                      </w:r>
                    </w:p>
                    <w:p w14:paraId="083DE5CF" w14:textId="3EBC8D94" w:rsidR="00FC7CB1" w:rsidRPr="006440C9" w:rsidRDefault="00FC7CB1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Parents’ Evenings</w:t>
                      </w:r>
                    </w:p>
                    <w:p w14:paraId="202E8E2C" w14:textId="2F343E81" w:rsidR="006440C9" w:rsidRPr="006440C9" w:rsidRDefault="006440C9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Thursday 10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December</w:t>
                      </w:r>
                    </w:p>
                    <w:p w14:paraId="1D525347" w14:textId="6793B878" w:rsidR="006440C9" w:rsidRDefault="006440C9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Winter Disco</w:t>
                      </w:r>
                    </w:p>
                    <w:p w14:paraId="369F2082" w14:textId="26C426D0" w:rsidR="006440C9" w:rsidRPr="00113729" w:rsidRDefault="00280576" w:rsidP="00F56CC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</w:pPr>
                      <w:r w:rsidRPr="0011372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>Thursday 17</w:t>
                      </w:r>
                      <w:r w:rsidRPr="0011372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Pr="0011372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u w:val="single"/>
                          <w:lang w:val="en-GB"/>
                        </w:rPr>
                        <w:t xml:space="preserve"> December </w:t>
                      </w:r>
                    </w:p>
                    <w:p w14:paraId="038A8025" w14:textId="7B8C53D8" w:rsidR="00113729" w:rsidRPr="006440C9" w:rsidRDefault="00113729" w:rsidP="00113729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</w:pP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 xml:space="preserve">Wear something that makes you feel proud to celebrate </w:t>
                      </w:r>
                      <w:r w:rsidR="00B27FDE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Christmas</w:t>
                      </w:r>
                      <w:r w:rsidRPr="006440C9">
                        <w:rPr>
                          <w:rFonts w:ascii="Letter-join No-Lead 4" w:hAnsi="Letter-join No-Lead 4"/>
                          <w:color w:val="000000" w:themeColor="text1"/>
                          <w:sz w:val="14"/>
                          <w:szCs w:val="14"/>
                          <w:lang w:val="en-GB"/>
                        </w:rPr>
                        <w:t>.</w:t>
                      </w:r>
                    </w:p>
                    <w:p w14:paraId="41E6A511" w14:textId="77777777" w:rsidR="0003550C" w:rsidRPr="00485BF2" w:rsidRDefault="0003550C" w:rsidP="00485BF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6"/>
                          <w:szCs w:val="16"/>
                          <w:lang w:val="en-GB"/>
                        </w:rPr>
                      </w:pPr>
                    </w:p>
                    <w:p w14:paraId="5AFDDF68" w14:textId="77777777" w:rsidR="00886979" w:rsidRDefault="00886979" w:rsidP="0058795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</w:p>
                    <w:p w14:paraId="75E18EC0" w14:textId="191401D0" w:rsidR="00587952" w:rsidRDefault="009A29C5" w:rsidP="00587952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</w:p>
                    <w:p w14:paraId="3C65BA25" w14:textId="77777777" w:rsidR="00587952" w:rsidRDefault="00587952" w:rsidP="004E0120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</w:p>
                    <w:p w14:paraId="1F2552C0" w14:textId="77777777" w:rsidR="00286EF7" w:rsidRPr="004D4039" w:rsidRDefault="00286EF7" w:rsidP="004E0120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19"/>
                          <w:szCs w:val="19"/>
                          <w:lang w:val="en-GB"/>
                        </w:rPr>
                      </w:pPr>
                    </w:p>
                    <w:p w14:paraId="6E1D0CF5" w14:textId="77777777" w:rsidR="0077486D" w:rsidRDefault="0077486D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  <w:p w14:paraId="6B871228" w14:textId="77777777" w:rsidR="0077486D" w:rsidRPr="00442344" w:rsidRDefault="0077486D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94D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08D1F71B" wp14:editId="74A15F79">
                <wp:simplePos x="0" y="0"/>
                <wp:positionH relativeFrom="margin">
                  <wp:posOffset>5287328</wp:posOffset>
                </wp:positionH>
                <wp:positionV relativeFrom="paragraph">
                  <wp:posOffset>-8241665</wp:posOffset>
                </wp:positionV>
                <wp:extent cx="1378902" cy="1538288"/>
                <wp:effectExtent l="171450" t="57150" r="88265" b="119380"/>
                <wp:wrapNone/>
                <wp:docPr id="34" name="Speech Bubble: 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8902" cy="1538288"/>
                        </a:xfrm>
                        <a:prstGeom prst="wedgeEllipseCallout">
                          <a:avLst>
                            <a:gd name="adj1" fmla="val -56678"/>
                            <a:gd name="adj2" fmla="val 41558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5541D4" w14:textId="5A254DD0" w:rsidR="00EE6317" w:rsidRPr="00E94D4E" w:rsidRDefault="00EE6317" w:rsidP="00EE6317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94D4E">
                              <w:rPr>
                                <w:rFonts w:ascii="Letter-join Plus 4" w:hAnsi="Letter-join Plus 4"/>
                                <w:color w:val="FF0000"/>
                                <w:sz w:val="16"/>
                                <w:szCs w:val="16"/>
                              </w:rPr>
                              <w:t>Please see the Knowledge Organiser for</w:t>
                            </w:r>
                            <w:r w:rsidR="009238B2" w:rsidRPr="00E94D4E">
                              <w:rPr>
                                <w:rFonts w:ascii="Letter-join Plus 4" w:hAnsi="Letter-join Plus 4"/>
                                <w:color w:val="FF0000"/>
                                <w:sz w:val="16"/>
                                <w:szCs w:val="16"/>
                              </w:rPr>
                              <w:t xml:space="preserve"> key learning and vocabulary linked to our Project.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D1F71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4" o:spid="_x0000_s1027" type="#_x0000_t63" style="position:absolute;margin-left:416.35pt;margin-top:-648.95pt;width:108.55pt;height:121.15pt;z-index:25169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" adj="-1442,19777" fillcolor="white [3212]" strokecolor="#0070c0" strokeweight="1.5pt">
                <v:textbox>
                  <w:txbxContent>
                    <w:p w14:paraId="275541D4" w14:textId="5A254DD0" w:rsidR="00EE6317" w:rsidRPr="00E94D4E" w:rsidRDefault="00EE6317" w:rsidP="00EE6317">
                      <w:pPr>
                        <w:jc w:val="center"/>
                        <w:rPr>
                          <w:rFonts w:ascii="Letter-join Plus 4" w:hAnsi="Letter-join Plus 4"/>
                          <w:color w:val="FF0000"/>
                          <w:sz w:val="16"/>
                          <w:szCs w:val="16"/>
                        </w:rPr>
                      </w:pPr>
                      <w:r w:rsidRPr="00E94D4E">
                        <w:rPr>
                          <w:rFonts w:ascii="Letter-join Plus 4" w:hAnsi="Letter-join Plus 4"/>
                          <w:color w:val="FF0000"/>
                          <w:sz w:val="16"/>
                          <w:szCs w:val="16"/>
                        </w:rPr>
                        <w:t>Please see the Knowledge Organiser for</w:t>
                      </w:r>
                      <w:r w:rsidR="009238B2" w:rsidRPr="00E94D4E">
                        <w:rPr>
                          <w:rFonts w:ascii="Letter-join Plus 4" w:hAnsi="Letter-join Plus 4"/>
                          <w:color w:val="FF0000"/>
                          <w:sz w:val="16"/>
                          <w:szCs w:val="16"/>
                        </w:rPr>
                        <w:t xml:space="preserve"> key learning and vocabulary linked to our Project.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D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498" behindDoc="0" locked="0" layoutInCell="1" allowOverlap="1" wp14:anchorId="0DDD3D77" wp14:editId="7F07656D">
                <wp:simplePos x="0" y="0"/>
                <wp:positionH relativeFrom="margin">
                  <wp:posOffset>167640</wp:posOffset>
                </wp:positionH>
                <wp:positionV relativeFrom="page">
                  <wp:posOffset>2543175</wp:posOffset>
                </wp:positionV>
                <wp:extent cx="5281295" cy="1557020"/>
                <wp:effectExtent l="0" t="0" r="0" b="0"/>
                <wp:wrapTight wrapText="bothSides">
                  <wp:wrapPolygon edited="0">
                    <wp:start x="156" y="793"/>
                    <wp:lineTo x="156" y="20613"/>
                    <wp:lineTo x="21348" y="20613"/>
                    <wp:lineTo x="21348" y="793"/>
                    <wp:lineTo x="156" y="793"/>
                  </wp:wrapPolygon>
                </wp:wrapTight>
                <wp:docPr id="7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1295" cy="155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4AF85" w14:textId="517BA257" w:rsidR="00B74F8D" w:rsidRPr="00B74F8D" w:rsidRDefault="00B74F8D" w:rsidP="00B74F8D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  <w:lang w:val="en-GB"/>
                              </w:rPr>
                            </w:pPr>
                            <w:r w:rsidRPr="00B74F8D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 xml:space="preserve">I </w:t>
                            </w:r>
                            <w:r w:rsidR="006F7A37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wonder who lives where?</w:t>
                            </w:r>
                          </w:p>
                          <w:p w14:paraId="4E10E8BF" w14:textId="77777777" w:rsidR="006F7A37" w:rsidRPr="006F7A37" w:rsidRDefault="006F7A37" w:rsidP="006F7A37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6F7A37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Subjects we will be learning are:</w:t>
                            </w:r>
                          </w:p>
                          <w:p w14:paraId="79BDB529" w14:textId="77777777" w:rsidR="006F7A37" w:rsidRPr="006F7A37" w:rsidRDefault="006F7A37" w:rsidP="006F7A3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6F7A37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Geography – seasonal and weather patterns in the United Kingdom</w:t>
                            </w:r>
                          </w:p>
                          <w:p w14:paraId="7DDBE006" w14:textId="07EE9131" w:rsidR="006F7A37" w:rsidRPr="006F7A37" w:rsidRDefault="006F7A37" w:rsidP="006F7A3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6F7A37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Geography – areas of the world in relation to the Equator and the North &amp; South Poles </w:t>
                            </w:r>
                          </w:p>
                          <w:p w14:paraId="772E4960" w14:textId="2E48D168" w:rsidR="006F7A37" w:rsidRPr="006F7A37" w:rsidRDefault="006F7A37" w:rsidP="006F7A3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6F7A37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Art – self-portrait in pointillism style, inspired by the artist: Roy Lichenstein</w:t>
                            </w:r>
                          </w:p>
                          <w:p w14:paraId="45C1EA2D" w14:textId="77777777" w:rsidR="006F7A37" w:rsidRPr="006F7A37" w:rsidRDefault="006F7A37" w:rsidP="006F7A3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num" w:pos="720"/>
                              </w:tabs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6F7A37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Science – Animals and their Habitats</w:t>
                            </w:r>
                          </w:p>
                          <w:p w14:paraId="41E652C0" w14:textId="3B419564" w:rsidR="00DE292D" w:rsidRPr="00A67009" w:rsidRDefault="00DE292D" w:rsidP="00A67009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D3D77" id="Text Box 446" o:spid="_x0000_s1028" type="#_x0000_t202" style="position:absolute;margin-left:13.2pt;margin-top:200.25pt;width:415.85pt;height:122.6pt;z-index:25166249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" filled="f" stroked="f">
                <v:textbox inset=",7.2pt,,7.2pt">
                  <w:txbxContent>
                    <w:p w14:paraId="3F04AF85" w14:textId="517BA257" w:rsidR="00B74F8D" w:rsidRPr="00B74F8D" w:rsidRDefault="00B74F8D" w:rsidP="00B74F8D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  <w:lang w:val="en-GB"/>
                        </w:rPr>
                      </w:pPr>
                      <w:r w:rsidRPr="00B74F8D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 xml:space="preserve">I </w:t>
                      </w:r>
                      <w:r w:rsidR="006F7A37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wonder who lives where?</w:t>
                      </w:r>
                    </w:p>
                    <w:p w14:paraId="4E10E8BF" w14:textId="77777777" w:rsidR="006F7A37" w:rsidRPr="006F7A37" w:rsidRDefault="006F7A37" w:rsidP="006F7A37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6F7A37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Subjects we will be learning are:</w:t>
                      </w:r>
                    </w:p>
                    <w:p w14:paraId="79BDB529" w14:textId="77777777" w:rsidR="006F7A37" w:rsidRPr="006F7A37" w:rsidRDefault="006F7A37" w:rsidP="006F7A37">
                      <w:pPr>
                        <w:numPr>
                          <w:ilvl w:val="0"/>
                          <w:numId w:val="6"/>
                        </w:numPr>
                        <w:tabs>
                          <w:tab w:val="num" w:pos="720"/>
                        </w:tabs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6F7A37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Geography – seasonal and weather patterns in the United Kingdom</w:t>
                      </w:r>
                    </w:p>
                    <w:p w14:paraId="7DDBE006" w14:textId="07EE9131" w:rsidR="006F7A37" w:rsidRPr="006F7A37" w:rsidRDefault="006F7A37" w:rsidP="006F7A37">
                      <w:pPr>
                        <w:numPr>
                          <w:ilvl w:val="0"/>
                          <w:numId w:val="6"/>
                        </w:numPr>
                        <w:tabs>
                          <w:tab w:val="num" w:pos="720"/>
                        </w:tabs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6F7A37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Geography – areas of the world in relation to the Equator and the North &amp; South Poles </w:t>
                      </w:r>
                    </w:p>
                    <w:p w14:paraId="772E4960" w14:textId="2E48D168" w:rsidR="006F7A37" w:rsidRPr="006F7A37" w:rsidRDefault="006F7A37" w:rsidP="006F7A37">
                      <w:pPr>
                        <w:numPr>
                          <w:ilvl w:val="0"/>
                          <w:numId w:val="6"/>
                        </w:numPr>
                        <w:tabs>
                          <w:tab w:val="num" w:pos="720"/>
                        </w:tabs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6F7A37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Art – self-portrait in pointillism style, inspired by the artist: Roy Lichenstein</w:t>
                      </w:r>
                    </w:p>
                    <w:p w14:paraId="45C1EA2D" w14:textId="77777777" w:rsidR="006F7A37" w:rsidRPr="006F7A37" w:rsidRDefault="006F7A37" w:rsidP="006F7A37">
                      <w:pPr>
                        <w:numPr>
                          <w:ilvl w:val="0"/>
                          <w:numId w:val="6"/>
                        </w:numPr>
                        <w:tabs>
                          <w:tab w:val="num" w:pos="720"/>
                        </w:tabs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6F7A37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Science – Animals and their Habitats</w:t>
                      </w:r>
                    </w:p>
                    <w:p w14:paraId="41E652C0" w14:textId="3B419564" w:rsidR="00DE292D" w:rsidRPr="00A67009" w:rsidRDefault="00DE292D" w:rsidP="00A67009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="00920E0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570" behindDoc="0" locked="0" layoutInCell="1" allowOverlap="1" wp14:anchorId="5D3E45F7" wp14:editId="558C2F95">
                <wp:simplePos x="0" y="0"/>
                <wp:positionH relativeFrom="page">
                  <wp:posOffset>456565</wp:posOffset>
                </wp:positionH>
                <wp:positionV relativeFrom="page">
                  <wp:posOffset>4498975</wp:posOffset>
                </wp:positionV>
                <wp:extent cx="3269672" cy="3496310"/>
                <wp:effectExtent l="0" t="0" r="0" b="0"/>
                <wp:wrapTight wrapText="bothSides">
                  <wp:wrapPolygon edited="0">
                    <wp:start x="252" y="353"/>
                    <wp:lineTo x="252" y="21184"/>
                    <wp:lineTo x="21143" y="21184"/>
                    <wp:lineTo x="21143" y="353"/>
                    <wp:lineTo x="252" y="353"/>
                  </wp:wrapPolygon>
                </wp:wrapTight>
                <wp:docPr id="12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9672" cy="3496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B49667" w14:textId="211A2004" w:rsidR="008A5CB0" w:rsidRPr="00ED5BDA" w:rsidRDefault="008A5CB0" w:rsidP="005638D7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</w:pPr>
                            <w:r w:rsidRPr="00ED5BD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>Reading</w:t>
                            </w:r>
                          </w:p>
                          <w:p w14:paraId="433AEE72" w14:textId="77777777" w:rsidR="002077BF" w:rsidRPr="00ED5BDA" w:rsidRDefault="000A71E4" w:rsidP="005638D7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5BDA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We expect children to read at home </w:t>
                            </w:r>
                            <w:r w:rsidRPr="00ED5BDA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daily</w:t>
                            </w:r>
                            <w:r w:rsidRPr="00ED5BDA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. </w:t>
                            </w:r>
                          </w:p>
                          <w:p w14:paraId="4A3E2842" w14:textId="1DD8EDB3" w:rsidR="00F53E25" w:rsidRPr="00ED5BDA" w:rsidRDefault="00920E08" w:rsidP="005638D7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All books will be changed weekly on a </w:t>
                            </w:r>
                            <w:r w:rsidRPr="00920E08">
                              <w:rPr>
                                <w:rFonts w:ascii="Letter-join Plus 4" w:hAnsi="Letter-join Plus 4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Friday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.</w:t>
                            </w:r>
                            <w:r w:rsidRPr="00920E08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Pr="00ED5BDA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Please look after school books and return them every week so your child’s book can be changed.</w:t>
                            </w:r>
                          </w:p>
                          <w:p w14:paraId="131E9A2E" w14:textId="6C1C1B73" w:rsidR="008A5CB0" w:rsidRPr="00ED5BDA" w:rsidRDefault="008A5CB0" w:rsidP="008A5CB0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5BD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>Maths</w:t>
                            </w:r>
                          </w:p>
                          <w:p w14:paraId="5A6F5C08" w14:textId="6455C214" w:rsidR="004A29C9" w:rsidRPr="00ED5BDA" w:rsidRDefault="005638D7" w:rsidP="004A29C9">
                            <w:pPr>
                              <w:spacing w:after="0"/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5BDA">
                              <w:rPr>
                                <w:rFonts w:ascii="Letter-join Plus 4" w:hAnsi="Letter-join Plus 4"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Please encourage your child to practise number formation, number facts and times tables (Y2) every day. </w:t>
                            </w:r>
                          </w:p>
                          <w:p w14:paraId="15302842" w14:textId="367068A0" w:rsidR="0077486D" w:rsidRPr="00ED5BDA" w:rsidRDefault="007F16BA" w:rsidP="006D2949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</w:pPr>
                            <w:r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>Homework</w:t>
                            </w:r>
                          </w:p>
                          <w:p w14:paraId="3DC0D483" w14:textId="2CF10C21" w:rsidR="007F16BA" w:rsidRPr="00ED5BDA" w:rsidRDefault="0098642D" w:rsidP="00D55A5B">
                            <w:pPr>
                              <w:spacing w:after="0"/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Weekly </w:t>
                            </w:r>
                            <w:r w:rsidR="00333811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Maths and English </w:t>
                            </w:r>
                            <w:r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homework is </w:t>
                            </w:r>
                            <w:r w:rsidR="00F53E25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set</w:t>
                            </w:r>
                            <w:r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for pupils to complete at home</w:t>
                            </w:r>
                            <w:r w:rsidR="00F53E25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</w:t>
                            </w:r>
                            <w:r w:rsidR="00333811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on our online learning platform, Seesaw, every Friday. </w:t>
                            </w:r>
                            <w:r w:rsidR="008A0651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If you require</w:t>
                            </w:r>
                            <w:r w:rsidR="00D724BB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a new Seesaw QR code</w:t>
                            </w:r>
                            <w:r w:rsidR="00154319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,</w:t>
                            </w:r>
                            <w:r w:rsidR="00D724BB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or </w:t>
                            </w:r>
                            <w:r w:rsidR="00154319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>if</w:t>
                            </w:r>
                            <w:r w:rsidR="00D724BB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you would prefer</w:t>
                            </w:r>
                            <w:r w:rsidR="004C0EAB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 paper homework, please </w:t>
                            </w:r>
                            <w:r w:rsidR="00F53E25" w:rsidRPr="00ED5BDA">
                              <w:rPr>
                                <w:rFonts w:ascii="Letter-join Plus 4" w:hAnsi="Letter-join Plus 4"/>
                                <w:bCs/>
                                <w:color w:val="000000" w:themeColor="text1"/>
                                <w:sz w:val="18"/>
                                <w:szCs w:val="18"/>
                                <w:lang w:val="en-GB"/>
                              </w:rPr>
                              <w:t xml:space="preserve">speak to your child’s class teacher.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E45F7" id="Text Box 449" o:spid="_x0000_s1029" type="#_x0000_t202" style="position:absolute;margin-left:35.95pt;margin-top:354.25pt;width:257.45pt;height:275.3pt;z-index:25166557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" filled="f" stroked="f">
                <v:textbox inset=",7.2pt,,7.2pt">
                  <w:txbxContent>
                    <w:p w14:paraId="5CB49667" w14:textId="211A2004" w:rsidR="008A5CB0" w:rsidRPr="00ED5BDA" w:rsidRDefault="008A5CB0" w:rsidP="005638D7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u w:val="single"/>
                          <w:lang w:val="en-GB"/>
                        </w:rPr>
                      </w:pPr>
                      <w:r w:rsidRPr="00ED5BDA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u w:val="single"/>
                          <w:lang w:val="en-GB"/>
                        </w:rPr>
                        <w:t>Reading</w:t>
                      </w:r>
                    </w:p>
                    <w:p w14:paraId="433AEE72" w14:textId="77777777" w:rsidR="002077BF" w:rsidRPr="00ED5BDA" w:rsidRDefault="000A71E4" w:rsidP="005638D7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</w:pPr>
                      <w:r w:rsidRPr="00ED5BDA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We expect children to read at home </w:t>
                      </w:r>
                      <w:r w:rsidRPr="00ED5BDA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u w:val="single"/>
                          <w:lang w:val="en-GB"/>
                        </w:rPr>
                        <w:t>daily</w:t>
                      </w:r>
                      <w:r w:rsidRPr="00ED5BDA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. </w:t>
                      </w:r>
                    </w:p>
                    <w:p w14:paraId="4A3E2842" w14:textId="1DD8EDB3" w:rsidR="00F53E25" w:rsidRPr="00ED5BDA" w:rsidRDefault="00920E08" w:rsidP="005638D7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All books will be changed weekly on a </w:t>
                      </w:r>
                      <w:r w:rsidRPr="00920E08">
                        <w:rPr>
                          <w:rFonts w:ascii="Letter-join Plus 4" w:hAnsi="Letter-join Plus 4"/>
                          <w:b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>Friday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  <w:t>.</w:t>
                      </w:r>
                      <w:r w:rsidRPr="00920E08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Pr="00ED5BDA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  <w:t>Please look after school books and return them every week so your child’s book can be changed.</w:t>
                      </w:r>
                    </w:p>
                    <w:p w14:paraId="131E9A2E" w14:textId="6C1C1B73" w:rsidR="008A5CB0" w:rsidRPr="00ED5BDA" w:rsidRDefault="008A5CB0" w:rsidP="008A5CB0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ED5BDA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u w:val="single"/>
                          <w:lang w:val="en-GB"/>
                        </w:rPr>
                        <w:t>Maths</w:t>
                      </w:r>
                    </w:p>
                    <w:p w14:paraId="5A6F5C08" w14:textId="6455C214" w:rsidR="004A29C9" w:rsidRPr="00ED5BDA" w:rsidRDefault="005638D7" w:rsidP="004A29C9">
                      <w:pPr>
                        <w:spacing w:after="0"/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</w:pPr>
                      <w:r w:rsidRPr="00ED5BDA">
                        <w:rPr>
                          <w:rFonts w:ascii="Letter-join Plus 4" w:hAnsi="Letter-join Plus 4"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Please encourage your child to practise number formation, number facts and times tables (Y2) every day. </w:t>
                      </w:r>
                    </w:p>
                    <w:p w14:paraId="15302842" w14:textId="367068A0" w:rsidR="0077486D" w:rsidRPr="00ED5BDA" w:rsidRDefault="007F16BA" w:rsidP="006D2949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n-GB"/>
                        </w:rPr>
                      </w:pPr>
                      <w:r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n-GB"/>
                        </w:rPr>
                        <w:t>Homework</w:t>
                      </w:r>
                    </w:p>
                    <w:p w14:paraId="3DC0D483" w14:textId="2CF10C21" w:rsidR="007F16BA" w:rsidRPr="00ED5BDA" w:rsidRDefault="0098642D" w:rsidP="00D55A5B">
                      <w:pPr>
                        <w:spacing w:after="0"/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</w:pPr>
                      <w:r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Weekly </w:t>
                      </w:r>
                      <w:r w:rsidR="00333811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Maths and English </w:t>
                      </w:r>
                      <w:r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homework is </w:t>
                      </w:r>
                      <w:r w:rsidR="00F53E25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>set</w:t>
                      </w:r>
                      <w:r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 for pupils to complete at home</w:t>
                      </w:r>
                      <w:r w:rsidR="00F53E25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 </w:t>
                      </w:r>
                      <w:r w:rsidR="00333811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on our online learning platform, Seesaw, every Friday. </w:t>
                      </w:r>
                      <w:r w:rsidR="008A0651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>If you require</w:t>
                      </w:r>
                      <w:r w:rsidR="00D724BB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 a new Seesaw QR code</w:t>
                      </w:r>
                      <w:r w:rsidR="00154319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>,</w:t>
                      </w:r>
                      <w:r w:rsidR="00D724BB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 or </w:t>
                      </w:r>
                      <w:r w:rsidR="00154319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>if</w:t>
                      </w:r>
                      <w:r w:rsidR="00D724BB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 you would prefer</w:t>
                      </w:r>
                      <w:r w:rsidR="004C0EAB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 paper homework, please </w:t>
                      </w:r>
                      <w:r w:rsidR="00F53E25" w:rsidRPr="00ED5BDA">
                        <w:rPr>
                          <w:rFonts w:ascii="Letter-join Plus 4" w:hAnsi="Letter-join Plus 4"/>
                          <w:bCs/>
                          <w:color w:val="000000" w:themeColor="text1"/>
                          <w:sz w:val="18"/>
                          <w:szCs w:val="18"/>
                          <w:lang w:val="en-GB"/>
                        </w:rPr>
                        <w:t xml:space="preserve">speak to your child’s class teacher.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7304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240" behindDoc="0" locked="0" layoutInCell="1" allowOverlap="1" wp14:anchorId="57E09198" wp14:editId="35C943E0">
                <wp:simplePos x="0" y="0"/>
                <wp:positionH relativeFrom="page">
                  <wp:posOffset>1075146</wp:posOffset>
                </wp:positionH>
                <wp:positionV relativeFrom="page">
                  <wp:posOffset>1752327</wp:posOffset>
                </wp:positionV>
                <wp:extent cx="2609850" cy="456565"/>
                <wp:effectExtent l="6985" t="13335" r="12065" b="635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5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47064" w14:textId="3FAA3762" w:rsidR="0077486D" w:rsidRPr="004A29C9" w:rsidRDefault="00D05BC1" w:rsidP="004A29C9">
                            <w:pPr>
                              <w:pStyle w:val="Title"/>
                              <w:jc w:val="center"/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  <w:t>Autumn</w:t>
                            </w:r>
                            <w:r w:rsidR="00FA4526"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  <w:t xml:space="preserve"> Term</w:t>
                            </w:r>
                            <w:r w:rsidR="004A29C9" w:rsidRPr="004A29C9"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  <w:t xml:space="preserve"> 202</w:t>
                            </w:r>
                            <w:r w:rsidR="00180496">
                              <w:rPr>
                                <w:rFonts w:ascii="Letter-join No-Lead 4" w:hAnsi="Letter-join No-Lead 4"/>
                                <w:color w:val="000000" w:themeColor="text1"/>
                                <w:sz w:val="44"/>
                                <w:lang w:val="en-GB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09198" id="Text Box 79" o:spid="_x0000_s1030" type="#_x0000_t202" style="position:absolute;margin-left:84.65pt;margin-top:138pt;width:205.5pt;height:35.95pt;z-index:25165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" filled="f" stroked="f">
                <v:textbox inset="0,0,0,0">
                  <w:txbxContent>
                    <w:p w14:paraId="55347064" w14:textId="3FAA3762" w:rsidR="0077486D" w:rsidRPr="004A29C9" w:rsidRDefault="00D05BC1" w:rsidP="004A29C9">
                      <w:pPr>
                        <w:pStyle w:val="Title"/>
                        <w:jc w:val="center"/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</w:pPr>
                      <w:r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  <w:t>Autumn</w:t>
                      </w:r>
                      <w:r w:rsidR="00FA4526"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  <w:t xml:space="preserve"> Term</w:t>
                      </w:r>
                      <w:r w:rsidR="004A29C9" w:rsidRPr="004A29C9"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  <w:t xml:space="preserve"> 202</w:t>
                      </w:r>
                      <w:r w:rsidR="00180496">
                        <w:rPr>
                          <w:rFonts w:ascii="Letter-join No-Lead 4" w:hAnsi="Letter-join No-Lead 4"/>
                          <w:color w:val="000000" w:themeColor="text1"/>
                          <w:sz w:val="44"/>
                          <w:lang w:val="en-GB"/>
                        </w:rPr>
                        <w:t>6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326FC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7069BD05" wp14:editId="10D0F481">
                <wp:simplePos x="0" y="0"/>
                <wp:positionH relativeFrom="page">
                  <wp:posOffset>365760</wp:posOffset>
                </wp:positionH>
                <wp:positionV relativeFrom="page">
                  <wp:posOffset>10866755</wp:posOffset>
                </wp:positionV>
                <wp:extent cx="3818467" cy="1583267"/>
                <wp:effectExtent l="0" t="0" r="0" b="0"/>
                <wp:wrapTight wrapText="bothSides">
                  <wp:wrapPolygon edited="0">
                    <wp:start x="216" y="780"/>
                    <wp:lineTo x="216" y="20794"/>
                    <wp:lineTo x="21230" y="20794"/>
                    <wp:lineTo x="21230" y="780"/>
                    <wp:lineTo x="216" y="780"/>
                  </wp:wrapPolygon>
                </wp:wrapTight>
                <wp:docPr id="33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8467" cy="1583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0354E" w14:textId="77777777" w:rsidR="00326FC3" w:rsidRPr="00B74F8D" w:rsidRDefault="00326FC3" w:rsidP="00326FC3">
                            <w:pPr>
                              <w:spacing w:after="0"/>
                              <w:jc w:val="center"/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  <w:lang w:val="en-GB"/>
                              </w:rPr>
                            </w:pPr>
                            <w:r w:rsidRPr="00B74F8D"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>I wonder</w:t>
                            </w:r>
                            <w:r>
                              <w:rPr>
                                <w:rFonts w:ascii="Letter-join No-Lead 4" w:hAnsi="Letter-join No-Lead 4"/>
                                <w:i/>
                                <w:color w:val="0070C0"/>
                                <w:sz w:val="32"/>
                              </w:rPr>
                              <w:t xml:space="preserve"> what makes me marvellous?</w:t>
                            </w:r>
                          </w:p>
                          <w:p w14:paraId="7C89B6DE" w14:textId="77777777" w:rsidR="00326FC3" w:rsidRPr="00A50070" w:rsidRDefault="00326FC3" w:rsidP="00326FC3">
                            <w:pPr>
                              <w:spacing w:after="0"/>
                              <w:ind w:left="36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50070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Subjects we will be learning are:</w:t>
                            </w:r>
                          </w:p>
                          <w:p w14:paraId="4A395211" w14:textId="77777777" w:rsidR="00A67009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Art – Self Portraits </w:t>
                            </w:r>
                          </w:p>
                          <w:p w14:paraId="140E33EA" w14:textId="77777777" w:rsidR="00A67009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Geography – Where am I from?</w:t>
                            </w:r>
                          </w:p>
                          <w:p w14:paraId="7FEA5465" w14:textId="77777777" w:rsidR="00A67009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History – Changes within living memory </w:t>
                            </w:r>
                          </w:p>
                          <w:p w14:paraId="5BB4B654" w14:textId="77777777" w:rsidR="00326FC3" w:rsidRPr="00A67009" w:rsidRDefault="00A67009" w:rsidP="00326FC3">
                            <w:pPr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A67009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lang w:val="en-GB"/>
                              </w:rPr>
                              <w:t>Science – Human body, Living things &amp; Staying healthy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9BD05" id="_x0000_s1031" type="#_x0000_t202" style="position:absolute;margin-left:28.8pt;margin-top:855.65pt;width:300.65pt;height:124.65pt;z-index:25171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" filled="f" stroked="f">
                <v:textbox inset=",7.2pt,,7.2pt">
                  <w:txbxContent>
                    <w:p w14:paraId="2780354E" w14:textId="77777777" w:rsidR="00326FC3" w:rsidRPr="00B74F8D" w:rsidRDefault="00326FC3" w:rsidP="00326FC3">
                      <w:pPr>
                        <w:spacing w:after="0"/>
                        <w:jc w:val="center"/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  <w:lang w:val="en-GB"/>
                        </w:rPr>
                      </w:pPr>
                      <w:r w:rsidRPr="00B74F8D"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>I wonder</w:t>
                      </w:r>
                      <w:r>
                        <w:rPr>
                          <w:rFonts w:ascii="Letter-join No-Lead 4" w:hAnsi="Letter-join No-Lead 4"/>
                          <w:i/>
                          <w:color w:val="0070C0"/>
                          <w:sz w:val="32"/>
                        </w:rPr>
                        <w:t xml:space="preserve"> what makes me marvellous?</w:t>
                      </w:r>
                    </w:p>
                    <w:p w14:paraId="7C89B6DE" w14:textId="77777777" w:rsidR="00326FC3" w:rsidRPr="00A50070" w:rsidRDefault="00326FC3" w:rsidP="00326FC3">
                      <w:pPr>
                        <w:spacing w:after="0"/>
                        <w:ind w:left="36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50070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Subjects we will be learning are:</w:t>
                      </w:r>
                    </w:p>
                    <w:p w14:paraId="4A395211" w14:textId="77777777" w:rsidR="00A67009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Art – Self Portraits </w:t>
                      </w:r>
                    </w:p>
                    <w:p w14:paraId="140E33EA" w14:textId="77777777" w:rsidR="00A67009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Geography – Where am I from?</w:t>
                      </w:r>
                    </w:p>
                    <w:p w14:paraId="7FEA5465" w14:textId="77777777" w:rsidR="00A67009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 xml:space="preserve">History – Changes within living memory </w:t>
                      </w:r>
                    </w:p>
                    <w:p w14:paraId="5BB4B654" w14:textId="77777777" w:rsidR="00326FC3" w:rsidRPr="00A67009" w:rsidRDefault="00A67009" w:rsidP="00326FC3">
                      <w:pPr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</w:pPr>
                      <w:r w:rsidRPr="00A67009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lang w:val="en-GB"/>
                        </w:rPr>
                        <w:t>Science – Human body, Living things &amp; Staying healthy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C4616B" w:rsidRPr="002F060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196F35CE" wp14:editId="3B40B0C3">
                <wp:simplePos x="0" y="0"/>
                <wp:positionH relativeFrom="column">
                  <wp:posOffset>152400</wp:posOffset>
                </wp:positionH>
                <wp:positionV relativeFrom="paragraph">
                  <wp:posOffset>151765</wp:posOffset>
                </wp:positionV>
                <wp:extent cx="1435100" cy="1790700"/>
                <wp:effectExtent l="0" t="0" r="1270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1790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199B41" w14:textId="77777777" w:rsidR="00C4616B" w:rsidRPr="00890C67" w:rsidRDefault="00C4616B" w:rsidP="00C4616B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Please encourage your children to remember the ‘Learning Powers’ at school and home. Look out for certificates coming home for super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F35CE" id="Rectangle 14" o:spid="_x0000_s1032" style="position:absolute;margin-left:12pt;margin-top:11.95pt;width:113pt;height:141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" fillcolor="white [3212]" strokecolor="#0070c0" strokeweight=".25pt">
                <v:textbox>
                  <w:txbxContent>
                    <w:p w14:paraId="14199B41" w14:textId="77777777" w:rsidR="00C4616B" w:rsidRPr="00890C67" w:rsidRDefault="00C4616B" w:rsidP="00C4616B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Please encourage your children to remember the ‘Learning Powers’ at school and home. Look out for certificates coming home for super learning!</w:t>
                      </w:r>
                    </w:p>
                  </w:txbxContent>
                </v:textbox>
              </v:rect>
            </w:pict>
          </mc:Fallback>
        </mc:AlternateContent>
      </w:r>
      <w:r w:rsidR="002C393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522" behindDoc="0" locked="0" layoutInCell="1" allowOverlap="1" wp14:anchorId="390EF517" wp14:editId="3BC9EFA6">
                <wp:simplePos x="0" y="0"/>
                <wp:positionH relativeFrom="page">
                  <wp:posOffset>619125</wp:posOffset>
                </wp:positionH>
                <wp:positionV relativeFrom="margin">
                  <wp:posOffset>-3276600</wp:posOffset>
                </wp:positionV>
                <wp:extent cx="6280785" cy="2524125"/>
                <wp:effectExtent l="0" t="0" r="0" b="0"/>
                <wp:wrapTight wrapText="bothSides">
                  <wp:wrapPolygon edited="0">
                    <wp:start x="131" y="489"/>
                    <wp:lineTo x="131" y="21029"/>
                    <wp:lineTo x="21358" y="21029"/>
                    <wp:lineTo x="21358" y="489"/>
                    <wp:lineTo x="131" y="489"/>
                  </wp:wrapPolygon>
                </wp:wrapTight>
                <wp:docPr id="10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785" cy="252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FA97FA" w14:textId="77777777" w:rsidR="0077486D" w:rsidRDefault="0077486D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CA52A03" w14:textId="77777777" w:rsidR="001E204E" w:rsidRDefault="001E204E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0634706B" w14:textId="697511ED" w:rsidR="00947469" w:rsidRPr="00947469" w:rsidRDefault="00947469" w:rsidP="00947469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8"/>
                                <w:u w:val="single"/>
                              </w:rPr>
                            </w:pPr>
                            <w:r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8"/>
                                <w:u w:val="single"/>
                              </w:rPr>
                              <w:t>PE</w:t>
                            </w:r>
                          </w:p>
                          <w:p w14:paraId="574986E9" w14:textId="708657FC" w:rsidR="001E204E" w:rsidRPr="002C3936" w:rsidRDefault="002C3936" w:rsidP="00947469">
                            <w:pPr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We expect to</w:t>
                            </w:r>
                            <w:r w:rsidR="00947469" w:rsidRPr="00F119F4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come to school wearing their </w:t>
                            </w:r>
                            <w:r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Barley Croft </w:t>
                            </w:r>
                            <w:r w:rsidR="00947469" w:rsidRPr="00F119F4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PE kit on the days when their class has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="00947469" w:rsidRPr="00F119F4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PE</w:t>
                            </w:r>
                            <w:r w:rsid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; they will not get changed at school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. We expect children to be wearing the Barley Croft PE kit: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br/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•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Plain b</w:t>
                            </w:r>
                            <w:r w:rsid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lack/navy shorts 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i/>
                                <w:color w:val="000000" w:themeColor="text1"/>
                                <w:sz w:val="20"/>
                                <w:szCs w:val="16"/>
                              </w:rPr>
                              <w:t>or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>p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l</w:t>
                            </w:r>
                            <w:r w:rsid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ain black/navy jogging bottoms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  <w:lang w:val="en-GB"/>
                              </w:rPr>
                              <w:t xml:space="preserve">• 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>Plain white T-shirt (a white PE T-shirt with the Barley Croft logo can be purchased from the school office)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•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White, black or blue trainers (not high-tops/boots).</w:t>
                            </w:r>
                            <w:r w:rsidR="00947469" w:rsidRPr="009474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16"/>
                                <w:u w:val="single"/>
                              </w:rPr>
                              <w:br/>
                            </w:r>
                            <w:r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br/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&gt; Honesty class (</w:t>
                            </w:r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Mr Easton</w:t>
                            </w:r>
                            <w:r w:rsidR="00DE53D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B760A2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- Y2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) –</w:t>
                            </w:r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Friday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br/>
                              <w:t>&gt; Kindness class (</w:t>
                            </w:r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Mrs </w:t>
                            </w:r>
                            <w:r w:rsidR="00920E0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Smith &amp; Mrs Tobin</w:t>
                            </w:r>
                            <w:r w:rsidR="006C5FD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B760A2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– Y</w:t>
                            </w:r>
                            <w:r w:rsidR="00920E0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1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) – </w:t>
                            </w:r>
                            <w:r w:rsidR="00920E0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Tuesday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br/>
                              <w:t>&gt; Courage class (Mis</w:t>
                            </w:r>
                            <w:r w:rsidR="00CD68DA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s Banning </w:t>
                            </w:r>
                            <w:r w:rsidR="00B760A2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– Y1</w:t>
                            </w:r>
                            <w:r w:rsidR="00920E0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/2</w:t>
                            </w:r>
                            <w:r w:rsidR="001E3778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)</w:t>
                            </w:r>
                            <w:r w:rsidR="00947469" w:rsidRPr="002C3936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– </w:t>
                            </w:r>
                            <w:r w:rsidR="00920E0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>Thursday</w:t>
                            </w:r>
                            <w:r w:rsidR="006C5FD8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EF517" id="Text Box 447" o:spid="_x0000_s1033" type="#_x0000_t202" style="position:absolute;margin-left:48.75pt;margin-top:-258pt;width:494.55pt;height:198.75pt;z-index:25166352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" filled="f" stroked="f">
                <v:textbox inset=",7.2pt,,7.2pt">
                  <w:txbxContent>
                    <w:p w14:paraId="54FA97FA" w14:textId="77777777" w:rsidR="0077486D" w:rsidRDefault="0077486D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2CA52A03" w14:textId="77777777" w:rsidR="001E204E" w:rsidRDefault="001E204E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</w:p>
                    <w:p w14:paraId="0634706B" w14:textId="697511ED" w:rsidR="00947469" w:rsidRPr="00947469" w:rsidRDefault="00947469" w:rsidP="00947469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8"/>
                          <w:u w:val="single"/>
                        </w:rPr>
                      </w:pPr>
                      <w:r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8"/>
                          <w:u w:val="single"/>
                        </w:rPr>
                        <w:t>PE</w:t>
                      </w:r>
                    </w:p>
                    <w:p w14:paraId="574986E9" w14:textId="708657FC" w:rsidR="001E204E" w:rsidRPr="002C3936" w:rsidRDefault="002C3936" w:rsidP="00947469">
                      <w:pPr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We expect to</w:t>
                      </w:r>
                      <w:r w:rsidR="00947469" w:rsidRPr="00F119F4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come to school wearing their </w:t>
                      </w:r>
                      <w:r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Barley Croft </w:t>
                      </w:r>
                      <w:r w:rsidR="00947469" w:rsidRPr="00F119F4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>PE kit on the days when their class has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 </w:t>
                      </w:r>
                      <w:r w:rsidR="00947469" w:rsidRPr="00F119F4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>PE</w:t>
                      </w:r>
                      <w:r w:rsid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; they will not get changed at school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. We expect children to be wearing the Barley Croft PE kit:</w:t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</w:t>
                      </w:r>
                      <w:r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br/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>•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 Plain b</w:t>
                      </w:r>
                      <w:r w:rsid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lack/navy shorts </w:t>
                      </w:r>
                      <w:r w:rsidR="00947469" w:rsidRPr="00947469">
                        <w:rPr>
                          <w:rFonts w:ascii="Letter-join Plus 4" w:hAnsi="Letter-join Plus 4"/>
                          <w:i/>
                          <w:color w:val="000000" w:themeColor="text1"/>
                          <w:sz w:val="20"/>
                          <w:szCs w:val="16"/>
                        </w:rPr>
                        <w:t>or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  <w:lang w:val="en-GB"/>
                        </w:rPr>
                        <w:t xml:space="preserve"> </w:t>
                      </w:r>
                      <w:r w:rsid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  <w:lang w:val="en-GB"/>
                        </w:rPr>
                        <w:t>p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l</w:t>
                      </w:r>
                      <w:r w:rsid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ain black/navy jogging bottoms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  <w:lang w:val="en-GB"/>
                        </w:rPr>
                        <w:t xml:space="preserve"> </w:t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  <w:lang w:val="en-GB"/>
                        </w:rPr>
                        <w:t xml:space="preserve">• 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>Plain white T-shirt (a white PE T-shirt with the Barley Croft logo can be purchased from the school office)</w:t>
                      </w:r>
                      <w:r w:rsidR="00947469" w:rsidRPr="00947469">
                        <w:rPr>
                          <w:rFonts w:ascii="Letter-join Plus 4" w:hAnsi="Letter-join Plus 4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•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</w:rPr>
                        <w:t xml:space="preserve"> White, black or blue trainers (not high-tops/boots).</w:t>
                      </w:r>
                      <w:r w:rsidR="00947469" w:rsidRPr="009474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16"/>
                          <w:u w:val="single"/>
                        </w:rPr>
                        <w:br/>
                      </w:r>
                      <w:r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br/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&gt; Honesty class (</w:t>
                      </w:r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Mr Easton</w:t>
                      </w:r>
                      <w:r w:rsidR="00DE53D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B760A2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- Y2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) –</w:t>
                      </w:r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Friday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br/>
                        <w:t>&gt; Kindness class (</w:t>
                      </w:r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Mrs </w:t>
                      </w:r>
                      <w:r w:rsidR="00920E0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Smith &amp; Mrs Tobin</w:t>
                      </w:r>
                      <w:r w:rsidR="006C5FD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  <w:r w:rsidR="00B760A2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– Y</w:t>
                      </w:r>
                      <w:r w:rsidR="00920E0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1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) – </w:t>
                      </w:r>
                      <w:r w:rsidR="00920E0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Tuesday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br/>
                        <w:t>&gt; Courage class (Mis</w:t>
                      </w:r>
                      <w:r w:rsidR="00CD68DA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s Banning </w:t>
                      </w:r>
                      <w:r w:rsidR="00B760A2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– Y1</w:t>
                      </w:r>
                      <w:r w:rsidR="00920E0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/2</w:t>
                      </w:r>
                      <w:r w:rsidR="001E3778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)</w:t>
                      </w:r>
                      <w:r w:rsidR="00947469" w:rsidRPr="002C3936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– </w:t>
                      </w:r>
                      <w:r w:rsidR="00920E0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>Thursday</w:t>
                      </w:r>
                      <w:r w:rsidR="006C5FD8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tight" anchorx="page" anchory="margin"/>
              </v:shape>
            </w:pict>
          </mc:Fallback>
        </mc:AlternateContent>
      </w:r>
      <w:r w:rsidR="007302DB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2544" behindDoc="0" locked="0" layoutInCell="1" allowOverlap="1" wp14:anchorId="29249AFA" wp14:editId="4CFB7FBB">
                <wp:simplePos x="0" y="0"/>
                <wp:positionH relativeFrom="column">
                  <wp:posOffset>4265083</wp:posOffset>
                </wp:positionH>
                <wp:positionV relativeFrom="paragraph">
                  <wp:posOffset>-1639570</wp:posOffset>
                </wp:positionV>
                <wp:extent cx="2362200" cy="770467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0" cy="770467"/>
                          <a:chOff x="0" y="0"/>
                          <a:chExt cx="2926080" cy="85979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White Shirt On Black Background Stock Photo - Download Image Now - 2015,  Beauty, Casual Clothing - i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64" t="25305" r="2920" b="17096"/>
                          <a:stretch/>
                        </pic:blipFill>
                        <pic:spPr bwMode="auto">
                          <a:xfrm>
                            <a:off x="0" y="65314"/>
                            <a:ext cx="786765" cy="75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Shadow Stripe P.E Shorts -Black – Totally Uniform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285" y="0"/>
                            <a:ext cx="85979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hildren's Classics - White Leather Trainers | Childrensalon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380" b="14210"/>
                          <a:stretch/>
                        </pic:blipFill>
                        <pic:spPr bwMode="auto">
                          <a:xfrm>
                            <a:off x="1905000" y="43543"/>
                            <a:ext cx="102108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EA20C4" id="Group 23" o:spid="_x0000_s1026" style="position:absolute;margin-left:335.85pt;margin-top:-129.1pt;width:186pt;height:60.65pt;z-index:251692544;mso-width-relative:margin;mso-height-relative:margin" coordsize="29260,859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White Shirt On Black Background Stock Photo - Download Image Now - 2015,  Beauty, Casual Clothing - iStock" style="position:absolute;top:653;width:7867;height:7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">
                  <v:imagedata r:id="rId14" o:title="White Shirt On Black Background Stock Photo - Download Image Now - 2015,  Beauty, Casual Clothing - iStock" croptop="16584f" cropbottom="11204f" cropleft="4302f" cropright="1914f"/>
                </v:shape>
                <v:shape id="Picture 20" o:spid="_x0000_s1028" type="#_x0000_t75" alt="Shadow Stripe P.E Shorts -Black – Totally Uniform" style="position:absolute;left:9252;width:8598;height:8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">
                  <v:imagedata r:id="rId15" o:title="Shadow Stripe P"/>
                </v:shape>
                <v:shape id="Picture 22" o:spid="_x0000_s1029" type="#_x0000_t75" alt="Children's Classics - White Leather Trainers | Childrensalon" style="position:absolute;left:19050;top:435;width:10210;height:7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">
                  <v:imagedata r:id="rId16" o:title="Children's Classics - White Leather Trainers | Childrensalon" croptop="10735f" cropbottom="9313f"/>
                </v:shape>
              </v:group>
            </w:pict>
          </mc:Fallback>
        </mc:AlternateContent>
      </w:r>
      <w:r w:rsidR="00063829">
        <w:br w:type="page"/>
      </w:r>
      <w:r w:rsidR="00F17274">
        <w:rPr>
          <w:noProof/>
        </w:rPr>
        <w:lastRenderedPageBreak/>
        <w:drawing>
          <wp:anchor distT="0" distB="0" distL="114300" distR="114300" simplePos="0" relativeHeight="251777024" behindDoc="0" locked="0" layoutInCell="1" allowOverlap="1" wp14:anchorId="34B28BB7" wp14:editId="048B5350">
            <wp:simplePos x="0" y="0"/>
            <wp:positionH relativeFrom="column">
              <wp:posOffset>5791699</wp:posOffset>
            </wp:positionH>
            <wp:positionV relativeFrom="paragraph">
              <wp:posOffset>-3641425</wp:posOffset>
            </wp:positionV>
            <wp:extent cx="923925" cy="737886"/>
            <wp:effectExtent l="0" t="0" r="0" b="5080"/>
            <wp:wrapNone/>
            <wp:docPr id="44" name="Picture 44" descr="Meerkat Mail : Gravett, Emily, Gravett, Emily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erkat Mail : Gravett, Emily, Gravett, Emily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3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A0F">
        <w:rPr>
          <w:noProof/>
        </w:rPr>
        <w:drawing>
          <wp:anchor distT="0" distB="0" distL="114300" distR="114300" simplePos="0" relativeHeight="251774976" behindDoc="0" locked="0" layoutInCell="1" allowOverlap="1" wp14:anchorId="2A5D97C3" wp14:editId="1DC53EB1">
            <wp:simplePos x="0" y="0"/>
            <wp:positionH relativeFrom="page">
              <wp:posOffset>623888</wp:posOffset>
            </wp:positionH>
            <wp:positionV relativeFrom="paragraph">
              <wp:posOffset>-5203190</wp:posOffset>
            </wp:positionV>
            <wp:extent cx="942975" cy="947010"/>
            <wp:effectExtent l="0" t="0" r="0" b="5715"/>
            <wp:wrapNone/>
            <wp:docPr id="26" name="Picture 26" descr="The Dot (Creatrilogy): Amazon.co.uk: Reynolds, Peter H., Reynolds, Peter  H.: 9781844281695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Dot (Creatrilogy): Amazon.co.uk: Reynolds, Peter H., Reynolds, Peter  H.: 9781844281695: Book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979" cy="95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A0F">
        <w:rPr>
          <w:noProof/>
        </w:rPr>
        <w:drawing>
          <wp:anchor distT="0" distB="0" distL="114300" distR="114300" simplePos="0" relativeHeight="251776000" behindDoc="0" locked="0" layoutInCell="1" allowOverlap="1" wp14:anchorId="09E456CB" wp14:editId="612883B0">
            <wp:simplePos x="0" y="0"/>
            <wp:positionH relativeFrom="column">
              <wp:posOffset>519748</wp:posOffset>
            </wp:positionH>
            <wp:positionV relativeFrom="paragraph">
              <wp:posOffset>-4260215</wp:posOffset>
            </wp:positionV>
            <wp:extent cx="883603" cy="883603"/>
            <wp:effectExtent l="0" t="0" r="0" b="0"/>
            <wp:wrapNone/>
            <wp:docPr id="41" name="Picture 41" descr="Peter's Pebbles: Amazon.co.uk: Zamazing, Cherie, Zamazing, Cherie:  978178244059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ter's Pebbles: Amazon.co.uk: Zamazing, Cherie, Zamazing, Cherie:  9781782440598: Book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603" cy="88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96C">
        <w:rPr>
          <w:noProof/>
        </w:rPr>
        <w:drawing>
          <wp:anchor distT="0" distB="0" distL="114300" distR="114300" simplePos="0" relativeHeight="251561983" behindDoc="0" locked="0" layoutInCell="1" allowOverlap="1" wp14:anchorId="7B70D95D" wp14:editId="0573A452">
            <wp:simplePos x="0" y="0"/>
            <wp:positionH relativeFrom="column">
              <wp:posOffset>1343978</wp:posOffset>
            </wp:positionH>
            <wp:positionV relativeFrom="paragraph">
              <wp:posOffset>-5241290</wp:posOffset>
            </wp:positionV>
            <wp:extent cx="718820" cy="1060650"/>
            <wp:effectExtent l="0" t="0" r="5080" b="6350"/>
            <wp:wrapNone/>
            <wp:docPr id="24" name="Picture 24" descr="The Tiger Who Came to Tea : Kerr, Judith, Kerr, Judith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iger Who Came to Tea : Kerr, Judith, Kerr, Judith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7" cy="10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96C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1405DE6" wp14:editId="066170D9">
                <wp:simplePos x="0" y="0"/>
                <wp:positionH relativeFrom="column">
                  <wp:posOffset>2013585</wp:posOffset>
                </wp:positionH>
                <wp:positionV relativeFrom="paragraph">
                  <wp:posOffset>-4311968</wp:posOffset>
                </wp:positionV>
                <wp:extent cx="283508" cy="440970"/>
                <wp:effectExtent l="54610" t="97790" r="76200" b="114300"/>
                <wp:wrapNone/>
                <wp:docPr id="42" name="Arrow: Curved Lef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408596">
                          <a:off x="0" y="0"/>
                          <a:ext cx="283508" cy="440970"/>
                        </a:xfrm>
                        <a:prstGeom prst="curvedLef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FF4D8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42" o:spid="_x0000_s1026" type="#_x0000_t103" style="position:absolute;margin-left:158.55pt;margin-top:-339.55pt;width:22.3pt;height:34.7pt;rotation:6999896fd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" adj="14656,19864,5400" fillcolor="#00b0f0" strokecolor="#0070c0" strokeweight="1pt"/>
            </w:pict>
          </mc:Fallback>
        </mc:AlternateContent>
      </w:r>
      <w:r w:rsidR="00DC730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21FB6224" wp14:editId="2C7F7182">
                <wp:simplePos x="0" y="0"/>
                <wp:positionH relativeFrom="margin">
                  <wp:posOffset>2210753</wp:posOffset>
                </wp:positionH>
                <wp:positionV relativeFrom="paragraph">
                  <wp:posOffset>-5155566</wp:posOffset>
                </wp:positionV>
                <wp:extent cx="4362450" cy="1585913"/>
                <wp:effectExtent l="0" t="0" r="19050" b="1460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0" cy="15859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30FAB" w14:textId="166EDB91" w:rsidR="002C02B8" w:rsidRPr="004C7194" w:rsidRDefault="003862BF" w:rsidP="008E2A0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4C719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For our first </w:t>
                            </w:r>
                            <w:r w:rsidR="002E291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W</w:t>
                            </w:r>
                            <w:r w:rsidRPr="004C719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riting unit</w:t>
                            </w:r>
                            <w:r w:rsidR="008E01E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this </w:t>
                            </w:r>
                            <w:r w:rsidR="00B1216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term</w:t>
                            </w:r>
                            <w:r w:rsidRPr="004C719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, we ar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e </w:t>
                            </w:r>
                            <w:r w:rsidR="002E5793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exploring the lovely book: The Colour Monster. </w:t>
                            </w:r>
                            <w:r w:rsidR="002C02B8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After that,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we will be </w:t>
                            </w:r>
                            <w:r w:rsidR="005D65E6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using th</w:t>
                            </w:r>
                            <w:r w:rsidR="002E5793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e</w:t>
                            </w:r>
                            <w:r w:rsidR="001D359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fantastic story, The Dot, inspired by our Art learning.</w:t>
                            </w:r>
                            <w:r w:rsidR="005D65E6" w:rsidRPr="00276F0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5731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Later in the half term, we will read </w:t>
                            </w:r>
                            <w:r w:rsidR="008E2A0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and write using the </w:t>
                            </w:r>
                            <w:r w:rsidR="00A5731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famous </w:t>
                            </w:r>
                            <w:r w:rsidR="00DC730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book</w:t>
                            </w:r>
                            <w:r w:rsidR="00A5731A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, The Tiger who Came to Tea</w:t>
                            </w:r>
                            <w:r w:rsidR="008E2A0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, by Judith Kerr. </w:t>
                            </w:r>
                            <w:r w:rsidR="00DC730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="00ED758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Then, our</w:t>
                            </w:r>
                            <w:r w:rsidR="008E2A0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6575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fiction</w:t>
                            </w:r>
                            <w:r w:rsidR="008E2A04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writing will be </w:t>
                            </w:r>
                            <w:r w:rsidR="00657569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based on </w:t>
                            </w:r>
                            <w:r w:rsidR="009E6853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Peter’s Pebbles,</w:t>
                            </w:r>
                            <w:r w:rsidR="00323FD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linked to ou</w:t>
                            </w:r>
                            <w:r w:rsidR="0060413F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r Science l</w:t>
                            </w:r>
                            <w:r w:rsidR="00CD25E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essons about different animals</w:t>
                            </w:r>
                            <w:r w:rsidR="0060413F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.</w:t>
                            </w:r>
                            <w:r w:rsidR="00CD25E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Non-Fiction writing will explore</w:t>
                            </w:r>
                            <w:r w:rsidR="009E6853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Meerkat Mail,</w:t>
                            </w:r>
                            <w:r w:rsidR="00ED758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where children </w:t>
                            </w:r>
                            <w:r w:rsidR="0011578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write their own fact file about a chosen animal.</w:t>
                            </w:r>
                            <w:r w:rsidR="00CD25E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B6224" id="Rectangle 29" o:spid="_x0000_s1034" style="position:absolute;margin-left:174.1pt;margin-top:-405.95pt;width:343.5pt;height:124.9pt;z-index:251620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" fillcolor="white [3212]" strokecolor="#0070c0" strokeweight=".25pt">
                <v:textbox>
                  <w:txbxContent>
                    <w:p w14:paraId="0F630FAB" w14:textId="166EDB91" w:rsidR="002C02B8" w:rsidRPr="004C7194" w:rsidRDefault="003862BF" w:rsidP="008E2A04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 w:rsidRPr="004C719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For our first </w:t>
                      </w:r>
                      <w:r w:rsidR="002E291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W</w:t>
                      </w:r>
                      <w:r w:rsidRPr="004C719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riting unit</w:t>
                      </w:r>
                      <w:r w:rsidR="008E01E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this </w:t>
                      </w:r>
                      <w:r w:rsidR="00B1216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term</w:t>
                      </w:r>
                      <w:r w:rsidRPr="004C719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, we ar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e </w:t>
                      </w:r>
                      <w:r w:rsidR="002E5793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exploring the lovely book: The Colour Monster. </w:t>
                      </w:r>
                      <w:r w:rsidR="002C02B8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After that,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we will be </w:t>
                      </w:r>
                      <w:r w:rsidR="005D65E6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using th</w:t>
                      </w:r>
                      <w:r w:rsidR="002E5793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e</w:t>
                      </w:r>
                      <w:r w:rsidR="001D359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fantastic story, The Dot, inspired by our Art learning.</w:t>
                      </w:r>
                      <w:r w:rsidR="005D65E6" w:rsidRPr="00276F0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</w:t>
                      </w:r>
                      <w:r w:rsidR="00A5731A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Later in the half term, we will read </w:t>
                      </w:r>
                      <w:r w:rsidR="008E2A0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and write using the </w:t>
                      </w:r>
                      <w:r w:rsidR="00A5731A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famous </w:t>
                      </w:r>
                      <w:r w:rsidR="00DC7309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book</w:t>
                      </w:r>
                      <w:r w:rsidR="00A5731A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, The Tiger who Came to Tea</w:t>
                      </w:r>
                      <w:r w:rsidR="008E2A0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, by Judith Kerr. </w:t>
                      </w:r>
                      <w:r w:rsidR="00DC7309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="00ED7585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Then, our</w:t>
                      </w:r>
                      <w:r w:rsidR="008E2A0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</w:t>
                      </w:r>
                      <w:r w:rsidR="006575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fiction</w:t>
                      </w:r>
                      <w:r w:rsidR="008E2A04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writing will be </w:t>
                      </w:r>
                      <w:r w:rsidR="00657569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based on </w:t>
                      </w:r>
                      <w:r w:rsidR="009E6853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Peter’s Pebbles,</w:t>
                      </w:r>
                      <w:r w:rsidR="00323FD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linked to ou</w:t>
                      </w:r>
                      <w:r w:rsidR="0060413F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r Science l</w:t>
                      </w:r>
                      <w:r w:rsidR="00CD25E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essons about different animals</w:t>
                      </w:r>
                      <w:r w:rsidR="0060413F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.</w:t>
                      </w:r>
                      <w:r w:rsidR="00CD25E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Non-Fiction writing will explore</w:t>
                      </w:r>
                      <w:r w:rsidR="009E6853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Meerkat Mail,</w:t>
                      </w:r>
                      <w:r w:rsidR="00ED7585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where children </w:t>
                      </w:r>
                      <w:r w:rsidR="0011578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write their own fact file about a chosen animal.</w:t>
                      </w:r>
                      <w:r w:rsidR="00CD25E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76A9B">
        <w:rPr>
          <w:noProof/>
          <w:lang w:val="en-GB" w:eastAsia="en-GB"/>
        </w:rPr>
        <w:drawing>
          <wp:anchor distT="0" distB="0" distL="114300" distR="114300" simplePos="0" relativeHeight="251653120" behindDoc="0" locked="0" layoutInCell="1" allowOverlap="1" wp14:anchorId="4ACAEA3A" wp14:editId="0DF7572C">
            <wp:simplePos x="0" y="0"/>
            <wp:positionH relativeFrom="page">
              <wp:posOffset>2883217</wp:posOffset>
            </wp:positionH>
            <wp:positionV relativeFrom="paragraph">
              <wp:posOffset>-2071370</wp:posOffset>
            </wp:positionV>
            <wp:extent cx="1253836" cy="1032172"/>
            <wp:effectExtent l="0" t="0" r="3810" b="0"/>
            <wp:wrapNone/>
            <wp:docPr id="28" name="Picture 28" descr="Pick Up And Count Tub - EYFS Maths from Early Years Resources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k Up And Count Tub - EYFS Maths from Early Years Resources UK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2" b="7557"/>
                    <a:stretch/>
                  </pic:blipFill>
                  <pic:spPr bwMode="auto">
                    <a:xfrm>
                      <a:off x="0" y="0"/>
                      <a:ext cx="1253836" cy="1032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A9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B96D553" wp14:editId="36C14BE0">
                <wp:simplePos x="0" y="0"/>
                <wp:positionH relativeFrom="column">
                  <wp:posOffset>257810</wp:posOffset>
                </wp:positionH>
                <wp:positionV relativeFrom="paragraph">
                  <wp:posOffset>-3310573</wp:posOffset>
                </wp:positionV>
                <wp:extent cx="3006436" cy="2396836"/>
                <wp:effectExtent l="0" t="0" r="22860" b="2286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6436" cy="23968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99A8DE" w14:textId="056D4A9E" w:rsidR="00303C06" w:rsidRPr="00E33321" w:rsidRDefault="002F0600" w:rsidP="00303C06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 w:rsidRPr="00890C6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In our Maths lessons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this term, we will be learning…</w:t>
                            </w:r>
                            <w:r w:rsidRPr="00890C6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Pr="00B22250">
                              <w:rPr>
                                <w:rFonts w:ascii="Letter-join Plus 4" w:hAnsi="Letter-join Plus 4"/>
                                <w:b/>
                                <w:bCs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Year 1:</w:t>
                            </w:r>
                            <w:r w:rsidR="00E3332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="00D04C05" w:rsidRPr="003E65A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Numbers to 10</w:t>
                            </w:r>
                            <w:r w:rsidR="00D04C0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D04C0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>Part Whole models within 10</w:t>
                            </w:r>
                            <w:r w:rsidR="00D04C0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>Addition and subtraction within 10</w:t>
                            </w:r>
                            <w:r w:rsidR="00D04C05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 xml:space="preserve">2D and 3D shapes  </w:t>
                            </w:r>
                            <w:r w:rsidRPr="00890C67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Pr="00B22250">
                              <w:rPr>
                                <w:rFonts w:ascii="Letter-join Plus 4" w:hAnsi="Letter-join Plus 4"/>
                                <w:b/>
                                <w:bCs/>
                                <w:color w:val="000000" w:themeColor="text1"/>
                                <w:sz w:val="20"/>
                                <w:u w:val="single"/>
                                <w:lang w:val="en-GB"/>
                              </w:rPr>
                              <w:t>Year 2:</w:t>
                            </w:r>
                            <w:r w:rsidR="00B22250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</w:r>
                            <w:r w:rsidR="00776A9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Numbers to 100</w:t>
                            </w:r>
                            <w:r w:rsidR="00776A9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>Addition &amp; Subtraction</w:t>
                            </w:r>
                            <w:r w:rsidR="00776A9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>Properties of Shape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6D553" id="Rectangle 27" o:spid="_x0000_s1035" style="position:absolute;margin-left:20.3pt;margin-top:-260.7pt;width:236.75pt;height:188.7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" fillcolor="white [3212]" strokecolor="#0070c0" strokeweight=".25pt">
                <v:textbox>
                  <w:txbxContent>
                    <w:p w14:paraId="6199A8DE" w14:textId="056D4A9E" w:rsidR="00303C06" w:rsidRPr="00E33321" w:rsidRDefault="002F0600" w:rsidP="00303C06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 w:rsidRPr="00890C6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In our Maths lessons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this term, we will be learning…</w:t>
                      </w:r>
                      <w:r w:rsidRPr="00890C6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Pr="00B22250">
                        <w:rPr>
                          <w:rFonts w:ascii="Letter-join Plus 4" w:hAnsi="Letter-join Plus 4"/>
                          <w:b/>
                          <w:bCs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Year 1:</w:t>
                      </w:r>
                      <w:r w:rsidR="00E3332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="00D04C05" w:rsidRPr="003E65A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Numbers to 10</w:t>
                      </w:r>
                      <w:r w:rsidR="00D04C05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</w:t>
                      </w:r>
                      <w:r w:rsidR="00D04C05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>Part Whole models within 10</w:t>
                      </w:r>
                      <w:r w:rsidR="00D04C05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>Addition and subtraction within 10</w:t>
                      </w:r>
                      <w:r w:rsidR="00D04C05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 xml:space="preserve">2D and 3D shapes  </w:t>
                      </w:r>
                      <w:r w:rsidRPr="00890C67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Pr="00B22250">
                        <w:rPr>
                          <w:rFonts w:ascii="Letter-join Plus 4" w:hAnsi="Letter-join Plus 4"/>
                          <w:b/>
                          <w:bCs/>
                          <w:color w:val="000000" w:themeColor="text1"/>
                          <w:sz w:val="20"/>
                          <w:u w:val="single"/>
                          <w:lang w:val="en-GB"/>
                        </w:rPr>
                        <w:t>Year 2:</w:t>
                      </w:r>
                      <w:r w:rsidR="00B22250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</w:r>
                      <w:r w:rsidR="00776A9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Numbers to 100</w:t>
                      </w:r>
                      <w:r w:rsidR="00776A9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>Addition &amp; Subtraction</w:t>
                      </w:r>
                      <w:r w:rsidR="00776A9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>Properties of Shape</w:t>
                      </w:r>
                    </w:p>
                  </w:txbxContent>
                </v:textbox>
              </v:rect>
            </w:pict>
          </mc:Fallback>
        </mc:AlternateContent>
      </w:r>
      <w:r w:rsidR="00F3173A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49C0932" wp14:editId="1F486845">
                <wp:simplePos x="0" y="0"/>
                <wp:positionH relativeFrom="column">
                  <wp:posOffset>1219835</wp:posOffset>
                </wp:positionH>
                <wp:positionV relativeFrom="paragraph">
                  <wp:posOffset>-9226550</wp:posOffset>
                </wp:positionV>
                <wp:extent cx="4456113" cy="1295400"/>
                <wp:effectExtent l="0" t="0" r="1905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6113" cy="1295400"/>
                          <a:chOff x="0" y="0"/>
                          <a:chExt cx="4456113" cy="129540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4588" y="0"/>
                            <a:ext cx="876300" cy="1256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15">
                            <a:extLst>
                              <a:ext uri="{FF2B5EF4-FFF2-40B4-BE49-F238E27FC236}">
                                <a16:creationId xmlns:a16="http://schemas.microsoft.com/office/drawing/2014/main" id="{6901A39C-1ED2-41C1-83F5-1D0835442B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75" t="6373" b="6863"/>
                          <a:stretch/>
                        </pic:blipFill>
                        <pic:spPr>
                          <a:xfrm rot="5400000">
                            <a:off x="3495993" y="238442"/>
                            <a:ext cx="1054735" cy="865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3">
                            <a:extLst>
                              <a:ext uri="{FF2B5EF4-FFF2-40B4-BE49-F238E27FC236}">
                                <a16:creationId xmlns:a16="http://schemas.microsoft.com/office/drawing/2014/main" id="{51346C49-9AF3-4315-826D-E28C011E42C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43000" y="114300"/>
                            <a:ext cx="994410" cy="1181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7">
                            <a:extLst>
                              <a:ext uri="{FF2B5EF4-FFF2-40B4-BE49-F238E27FC236}">
                                <a16:creationId xmlns:a16="http://schemas.microsoft.com/office/drawing/2014/main" id="{53EF4623-6EEF-4164-B098-89680914179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9537"/>
                            <a:ext cx="903605" cy="1181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0AAE38" id="Group 21" o:spid="_x0000_s1026" style="position:absolute;margin-left:96.05pt;margin-top:-726.5pt;width:350.9pt;height:102pt;z-index:251773952" coordsize="44561,1295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">
                <v:shape id="Picture 13" o:spid="_x0000_s1027" type="#_x0000_t75" style="position:absolute;left:24145;width:8763;height:12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">
                  <v:imagedata r:id="rId26" o:title=""/>
                </v:shape>
                <v:shape id="Picture 15" o:spid="_x0000_s1028" type="#_x0000_t75" style="position:absolute;left:34960;top:2384;width:10547;height:865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">
                  <v:imagedata r:id="rId27" o:title="" croptop="4177f" cropbottom="4498f" cropleft="13550f"/>
                </v:shape>
                <v:shape id="Picture 13" o:spid="_x0000_s1029" type="#_x0000_t75" style="position:absolute;left:11430;top:1143;width:9944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">
                  <v:imagedata r:id="rId28" o:title=""/>
                </v:shape>
                <v:shape id="Picture 7" o:spid="_x0000_s1030" type="#_x0000_t75" style="position:absolute;top:1095;width:9036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">
                  <v:imagedata r:id="rId29" o:title=""/>
                </v:shape>
              </v:group>
            </w:pict>
          </mc:Fallback>
        </mc:AlternateContent>
      </w:r>
      <w:r w:rsidR="00785B4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EF95062" wp14:editId="24464D96">
                <wp:simplePos x="0" y="0"/>
                <wp:positionH relativeFrom="margin">
                  <wp:posOffset>214532</wp:posOffset>
                </wp:positionH>
                <wp:positionV relativeFrom="paragraph">
                  <wp:posOffset>-6633405</wp:posOffset>
                </wp:positionV>
                <wp:extent cx="5486400" cy="1266092"/>
                <wp:effectExtent l="0" t="0" r="19050" b="1079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12660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457F6" w14:textId="3A7B285C" w:rsidR="005617B5" w:rsidRDefault="006830FB" w:rsidP="005617B5">
                            <w:pPr>
                              <w:jc w:val="center"/>
                              <w:rPr>
                                <w:rStyle w:val="Hyperlink"/>
                                <w:rFonts w:ascii="Letter-join Plus 4" w:hAnsi="Letter-join Plus 4"/>
                                <w:sz w:val="22"/>
                                <w:szCs w:val="28"/>
                                <w:lang w:val="en-GB"/>
                              </w:rPr>
                            </w:pPr>
                            <w:r w:rsidRPr="00A51D8C">
                              <w:rPr>
                                <w:rFonts w:ascii="Letter-join Plus 4" w:hAnsi="Letter-join Plus 4"/>
                                <w:color w:val="000000" w:themeColor="text1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  <w:t xml:space="preserve">Phonics – Learning to Read </w:t>
                            </w:r>
                            <w:r w:rsidR="002D2485" w:rsidRPr="00196FB1">
                              <w:rPr>
                                <w:rFonts w:ascii="Letter-join Plus 4" w:hAnsi="Letter-join Plus 4"/>
                                <w:sz w:val="20"/>
                                <w:szCs w:val="20"/>
                                <w:lang w:val="en-GB"/>
                              </w:rPr>
                              <w:br/>
                            </w:r>
                            <w:r w:rsidR="008E01E8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We use Little Wandle for Phonics – teaching pupils to read. Children </w:t>
                            </w:r>
                            <w:r w:rsidR="00665863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are </w:t>
                            </w:r>
                            <w:r w:rsidR="008E01E8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grouped based on individual </w:t>
                            </w:r>
                            <w:r w:rsidR="00333811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assessments to ensure they are learning at an appropriate stage. </w:t>
                            </w:r>
                            <w:r w:rsidR="00CC5205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Reading b</w:t>
                            </w:r>
                            <w:r w:rsidR="00F53E25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ooks we send home are carefully matched to children’s Phonics ability.</w:t>
                            </w:r>
                            <w:r w:rsidR="00A51D8C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B75A41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Parent resources</w:t>
                            </w:r>
                            <w:r w:rsidR="0065496C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to support Phonics at home</w:t>
                            </w:r>
                            <w:r w:rsidR="00B75A41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can be found here:</w:t>
                            </w:r>
                            <w:r w:rsidR="00A51D8C" w:rsidRPr="00A51D8C">
                              <w:rPr>
                                <w:rFonts w:ascii="Letter-join No-Lead 4" w:hAnsi="Letter-join No-Lead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hyperlink r:id="rId30" w:history="1">
                              <w:r w:rsidR="00A51D8C" w:rsidRPr="00A51D8C">
                                <w:rPr>
                                  <w:rStyle w:val="Hyperlink"/>
                                  <w:rFonts w:ascii="Letter-join No-Lead 4" w:hAnsi="Letter-join No-Lead 4"/>
                                  <w:sz w:val="20"/>
                                  <w:szCs w:val="20"/>
                                  <w:lang w:val="en-GB"/>
                                </w:rPr>
                                <w:t>https://www.littlewandlelettersandsounds.org.uk/resources/for-parents/</w:t>
                              </w:r>
                            </w:hyperlink>
                          </w:p>
                          <w:p w14:paraId="539FD5C1" w14:textId="77777777" w:rsidR="002C094D" w:rsidRPr="00F53E25" w:rsidRDefault="002C094D" w:rsidP="002C094D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  <w:p w14:paraId="0BD3CF5D" w14:textId="77777777" w:rsidR="00196FB1" w:rsidRPr="00B75A41" w:rsidRDefault="00196FB1" w:rsidP="00B75A41">
                            <w:pPr>
                              <w:jc w:val="center"/>
                              <w:rPr>
                                <w:rFonts w:ascii="Letter-join Plus 4" w:hAnsi="Letter-join Plus 4"/>
                                <w:sz w:val="20"/>
                                <w:lang w:val="en-GB"/>
                              </w:rPr>
                            </w:pPr>
                          </w:p>
                          <w:p w14:paraId="4A620899" w14:textId="77777777" w:rsidR="00B63918" w:rsidRPr="00B63918" w:rsidRDefault="00B63918" w:rsidP="005762D3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FF0000"/>
                                <w:sz w:val="22"/>
                                <w:szCs w:val="28"/>
                                <w:lang w:val="en-GB"/>
                              </w:rPr>
                            </w:pPr>
                          </w:p>
                          <w:p w14:paraId="73842D50" w14:textId="77777777" w:rsidR="005762D3" w:rsidRDefault="005762D3" w:rsidP="005762D3">
                            <w:pPr>
                              <w:jc w:val="center"/>
                              <w:rPr>
                                <w:rFonts w:ascii="Letter-join Plus 4" w:hAnsi="Letter-join Plus 4"/>
                                <w:sz w:val="22"/>
                                <w:szCs w:val="28"/>
                                <w:lang w:val="en-GB"/>
                              </w:rPr>
                            </w:pPr>
                          </w:p>
                          <w:p w14:paraId="5483AC70" w14:textId="302E190F" w:rsidR="005762D3" w:rsidRPr="005762D3" w:rsidRDefault="005762D3" w:rsidP="00B63918">
                            <w:pPr>
                              <w:rPr>
                                <w:rFonts w:ascii="Letter-join Plus 4" w:hAnsi="Letter-join Plus 4"/>
                                <w:sz w:val="22"/>
                                <w:szCs w:val="28"/>
                                <w:lang w:val="en-GB"/>
                              </w:rPr>
                            </w:pPr>
                            <w:r w:rsidRPr="005762D3">
                              <w:rPr>
                                <w:rFonts w:ascii="Letter-join Plus 4" w:hAnsi="Letter-join Plus 4"/>
                                <w:sz w:val="22"/>
                                <w:szCs w:val="28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95062" id="Rectangle 35" o:spid="_x0000_s1036" style="position:absolute;margin-left:16.9pt;margin-top:-522.3pt;width:6in;height:99.7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" fillcolor="white [3212]" strokecolor="#0070c0" strokeweight=".25pt">
                <v:textbox>
                  <w:txbxContent>
                    <w:p w14:paraId="259457F6" w14:textId="3A7B285C" w:rsidR="005617B5" w:rsidRDefault="006830FB" w:rsidP="005617B5">
                      <w:pPr>
                        <w:jc w:val="center"/>
                        <w:rPr>
                          <w:rStyle w:val="Hyperlink"/>
                          <w:rFonts w:ascii="Letter-join Plus 4" w:hAnsi="Letter-join Plus 4"/>
                          <w:sz w:val="22"/>
                          <w:szCs w:val="28"/>
                          <w:lang w:val="en-GB"/>
                        </w:rPr>
                      </w:pPr>
                      <w:r w:rsidRPr="00A51D8C">
                        <w:rPr>
                          <w:rFonts w:ascii="Letter-join Plus 4" w:hAnsi="Letter-join Plus 4"/>
                          <w:color w:val="000000" w:themeColor="text1"/>
                          <w:sz w:val="22"/>
                          <w:szCs w:val="22"/>
                          <w:u w:val="single"/>
                          <w:lang w:val="en-GB"/>
                        </w:rPr>
                        <w:t xml:space="preserve">Phonics – Learning to Read </w:t>
                      </w:r>
                      <w:r w:rsidR="002D2485" w:rsidRPr="00196FB1">
                        <w:rPr>
                          <w:rFonts w:ascii="Letter-join Plus 4" w:hAnsi="Letter-join Plus 4"/>
                          <w:sz w:val="20"/>
                          <w:szCs w:val="20"/>
                          <w:lang w:val="en-GB"/>
                        </w:rPr>
                        <w:br/>
                      </w:r>
                      <w:r w:rsidR="008E01E8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We use Little Wandle for Phonics – teaching pupils to read. Children </w:t>
                      </w:r>
                      <w:r w:rsidR="00665863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are </w:t>
                      </w:r>
                      <w:r w:rsidR="008E01E8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grouped based on individual </w:t>
                      </w:r>
                      <w:r w:rsidR="00333811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assessments to ensure they are learning at an appropriate stage. </w:t>
                      </w:r>
                      <w:r w:rsidR="00CC5205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Reading b</w:t>
                      </w:r>
                      <w:r w:rsidR="00F53E25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ooks we send home are carefully matched to children’s Phonics ability.</w:t>
                      </w:r>
                      <w:r w:rsidR="00A51D8C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B75A41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Parent resources</w:t>
                      </w:r>
                      <w:r w:rsidR="0065496C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to support Phonics at home</w:t>
                      </w:r>
                      <w:r w:rsidR="00B75A41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can be found here:</w:t>
                      </w:r>
                      <w:r w:rsidR="00A51D8C" w:rsidRPr="00A51D8C">
                        <w:rPr>
                          <w:rFonts w:ascii="Letter-join No-Lead 4" w:hAnsi="Letter-join No-Lead 4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hyperlink r:id="rId31" w:history="1">
                        <w:r w:rsidR="00A51D8C" w:rsidRPr="00A51D8C">
                          <w:rPr>
                            <w:rStyle w:val="Hyperlink"/>
                            <w:rFonts w:ascii="Letter-join No-Lead 4" w:hAnsi="Letter-join No-Lead 4"/>
                            <w:sz w:val="20"/>
                            <w:szCs w:val="20"/>
                            <w:lang w:val="en-GB"/>
                          </w:rPr>
                          <w:t>https://www.littlewandlelettersandsounds.org.uk/resources/for-parents/</w:t>
                        </w:r>
                      </w:hyperlink>
                    </w:p>
                    <w:p w14:paraId="539FD5C1" w14:textId="77777777" w:rsidR="002C094D" w:rsidRPr="00F53E25" w:rsidRDefault="002C094D" w:rsidP="002C094D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</w:p>
                    <w:p w14:paraId="0BD3CF5D" w14:textId="77777777" w:rsidR="00196FB1" w:rsidRPr="00B75A41" w:rsidRDefault="00196FB1" w:rsidP="00B75A41">
                      <w:pPr>
                        <w:jc w:val="center"/>
                        <w:rPr>
                          <w:rFonts w:ascii="Letter-join Plus 4" w:hAnsi="Letter-join Plus 4"/>
                          <w:sz w:val="20"/>
                          <w:lang w:val="en-GB"/>
                        </w:rPr>
                      </w:pPr>
                    </w:p>
                    <w:p w14:paraId="4A620899" w14:textId="77777777" w:rsidR="00B63918" w:rsidRPr="00B63918" w:rsidRDefault="00B63918" w:rsidP="005762D3">
                      <w:pPr>
                        <w:jc w:val="center"/>
                        <w:rPr>
                          <w:rFonts w:ascii="Letter-join Plus 4" w:hAnsi="Letter-join Plus 4"/>
                          <w:color w:val="FF0000"/>
                          <w:sz w:val="22"/>
                          <w:szCs w:val="28"/>
                          <w:lang w:val="en-GB"/>
                        </w:rPr>
                      </w:pPr>
                    </w:p>
                    <w:p w14:paraId="73842D50" w14:textId="77777777" w:rsidR="005762D3" w:rsidRDefault="005762D3" w:rsidP="005762D3">
                      <w:pPr>
                        <w:jc w:val="center"/>
                        <w:rPr>
                          <w:rFonts w:ascii="Letter-join Plus 4" w:hAnsi="Letter-join Plus 4"/>
                          <w:sz w:val="22"/>
                          <w:szCs w:val="28"/>
                          <w:lang w:val="en-GB"/>
                        </w:rPr>
                      </w:pPr>
                    </w:p>
                    <w:p w14:paraId="5483AC70" w14:textId="302E190F" w:rsidR="005762D3" w:rsidRPr="005762D3" w:rsidRDefault="005762D3" w:rsidP="00B63918">
                      <w:pPr>
                        <w:rPr>
                          <w:rFonts w:ascii="Letter-join Plus 4" w:hAnsi="Letter-join Plus 4"/>
                          <w:sz w:val="22"/>
                          <w:szCs w:val="28"/>
                          <w:lang w:val="en-GB"/>
                        </w:rPr>
                      </w:pPr>
                      <w:r w:rsidRPr="005762D3">
                        <w:rPr>
                          <w:rFonts w:ascii="Letter-join Plus 4" w:hAnsi="Letter-join Plus 4"/>
                          <w:sz w:val="22"/>
                          <w:szCs w:val="28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85B4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anchorId="1ADA01E0" wp14:editId="61B98BFD">
                <wp:simplePos x="0" y="0"/>
                <wp:positionH relativeFrom="margin">
                  <wp:posOffset>126414</wp:posOffset>
                </wp:positionH>
                <wp:positionV relativeFrom="page">
                  <wp:posOffset>1168498</wp:posOffset>
                </wp:positionV>
                <wp:extent cx="6598920" cy="8483600"/>
                <wp:effectExtent l="0" t="0" r="0" b="0"/>
                <wp:wrapTight wrapText="bothSides">
                  <wp:wrapPolygon edited="0">
                    <wp:start x="125" y="146"/>
                    <wp:lineTo x="125" y="21438"/>
                    <wp:lineTo x="21388" y="21438"/>
                    <wp:lineTo x="21388" y="146"/>
                    <wp:lineTo x="125" y="146"/>
                  </wp:wrapPolygon>
                </wp:wrapTight>
                <wp:docPr id="5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848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FF2B6" w14:textId="77777777" w:rsidR="00110453" w:rsidRDefault="004A29C9" w:rsidP="00481713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 xml:space="preserve">Meet the </w:t>
                            </w:r>
                            <w:r w:rsidR="00895868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 xml:space="preserve">teaching 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>staff in the Year 1/2</w:t>
                            </w:r>
                            <w:r w:rsidRPr="00AD08BE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 xml:space="preserve"> team this </w:t>
                            </w:r>
                            <w:r w:rsidR="0060253D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>term</w:t>
                            </w:r>
                            <w:r w:rsidRPr="00AD08BE"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t>: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</w:p>
                          <w:p w14:paraId="3645C9BA" w14:textId="77777777" w:rsidR="00110453" w:rsidRDefault="00110453" w:rsidP="00481713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</w:pPr>
                          </w:p>
                          <w:p w14:paraId="1BA209EF" w14:textId="77777777" w:rsidR="00110453" w:rsidRDefault="00110453" w:rsidP="00481713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</w:pPr>
                          </w:p>
                          <w:p w14:paraId="3B3C68FA" w14:textId="77777777" w:rsidR="00110453" w:rsidRDefault="00110453" w:rsidP="00481713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</w:pPr>
                          </w:p>
                          <w:p w14:paraId="417420F1" w14:textId="17942553" w:rsidR="004A29C9" w:rsidRPr="006959AE" w:rsidRDefault="00787B9C" w:rsidP="00481713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M</w:t>
                            </w:r>
                            <w:r w:rsidR="004A29C9" w:rsidRPr="004A29C9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iss Banning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="00785B4A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 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</w:t>
                            </w:r>
                            <w:r w:rsidR="004A29C9" w:rsidRPr="004A29C9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Mr</w:t>
                            </w:r>
                            <w:r w:rsidR="00837FB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Easto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n</w:t>
                            </w:r>
                            <w:r w:rsidR="00785B4A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  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</w:t>
                            </w:r>
                            <w:r w:rsidR="00837FB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="000C67F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Mrs</w:t>
                            </w: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Smith</w:t>
                            </w:r>
                            <w:r w:rsidR="00785B4A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       Mrs Tobin</w:t>
                            </w:r>
                            <w:r w:rsidR="00837FBE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  </w:t>
                            </w:r>
                            <w:r w:rsidR="00481713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</w:p>
                          <w:p w14:paraId="21AE4A02" w14:textId="77777777" w:rsidR="0034102D" w:rsidRDefault="0034102D" w:rsidP="003862BF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70C0"/>
                                <w:sz w:val="12"/>
                                <w:szCs w:val="12"/>
                                <w:lang w:val="en-GB"/>
                              </w:rPr>
                            </w:pPr>
                          </w:p>
                          <w:p w14:paraId="1F2096DE" w14:textId="03745A06" w:rsidR="00077CD0" w:rsidRPr="006830FB" w:rsidRDefault="00481713" w:rsidP="003862BF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</w:pPr>
                            <w:r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 xml:space="preserve">Some of </w:t>
                            </w:r>
                            <w:r w:rsidR="006830FB"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>the additional,</w:t>
                            </w:r>
                            <w:r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 xml:space="preserve"> amazing adults in our phase this </w:t>
                            </w:r>
                            <w:r w:rsidR="001C28A5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>term</w:t>
                            </w:r>
                            <w:r w:rsidRP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t xml:space="preserve"> are: </w:t>
                            </w:r>
                            <w:r w:rsidR="006830FB">
                              <w:rPr>
                                <w:rFonts w:ascii="Letter-join Plus 4" w:hAnsi="Letter-join Plus 4"/>
                                <w:color w:val="0070C0"/>
                                <w:lang w:val="en-GB"/>
                              </w:rPr>
                              <w:br/>
                            </w:r>
                            <w:r w:rsidR="00362A5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Miss Bliss, </w:t>
                            </w:r>
                            <w:r w:rsidRP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M</w:t>
                            </w:r>
                            <w:r w:rsidR="00362A5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rs Miller</w:t>
                            </w:r>
                            <w:r w:rsidRP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, Miss Andrews</w:t>
                            </w:r>
                            <w:r w:rsidR="000A072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, Miss Brooks, Miss Dodman</w:t>
                            </w:r>
                            <w:r w:rsidR="00F3173A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, </w:t>
                            </w:r>
                            <w:r w:rsidR="000A072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>Miss Shackleton</w:t>
                            </w:r>
                            <w:r w:rsidR="0034102D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, </w:t>
                            </w:r>
                            <w:r w:rsidR="0034102D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br/>
                              <w:t>Mrs Huntley and Miss Adesina</w:t>
                            </w:r>
                            <w:r w:rsidRPr="006830FB">
                              <w:rPr>
                                <w:rFonts w:ascii="Letter-join Plus 4" w:hAnsi="Letter-join Plus 4"/>
                                <w:color w:val="000000" w:themeColor="text1"/>
                                <w:lang w:val="en-GB"/>
                              </w:rPr>
                              <w:t xml:space="preserve">. </w:t>
                            </w:r>
                          </w:p>
                          <w:p w14:paraId="76F33FC1" w14:textId="539101B2" w:rsidR="00A16761" w:rsidRPr="004E6E7A" w:rsidRDefault="004E6E7A" w:rsidP="004E6E7A">
                            <w:pPr>
                              <w:spacing w:after="0"/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u w:val="single"/>
                                <w:lang w:val="en-GB"/>
                              </w:rPr>
                              <w:br/>
                            </w:r>
                          </w:p>
                          <w:p w14:paraId="6CE1B83C" w14:textId="77777777" w:rsidR="001440D7" w:rsidRDefault="001440D7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A65D002" w14:textId="4E32871F" w:rsidR="001440D7" w:rsidRPr="000A264A" w:rsidRDefault="001440D7" w:rsidP="00D55A5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  <w:r w:rsidRPr="001440D7">
                              <w:rPr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val="x-none" w:eastAsia="x-none" w:bidi="x-none"/>
                              </w:rPr>
                              <w:t xml:space="preserve"> </w:t>
                            </w:r>
                            <w:r w:rsidR="00327D46" w:rsidRPr="00327D46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22"/>
                                <w:lang w:val="en-GB"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A01E0" id="Text Box 448" o:spid="_x0000_s1037" type="#_x0000_t202" style="position:absolute;margin-left:9.95pt;margin-top:92pt;width:519.6pt;height:668pt;z-index:25156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" filled="f" stroked="f">
                <v:textbox inset=",7.2pt,,7.2pt">
                  <w:txbxContent>
                    <w:p w14:paraId="745FF2B6" w14:textId="77777777" w:rsidR="00110453" w:rsidRDefault="004A29C9" w:rsidP="00481713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 xml:space="preserve">Meet the </w:t>
                      </w:r>
                      <w:r w:rsidR="00895868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 xml:space="preserve">teaching 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>staff in the Year 1/2</w:t>
                      </w:r>
                      <w:r w:rsidRPr="00AD08BE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 xml:space="preserve"> team this </w:t>
                      </w:r>
                      <w:r w:rsidR="0060253D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>term</w:t>
                      </w:r>
                      <w:r w:rsidRPr="00AD08BE"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t>: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</w:p>
                    <w:p w14:paraId="3645C9BA" w14:textId="77777777" w:rsidR="00110453" w:rsidRDefault="00110453" w:rsidP="00481713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</w:pPr>
                    </w:p>
                    <w:p w14:paraId="1BA209EF" w14:textId="77777777" w:rsidR="00110453" w:rsidRDefault="00110453" w:rsidP="00481713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</w:pPr>
                    </w:p>
                    <w:p w14:paraId="3B3C68FA" w14:textId="77777777" w:rsidR="00110453" w:rsidRDefault="00110453" w:rsidP="00481713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</w:pPr>
                    </w:p>
                    <w:p w14:paraId="417420F1" w14:textId="17942553" w:rsidR="004A29C9" w:rsidRPr="006959AE" w:rsidRDefault="00787B9C" w:rsidP="00481713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M</w:t>
                      </w:r>
                      <w:r w:rsidR="004A29C9" w:rsidRPr="004A29C9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iss Banning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="00785B4A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 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</w:t>
                      </w:r>
                      <w:r w:rsidR="004A29C9" w:rsidRPr="004A29C9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Mr</w:t>
                      </w:r>
                      <w:r w:rsidR="00837FB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Easto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n</w:t>
                      </w:r>
                      <w:r w:rsidR="00785B4A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  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</w:t>
                      </w:r>
                      <w:r w:rsidR="00837FB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="000C67F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Mrs</w:t>
                      </w:r>
                      <w:r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Smith</w:t>
                      </w:r>
                      <w:r w:rsidR="00785B4A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       Mrs Tobin</w:t>
                      </w:r>
                      <w:r w:rsidR="00837FBE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  </w:t>
                      </w:r>
                      <w:r w:rsidR="00481713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 </w:t>
                      </w:r>
                    </w:p>
                    <w:p w14:paraId="21AE4A02" w14:textId="77777777" w:rsidR="0034102D" w:rsidRDefault="0034102D" w:rsidP="003862BF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70C0"/>
                          <w:sz w:val="12"/>
                          <w:szCs w:val="12"/>
                          <w:lang w:val="en-GB"/>
                        </w:rPr>
                      </w:pPr>
                    </w:p>
                    <w:p w14:paraId="1F2096DE" w14:textId="03745A06" w:rsidR="00077CD0" w:rsidRPr="006830FB" w:rsidRDefault="00481713" w:rsidP="003862BF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</w:pPr>
                      <w:r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 xml:space="preserve">Some of </w:t>
                      </w:r>
                      <w:r w:rsidR="006830FB"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>the additional,</w:t>
                      </w:r>
                      <w:r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 xml:space="preserve"> amazing adults in our phase this </w:t>
                      </w:r>
                      <w:r w:rsidR="001C28A5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>term</w:t>
                      </w:r>
                      <w:r w:rsidRP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t xml:space="preserve"> are: </w:t>
                      </w:r>
                      <w:r w:rsidR="006830FB">
                        <w:rPr>
                          <w:rFonts w:ascii="Letter-join Plus 4" w:hAnsi="Letter-join Plus 4"/>
                          <w:color w:val="0070C0"/>
                          <w:lang w:val="en-GB"/>
                        </w:rPr>
                        <w:br/>
                      </w:r>
                      <w:r w:rsidR="00362A5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Miss Bliss, </w:t>
                      </w:r>
                      <w:r w:rsidRP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M</w:t>
                      </w:r>
                      <w:r w:rsidR="00362A5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rs Miller</w:t>
                      </w:r>
                      <w:r w:rsidRP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, Miss Andrews</w:t>
                      </w:r>
                      <w:r w:rsidR="000A072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, Miss Brooks, Miss Dodman</w:t>
                      </w:r>
                      <w:r w:rsidR="00F3173A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, </w:t>
                      </w:r>
                      <w:r w:rsidR="000A072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>Miss Shackleton</w:t>
                      </w:r>
                      <w:r w:rsidR="0034102D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, </w:t>
                      </w:r>
                      <w:r w:rsidR="0034102D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br/>
                        <w:t>Mrs Huntley and Miss Adesina</w:t>
                      </w:r>
                      <w:r w:rsidRPr="006830FB">
                        <w:rPr>
                          <w:rFonts w:ascii="Letter-join Plus 4" w:hAnsi="Letter-join Plus 4"/>
                          <w:color w:val="000000" w:themeColor="text1"/>
                          <w:lang w:val="en-GB"/>
                        </w:rPr>
                        <w:t xml:space="preserve">. </w:t>
                      </w:r>
                    </w:p>
                    <w:p w14:paraId="76F33FC1" w14:textId="539101B2" w:rsidR="00A16761" w:rsidRPr="004E6E7A" w:rsidRDefault="004E6E7A" w:rsidP="004E6E7A">
                      <w:pPr>
                        <w:spacing w:after="0"/>
                        <w:jc w:val="center"/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u w:val="single"/>
                          <w:lang w:val="en-GB"/>
                        </w:rPr>
                        <w:br/>
                      </w:r>
                    </w:p>
                    <w:p w14:paraId="6CE1B83C" w14:textId="77777777" w:rsidR="001440D7" w:rsidRDefault="001440D7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  <w:p w14:paraId="2A65D002" w14:textId="4E32871F" w:rsidR="001440D7" w:rsidRPr="000A264A" w:rsidRDefault="001440D7" w:rsidP="00D55A5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  <w:r w:rsidRPr="001440D7">
                        <w:rPr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val="x-none" w:eastAsia="x-none" w:bidi="x-none"/>
                        </w:rPr>
                        <w:t xml:space="preserve"> </w:t>
                      </w:r>
                      <w:r w:rsidR="00327D46" w:rsidRPr="00327D46">
                        <w:rPr>
                          <w:rFonts w:ascii="Comic Sans MS" w:hAnsi="Comic Sans MS"/>
                          <w:noProof/>
                          <w:color w:val="000000" w:themeColor="text1"/>
                          <w:sz w:val="22"/>
                          <w:lang w:val="en-GB" w:eastAsia="en-GB"/>
                        </w:rPr>
                        <w:t xml:space="preserve"> 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="0022476A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DC3C9FC" wp14:editId="128CE3E1">
                <wp:simplePos x="0" y="0"/>
                <wp:positionH relativeFrom="column">
                  <wp:posOffset>5326925</wp:posOffset>
                </wp:positionH>
                <wp:positionV relativeFrom="paragraph">
                  <wp:posOffset>-3576394</wp:posOffset>
                </wp:positionV>
                <wp:extent cx="375557" cy="440871"/>
                <wp:effectExtent l="38100" t="95250" r="62865" b="0"/>
                <wp:wrapNone/>
                <wp:docPr id="38" name="Arrow: Curved Righ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52561">
                          <a:off x="0" y="0"/>
                          <a:ext cx="375557" cy="440871"/>
                        </a:xfrm>
                        <a:prstGeom prst="curvedRight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E2E8C1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38" o:spid="_x0000_s1026" type="#_x0000_t102" style="position:absolute;margin-left:419.45pt;margin-top:-281.6pt;width:29.55pt;height:34.7pt;rotation:-2236349fd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" adj="12400,19300,16200" fillcolor="#b770b7 [1940]" strokecolor="#603060 [3044]" strokeweight="1pt"/>
            </w:pict>
          </mc:Fallback>
        </mc:AlternateContent>
      </w:r>
      <w:r w:rsidR="0022476A">
        <w:rPr>
          <w:noProof/>
        </w:rPr>
        <w:drawing>
          <wp:anchor distT="0" distB="0" distL="114300" distR="114300" simplePos="0" relativeHeight="251762688" behindDoc="0" locked="0" layoutInCell="1" allowOverlap="1" wp14:anchorId="342046CF" wp14:editId="420EEF1A">
            <wp:simplePos x="0" y="0"/>
            <wp:positionH relativeFrom="column">
              <wp:posOffset>5848169</wp:posOffset>
            </wp:positionH>
            <wp:positionV relativeFrom="paragraph">
              <wp:posOffset>-2022748</wp:posOffset>
            </wp:positionV>
            <wp:extent cx="881380" cy="1034415"/>
            <wp:effectExtent l="0" t="0" r="0" b="0"/>
            <wp:wrapNone/>
            <wp:docPr id="16" name="Picture 16" descr="Learning with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ing with Parents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76A" w:rsidRPr="002F060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06CC1A2" wp14:editId="3B2FF5AD">
                <wp:simplePos x="0" y="0"/>
                <wp:positionH relativeFrom="column">
                  <wp:posOffset>3890463</wp:posOffset>
                </wp:positionH>
                <wp:positionV relativeFrom="paragraph">
                  <wp:posOffset>-2971165</wp:posOffset>
                </wp:positionV>
                <wp:extent cx="1926771" cy="2023201"/>
                <wp:effectExtent l="0" t="0" r="16510" b="1524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6771" cy="202320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A655F0" w14:textId="361FFEAB" w:rsidR="002F0600" w:rsidRPr="00890C67" w:rsidRDefault="0013301E" w:rsidP="00B12161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We would love you to </w:t>
                            </w:r>
                            <w:r w:rsidR="00BA24F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log your child’s daily reading at home on the ‘Learning with Parents’ website.</w:t>
                            </w:r>
                            <w:r w:rsidR="00B1216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 xml:space="preserve">A link to access this </w:t>
                            </w:r>
                            <w:r w:rsidR="00776A9B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>will be sent early in the</w:t>
                            </w:r>
                            <w:r w:rsidR="00B1216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Autumn Term. </w:t>
                            </w:r>
                            <w:r w:rsidR="00B1216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br/>
                              <w:t>Please see your child’s class teacher if you are having trouble accessing the website.</w:t>
                            </w:r>
                            <w:r w:rsidR="00BA24F1">
                              <w:rPr>
                                <w:rFonts w:ascii="Letter-join Plus 4" w:hAnsi="Letter-join Plus 4"/>
                                <w:color w:val="000000" w:themeColor="text1"/>
                                <w:sz w:val="20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6CC1A2" id="Rectangle 30" o:spid="_x0000_s1038" style="position:absolute;margin-left:306.35pt;margin-top:-233.95pt;width:151.7pt;height:159.3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" fillcolor="white [3212]" strokecolor="#0070c0" strokeweight=".25pt">
                <v:textbox>
                  <w:txbxContent>
                    <w:p w14:paraId="63A655F0" w14:textId="361FFEAB" w:rsidR="002F0600" w:rsidRPr="00890C67" w:rsidRDefault="0013301E" w:rsidP="00B12161">
                      <w:pPr>
                        <w:jc w:val="center"/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</w:pPr>
                      <w:r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We would love you to </w:t>
                      </w:r>
                      <w:r w:rsidR="00BA24F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log your child’s daily reading at home on the ‘Learning with Parents’ website.</w:t>
                      </w:r>
                      <w:r w:rsidR="00B1216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 xml:space="preserve">A link to access this </w:t>
                      </w:r>
                      <w:r w:rsidR="00776A9B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>will be sent early in the</w:t>
                      </w:r>
                      <w:r w:rsidR="00B1216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Autumn Term. </w:t>
                      </w:r>
                      <w:r w:rsidR="00B1216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br/>
                        <w:t>Please see your child’s class teacher if you are having trouble accessing the website.</w:t>
                      </w:r>
                      <w:r w:rsidR="00BA24F1">
                        <w:rPr>
                          <w:rFonts w:ascii="Letter-join Plus 4" w:hAnsi="Letter-join Plus 4"/>
                          <w:color w:val="000000" w:themeColor="text1"/>
                          <w:sz w:val="20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="00A51D8C" w:rsidRPr="00CD40FD">
        <w:rPr>
          <w:noProof/>
        </w:rPr>
        <w:drawing>
          <wp:anchor distT="0" distB="0" distL="114300" distR="114300" simplePos="0" relativeHeight="251718656" behindDoc="0" locked="0" layoutInCell="1" allowOverlap="1" wp14:anchorId="444F9F0E" wp14:editId="16C9B66A">
            <wp:simplePos x="0" y="0"/>
            <wp:positionH relativeFrom="margin">
              <wp:posOffset>5730240</wp:posOffset>
            </wp:positionH>
            <wp:positionV relativeFrom="paragraph">
              <wp:posOffset>-6569347</wp:posOffset>
            </wp:positionV>
            <wp:extent cx="996044" cy="941614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676" cy="944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E18" w:rsidRPr="00B31E18">
        <w:t xml:space="preserve"> </w:t>
      </w:r>
    </w:p>
    <w:sectPr w:rsidR="00D55A5B" w:rsidRPr="0036351C" w:rsidSect="0073104F">
      <w:headerReference w:type="default" r:id="rId34"/>
      <w:headerReference w:type="first" r:id="rId35"/>
      <w:pgSz w:w="11904" w:h="16834"/>
      <w:pgMar w:top="1080" w:right="576" w:bottom="1080" w:left="576" w:header="576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03906" w14:textId="77777777" w:rsidR="007470F1" w:rsidRDefault="007470F1">
      <w:pPr>
        <w:spacing w:after="0"/>
      </w:pPr>
      <w:r>
        <w:separator/>
      </w:r>
    </w:p>
  </w:endnote>
  <w:endnote w:type="continuationSeparator" w:id="0">
    <w:p w14:paraId="0697664C" w14:textId="77777777" w:rsidR="007470F1" w:rsidRDefault="007470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A9CF7" w14:textId="77777777" w:rsidR="007470F1" w:rsidRDefault="007470F1">
      <w:pPr>
        <w:spacing w:after="0"/>
      </w:pPr>
      <w:r>
        <w:separator/>
      </w:r>
    </w:p>
  </w:footnote>
  <w:footnote w:type="continuationSeparator" w:id="0">
    <w:p w14:paraId="458BF943" w14:textId="77777777" w:rsidR="007470F1" w:rsidRDefault="007470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8841" w14:textId="77777777" w:rsidR="0077486D" w:rsidRDefault="0077486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659B12E6" wp14:editId="0930F745">
          <wp:simplePos x="0" y="0"/>
          <wp:positionH relativeFrom="page">
            <wp:posOffset>-25400</wp:posOffset>
          </wp:positionH>
          <wp:positionV relativeFrom="page">
            <wp:posOffset>2329</wp:posOffset>
          </wp:positionV>
          <wp:extent cx="7636509" cy="10801965"/>
          <wp:effectExtent l="25400" t="0" r="8891" b="0"/>
          <wp:wrapTight wrapText="bothSides">
            <wp:wrapPolygon edited="0">
              <wp:start x="-72" y="0"/>
              <wp:lineTo x="-72" y="21586"/>
              <wp:lineTo x="21625" y="21586"/>
              <wp:lineTo x="21625" y="0"/>
              <wp:lineTo x="-72" y="0"/>
            </wp:wrapPolygon>
          </wp:wrapTight>
          <wp:docPr id="2" name="Picture 1" descr="Nursery bac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back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6509" cy="1080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521D" w14:textId="77777777" w:rsidR="0077486D" w:rsidRDefault="0077486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368AD341" wp14:editId="06D73F81">
          <wp:simplePos x="0" y="0"/>
          <wp:positionH relativeFrom="page">
            <wp:posOffset>-12700</wp:posOffset>
          </wp:positionH>
          <wp:positionV relativeFrom="page">
            <wp:posOffset>-10387</wp:posOffset>
          </wp:positionV>
          <wp:extent cx="7583169" cy="10726514"/>
          <wp:effectExtent l="25400" t="0" r="11431" b="0"/>
          <wp:wrapTight wrapText="bothSides">
            <wp:wrapPolygon edited="0">
              <wp:start x="-72" y="0"/>
              <wp:lineTo x="-72" y="21584"/>
              <wp:lineTo x="21633" y="21584"/>
              <wp:lineTo x="21633" y="0"/>
              <wp:lineTo x="-72" y="0"/>
            </wp:wrapPolygon>
          </wp:wrapTight>
          <wp:docPr id="1" name="Picture 0" descr="Nursery front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front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3169" cy="10726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A1064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085CAB"/>
    <w:multiLevelType w:val="hybridMultilevel"/>
    <w:tmpl w:val="BECE855E"/>
    <w:lvl w:ilvl="0" w:tplc="F4C82B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2F6127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4066FD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32CC42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E82A7E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AB47E8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382DB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41AD16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7C0D07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D1C10DF"/>
    <w:multiLevelType w:val="hybridMultilevel"/>
    <w:tmpl w:val="3E64E40E"/>
    <w:lvl w:ilvl="0" w:tplc="CAF8284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32D72"/>
    <w:multiLevelType w:val="hybridMultilevel"/>
    <w:tmpl w:val="6A162516"/>
    <w:lvl w:ilvl="0" w:tplc="FFE47C8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BB06807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B0C19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B3EBE8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A68AF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E7C255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E04FC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1E477B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F9C3D5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3E811F37"/>
    <w:multiLevelType w:val="hybridMultilevel"/>
    <w:tmpl w:val="856633DC"/>
    <w:lvl w:ilvl="0" w:tplc="C79C3B5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7074D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9E9E2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400EBE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9A49D0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A7C9C3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0D418B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DAEE4E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2E627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5F0C25C0"/>
    <w:multiLevelType w:val="hybridMultilevel"/>
    <w:tmpl w:val="01823706"/>
    <w:lvl w:ilvl="0" w:tplc="62BE75A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6A452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82C77B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0EAF6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200393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664A63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AE60D5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F8E5DA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1626EF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5FCA08E0"/>
    <w:multiLevelType w:val="hybridMultilevel"/>
    <w:tmpl w:val="65AAB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4F3754"/>
    <w:multiLevelType w:val="hybridMultilevel"/>
    <w:tmpl w:val="A546DC12"/>
    <w:lvl w:ilvl="0" w:tplc="4C8C283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028A9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EBE01F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188DD1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A006F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FFE00D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14EA6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4BE6E2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306133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704259D9"/>
    <w:multiLevelType w:val="hybridMultilevel"/>
    <w:tmpl w:val="47482D00"/>
    <w:lvl w:ilvl="0" w:tplc="A24A6A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EAA81D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8EE06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0C2E49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8E2A7D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706417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F62A2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DEEBAE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7EC1D8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StaticGuides" w:val="1"/>
  </w:docVars>
  <w:rsids>
    <w:rsidRoot w:val="004A29C9"/>
    <w:rsid w:val="000208BA"/>
    <w:rsid w:val="0003550C"/>
    <w:rsid w:val="00037A97"/>
    <w:rsid w:val="0004352D"/>
    <w:rsid w:val="0005796C"/>
    <w:rsid w:val="00063829"/>
    <w:rsid w:val="00066B5F"/>
    <w:rsid w:val="00070796"/>
    <w:rsid w:val="00072237"/>
    <w:rsid w:val="00072C6E"/>
    <w:rsid w:val="00076504"/>
    <w:rsid w:val="00077CD0"/>
    <w:rsid w:val="0008397D"/>
    <w:rsid w:val="00094B48"/>
    <w:rsid w:val="000A072B"/>
    <w:rsid w:val="000A127F"/>
    <w:rsid w:val="000A71E4"/>
    <w:rsid w:val="000A7D93"/>
    <w:rsid w:val="000C67FE"/>
    <w:rsid w:val="000D17E0"/>
    <w:rsid w:val="000D37C7"/>
    <w:rsid w:val="00110453"/>
    <w:rsid w:val="00113729"/>
    <w:rsid w:val="0011578B"/>
    <w:rsid w:val="0013301E"/>
    <w:rsid w:val="001440D7"/>
    <w:rsid w:val="00144B2B"/>
    <w:rsid w:val="00147E45"/>
    <w:rsid w:val="00151B53"/>
    <w:rsid w:val="00154319"/>
    <w:rsid w:val="0015782E"/>
    <w:rsid w:val="00161D53"/>
    <w:rsid w:val="00171AED"/>
    <w:rsid w:val="00175759"/>
    <w:rsid w:val="00176E79"/>
    <w:rsid w:val="00180496"/>
    <w:rsid w:val="00190B6E"/>
    <w:rsid w:val="001950C6"/>
    <w:rsid w:val="00196FB1"/>
    <w:rsid w:val="001A0F5A"/>
    <w:rsid w:val="001C28A5"/>
    <w:rsid w:val="001C750A"/>
    <w:rsid w:val="001D3591"/>
    <w:rsid w:val="001D74D5"/>
    <w:rsid w:val="001E1641"/>
    <w:rsid w:val="001E204E"/>
    <w:rsid w:val="001E3778"/>
    <w:rsid w:val="001E6BC7"/>
    <w:rsid w:val="001F114D"/>
    <w:rsid w:val="001F537D"/>
    <w:rsid w:val="00200826"/>
    <w:rsid w:val="002077BF"/>
    <w:rsid w:val="0022476A"/>
    <w:rsid w:val="00224EEC"/>
    <w:rsid w:val="0023513D"/>
    <w:rsid w:val="00257581"/>
    <w:rsid w:val="00273E68"/>
    <w:rsid w:val="00276F07"/>
    <w:rsid w:val="00280576"/>
    <w:rsid w:val="00286EF7"/>
    <w:rsid w:val="002908A8"/>
    <w:rsid w:val="00293798"/>
    <w:rsid w:val="00297F48"/>
    <w:rsid w:val="002A52E2"/>
    <w:rsid w:val="002C02B8"/>
    <w:rsid w:val="002C094D"/>
    <w:rsid w:val="002C3936"/>
    <w:rsid w:val="002D2485"/>
    <w:rsid w:val="002E2918"/>
    <w:rsid w:val="002E5793"/>
    <w:rsid w:val="002F0600"/>
    <w:rsid w:val="002F7356"/>
    <w:rsid w:val="00303C06"/>
    <w:rsid w:val="0032229D"/>
    <w:rsid w:val="00322511"/>
    <w:rsid w:val="003231BC"/>
    <w:rsid w:val="00323FDB"/>
    <w:rsid w:val="00326FC3"/>
    <w:rsid w:val="00327D46"/>
    <w:rsid w:val="00333811"/>
    <w:rsid w:val="0034102D"/>
    <w:rsid w:val="00346B94"/>
    <w:rsid w:val="00353F70"/>
    <w:rsid w:val="00362A5B"/>
    <w:rsid w:val="0036351C"/>
    <w:rsid w:val="003862BF"/>
    <w:rsid w:val="00390A0F"/>
    <w:rsid w:val="003C5824"/>
    <w:rsid w:val="003E376A"/>
    <w:rsid w:val="003E65A1"/>
    <w:rsid w:val="00403AD0"/>
    <w:rsid w:val="00404269"/>
    <w:rsid w:val="004256CC"/>
    <w:rsid w:val="00442344"/>
    <w:rsid w:val="00444B03"/>
    <w:rsid w:val="00447B00"/>
    <w:rsid w:val="00447E55"/>
    <w:rsid w:val="00457392"/>
    <w:rsid w:val="00481713"/>
    <w:rsid w:val="00483869"/>
    <w:rsid w:val="00485BF2"/>
    <w:rsid w:val="004934B7"/>
    <w:rsid w:val="004A29C9"/>
    <w:rsid w:val="004C0EAB"/>
    <w:rsid w:val="004C35D9"/>
    <w:rsid w:val="004D4039"/>
    <w:rsid w:val="004D6493"/>
    <w:rsid w:val="004E0120"/>
    <w:rsid w:val="004E6E7A"/>
    <w:rsid w:val="004F6DA6"/>
    <w:rsid w:val="00501677"/>
    <w:rsid w:val="00502B2E"/>
    <w:rsid w:val="00511E00"/>
    <w:rsid w:val="005121A7"/>
    <w:rsid w:val="005425E1"/>
    <w:rsid w:val="0055795D"/>
    <w:rsid w:val="005617B5"/>
    <w:rsid w:val="005638D7"/>
    <w:rsid w:val="00565DC6"/>
    <w:rsid w:val="005762D3"/>
    <w:rsid w:val="00583C16"/>
    <w:rsid w:val="00584F2A"/>
    <w:rsid w:val="00587952"/>
    <w:rsid w:val="00597106"/>
    <w:rsid w:val="005B750F"/>
    <w:rsid w:val="005D63E8"/>
    <w:rsid w:val="005D65E6"/>
    <w:rsid w:val="005D68BD"/>
    <w:rsid w:val="005D6C47"/>
    <w:rsid w:val="005F2438"/>
    <w:rsid w:val="00601B22"/>
    <w:rsid w:val="0060253D"/>
    <w:rsid w:val="0060413F"/>
    <w:rsid w:val="00633A5F"/>
    <w:rsid w:val="00641670"/>
    <w:rsid w:val="006440C9"/>
    <w:rsid w:val="0065496C"/>
    <w:rsid w:val="00657569"/>
    <w:rsid w:val="00665863"/>
    <w:rsid w:val="00665FB6"/>
    <w:rsid w:val="00673048"/>
    <w:rsid w:val="006830FB"/>
    <w:rsid w:val="00692BCE"/>
    <w:rsid w:val="006959AE"/>
    <w:rsid w:val="006B4B9F"/>
    <w:rsid w:val="006C3FEB"/>
    <w:rsid w:val="006C5FD8"/>
    <w:rsid w:val="006D2949"/>
    <w:rsid w:val="006F0B07"/>
    <w:rsid w:val="006F5D6E"/>
    <w:rsid w:val="006F7A37"/>
    <w:rsid w:val="0070484F"/>
    <w:rsid w:val="00704BC7"/>
    <w:rsid w:val="00727B80"/>
    <w:rsid w:val="007302DB"/>
    <w:rsid w:val="0073104F"/>
    <w:rsid w:val="007470F1"/>
    <w:rsid w:val="00755B1E"/>
    <w:rsid w:val="00756413"/>
    <w:rsid w:val="007642AC"/>
    <w:rsid w:val="0077486D"/>
    <w:rsid w:val="00776A9B"/>
    <w:rsid w:val="00780C6D"/>
    <w:rsid w:val="0078378E"/>
    <w:rsid w:val="00785B4A"/>
    <w:rsid w:val="00787B9C"/>
    <w:rsid w:val="007A5F07"/>
    <w:rsid w:val="007A6CCB"/>
    <w:rsid w:val="007B2007"/>
    <w:rsid w:val="007C4AF2"/>
    <w:rsid w:val="007F0F51"/>
    <w:rsid w:val="007F16BA"/>
    <w:rsid w:val="00824883"/>
    <w:rsid w:val="0082532B"/>
    <w:rsid w:val="00837FBE"/>
    <w:rsid w:val="0085369D"/>
    <w:rsid w:val="00886979"/>
    <w:rsid w:val="00891553"/>
    <w:rsid w:val="00895868"/>
    <w:rsid w:val="008965AF"/>
    <w:rsid w:val="00897BCE"/>
    <w:rsid w:val="008A0651"/>
    <w:rsid w:val="008A5CB0"/>
    <w:rsid w:val="008B5DAB"/>
    <w:rsid w:val="008D18F8"/>
    <w:rsid w:val="008E01E8"/>
    <w:rsid w:val="008E2A04"/>
    <w:rsid w:val="009116D9"/>
    <w:rsid w:val="00920E08"/>
    <w:rsid w:val="00921C85"/>
    <w:rsid w:val="009238B2"/>
    <w:rsid w:val="00934577"/>
    <w:rsid w:val="00937328"/>
    <w:rsid w:val="00937968"/>
    <w:rsid w:val="00943685"/>
    <w:rsid w:val="00947469"/>
    <w:rsid w:val="00954888"/>
    <w:rsid w:val="009625DF"/>
    <w:rsid w:val="0098642D"/>
    <w:rsid w:val="00995451"/>
    <w:rsid w:val="00995D7C"/>
    <w:rsid w:val="009A29C5"/>
    <w:rsid w:val="009B0090"/>
    <w:rsid w:val="009C4B48"/>
    <w:rsid w:val="009E5D77"/>
    <w:rsid w:val="009E6853"/>
    <w:rsid w:val="00A15C34"/>
    <w:rsid w:val="00A16761"/>
    <w:rsid w:val="00A2532F"/>
    <w:rsid w:val="00A32D24"/>
    <w:rsid w:val="00A32DFD"/>
    <w:rsid w:val="00A367F8"/>
    <w:rsid w:val="00A413CA"/>
    <w:rsid w:val="00A423CD"/>
    <w:rsid w:val="00A50070"/>
    <w:rsid w:val="00A51D8C"/>
    <w:rsid w:val="00A53A86"/>
    <w:rsid w:val="00A56D64"/>
    <w:rsid w:val="00A5731A"/>
    <w:rsid w:val="00A67009"/>
    <w:rsid w:val="00A715D5"/>
    <w:rsid w:val="00A806D0"/>
    <w:rsid w:val="00A8304A"/>
    <w:rsid w:val="00A92B18"/>
    <w:rsid w:val="00AA5CD8"/>
    <w:rsid w:val="00AA6419"/>
    <w:rsid w:val="00AA7699"/>
    <w:rsid w:val="00AB1C48"/>
    <w:rsid w:val="00AB458F"/>
    <w:rsid w:val="00AB5418"/>
    <w:rsid w:val="00AC1489"/>
    <w:rsid w:val="00AE2093"/>
    <w:rsid w:val="00AF7AA7"/>
    <w:rsid w:val="00B06935"/>
    <w:rsid w:val="00B07434"/>
    <w:rsid w:val="00B12161"/>
    <w:rsid w:val="00B15625"/>
    <w:rsid w:val="00B22250"/>
    <w:rsid w:val="00B27FDE"/>
    <w:rsid w:val="00B31146"/>
    <w:rsid w:val="00B31E18"/>
    <w:rsid w:val="00B34990"/>
    <w:rsid w:val="00B63918"/>
    <w:rsid w:val="00B725A2"/>
    <w:rsid w:val="00B74C9A"/>
    <w:rsid w:val="00B74F8D"/>
    <w:rsid w:val="00B75A41"/>
    <w:rsid w:val="00B760A2"/>
    <w:rsid w:val="00B83A7E"/>
    <w:rsid w:val="00B84248"/>
    <w:rsid w:val="00B971A0"/>
    <w:rsid w:val="00B97CE4"/>
    <w:rsid w:val="00BA24F1"/>
    <w:rsid w:val="00BA3BEB"/>
    <w:rsid w:val="00BA4EDC"/>
    <w:rsid w:val="00BA65D6"/>
    <w:rsid w:val="00BC389C"/>
    <w:rsid w:val="00BF13AF"/>
    <w:rsid w:val="00BF32E4"/>
    <w:rsid w:val="00C00C66"/>
    <w:rsid w:val="00C06675"/>
    <w:rsid w:val="00C12175"/>
    <w:rsid w:val="00C150FF"/>
    <w:rsid w:val="00C4160B"/>
    <w:rsid w:val="00C4616B"/>
    <w:rsid w:val="00C50361"/>
    <w:rsid w:val="00C56891"/>
    <w:rsid w:val="00C671A2"/>
    <w:rsid w:val="00C82882"/>
    <w:rsid w:val="00CA552D"/>
    <w:rsid w:val="00CB37CA"/>
    <w:rsid w:val="00CC26B8"/>
    <w:rsid w:val="00CC3172"/>
    <w:rsid w:val="00CC4655"/>
    <w:rsid w:val="00CC5205"/>
    <w:rsid w:val="00CD25E7"/>
    <w:rsid w:val="00CD27A6"/>
    <w:rsid w:val="00CD68DA"/>
    <w:rsid w:val="00CE1FA6"/>
    <w:rsid w:val="00CE72AB"/>
    <w:rsid w:val="00CF019A"/>
    <w:rsid w:val="00D00353"/>
    <w:rsid w:val="00D04C05"/>
    <w:rsid w:val="00D05BC1"/>
    <w:rsid w:val="00D108A9"/>
    <w:rsid w:val="00D27AFF"/>
    <w:rsid w:val="00D32C16"/>
    <w:rsid w:val="00D35A4A"/>
    <w:rsid w:val="00D37436"/>
    <w:rsid w:val="00D55A5B"/>
    <w:rsid w:val="00D71083"/>
    <w:rsid w:val="00D724BB"/>
    <w:rsid w:val="00DB1CD4"/>
    <w:rsid w:val="00DC7309"/>
    <w:rsid w:val="00DD0119"/>
    <w:rsid w:val="00DD5E74"/>
    <w:rsid w:val="00DE292D"/>
    <w:rsid w:val="00DE32BC"/>
    <w:rsid w:val="00DE53D9"/>
    <w:rsid w:val="00DF58E6"/>
    <w:rsid w:val="00E012E8"/>
    <w:rsid w:val="00E07D47"/>
    <w:rsid w:val="00E1323E"/>
    <w:rsid w:val="00E33321"/>
    <w:rsid w:val="00E350EA"/>
    <w:rsid w:val="00E5472D"/>
    <w:rsid w:val="00E622ED"/>
    <w:rsid w:val="00E62E90"/>
    <w:rsid w:val="00E662F7"/>
    <w:rsid w:val="00E72BA3"/>
    <w:rsid w:val="00E72DD0"/>
    <w:rsid w:val="00E76843"/>
    <w:rsid w:val="00E76A1A"/>
    <w:rsid w:val="00E94D4E"/>
    <w:rsid w:val="00E97EC3"/>
    <w:rsid w:val="00EA2E20"/>
    <w:rsid w:val="00EB1D7E"/>
    <w:rsid w:val="00EB4869"/>
    <w:rsid w:val="00EB4C3A"/>
    <w:rsid w:val="00EC1FD0"/>
    <w:rsid w:val="00EC20DC"/>
    <w:rsid w:val="00ED40D0"/>
    <w:rsid w:val="00ED5BDA"/>
    <w:rsid w:val="00ED695E"/>
    <w:rsid w:val="00ED7585"/>
    <w:rsid w:val="00EE2BA5"/>
    <w:rsid w:val="00EE6317"/>
    <w:rsid w:val="00EF16F5"/>
    <w:rsid w:val="00F03073"/>
    <w:rsid w:val="00F078B5"/>
    <w:rsid w:val="00F119F4"/>
    <w:rsid w:val="00F17274"/>
    <w:rsid w:val="00F3173A"/>
    <w:rsid w:val="00F43A6C"/>
    <w:rsid w:val="00F53E25"/>
    <w:rsid w:val="00F56CCD"/>
    <w:rsid w:val="00F60531"/>
    <w:rsid w:val="00F777EE"/>
    <w:rsid w:val="00F81A74"/>
    <w:rsid w:val="00F907B9"/>
    <w:rsid w:val="00F914A4"/>
    <w:rsid w:val="00FA4526"/>
    <w:rsid w:val="00FA623B"/>
    <w:rsid w:val="00FA6A0E"/>
    <w:rsid w:val="00FB334D"/>
    <w:rsid w:val="00FC7CB1"/>
    <w:rsid w:val="00FD7762"/>
    <w:rsid w:val="00FF31A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1FE80F"/>
  <w15:docId w15:val="{A1295CBF-5A7B-473F-B3C5-65A3658D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2D3"/>
  </w:style>
  <w:style w:type="paragraph" w:styleId="Heading1">
    <w:name w:val="heading 1"/>
    <w:basedOn w:val="Normal"/>
    <w:next w:val="Normal"/>
    <w:link w:val="Heading1Char"/>
    <w:rsid w:val="0025693F"/>
    <w:pPr>
      <w:spacing w:after="0"/>
      <w:outlineLvl w:val="0"/>
    </w:pPr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paragraph" w:styleId="Heading2">
    <w:name w:val="heading 2"/>
    <w:basedOn w:val="Normal"/>
    <w:next w:val="Normal"/>
    <w:link w:val="Heading2Char"/>
    <w:rsid w:val="0025693F"/>
    <w:pPr>
      <w:spacing w:after="0"/>
      <w:outlineLvl w:val="1"/>
    </w:pPr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Heading3">
    <w:name w:val="heading 3"/>
    <w:basedOn w:val="Normal"/>
    <w:next w:val="Normal"/>
    <w:link w:val="Heading3Char"/>
    <w:rsid w:val="00390C4C"/>
    <w:pPr>
      <w:spacing w:after="0"/>
      <w:outlineLvl w:val="2"/>
    </w:pPr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Heading4">
    <w:name w:val="heading 4"/>
    <w:basedOn w:val="Normal"/>
    <w:next w:val="Normal"/>
    <w:link w:val="Heading4Char"/>
    <w:rsid w:val="00FC1E7F"/>
    <w:pPr>
      <w:spacing w:line="264" w:lineRule="auto"/>
      <w:outlineLvl w:val="3"/>
    </w:pPr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paragraph" w:styleId="Heading5">
    <w:name w:val="heading 5"/>
    <w:basedOn w:val="Normal"/>
    <w:next w:val="Normal"/>
    <w:link w:val="Heading5Char"/>
    <w:rsid w:val="00390C4C"/>
    <w:pPr>
      <w:spacing w:after="0"/>
      <w:outlineLvl w:val="4"/>
    </w:pPr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C4C"/>
    <w:pPr>
      <w:spacing w:after="0"/>
    </w:pPr>
    <w:rPr>
      <w:color w:val="595959" w:themeColor="text1" w:themeTint="A6"/>
    </w:rPr>
  </w:style>
  <w:style w:type="character" w:customStyle="1" w:styleId="HeaderChar">
    <w:name w:val="Header Char"/>
    <w:basedOn w:val="DefaultParagraphFont"/>
    <w:link w:val="Header"/>
    <w:uiPriority w:val="99"/>
    <w:rsid w:val="00390C4C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unhideWhenUsed/>
    <w:rsid w:val="00390C4C"/>
    <w:pPr>
      <w:spacing w:after="0"/>
    </w:pPr>
    <w:rPr>
      <w:color w:val="808080" w:themeColor="background1" w:themeShade="80"/>
    </w:rPr>
  </w:style>
  <w:style w:type="character" w:customStyle="1" w:styleId="FooterChar">
    <w:name w:val="Footer Char"/>
    <w:basedOn w:val="DefaultParagraphFont"/>
    <w:link w:val="Footer"/>
    <w:uiPriority w:val="99"/>
    <w:rsid w:val="00390C4C"/>
    <w:rPr>
      <w:color w:val="808080" w:themeColor="background1" w:themeShade="80"/>
    </w:rPr>
  </w:style>
  <w:style w:type="paragraph" w:customStyle="1" w:styleId="Symbol">
    <w:name w:val="Symbol"/>
    <w:basedOn w:val="Normal"/>
    <w:qFormat/>
    <w:rsid w:val="004A7631"/>
    <w:pPr>
      <w:spacing w:after="0"/>
    </w:pPr>
    <w:rPr>
      <w:b/>
      <w:sz w:val="60"/>
    </w:rPr>
  </w:style>
  <w:style w:type="paragraph" w:styleId="Title">
    <w:name w:val="Title"/>
    <w:basedOn w:val="Normal"/>
    <w:next w:val="Normal"/>
    <w:link w:val="TitleChar"/>
    <w:uiPriority w:val="10"/>
    <w:qFormat/>
    <w:rsid w:val="00390C4C"/>
    <w:pPr>
      <w:spacing w:after="0"/>
    </w:pPr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90C4C"/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paragraph" w:customStyle="1" w:styleId="BlockHeading">
    <w:name w:val="Block Heading"/>
    <w:basedOn w:val="Normal"/>
    <w:link w:val="BlockHeadingChar"/>
    <w:qFormat/>
    <w:rsid w:val="00390C4C"/>
    <w:pPr>
      <w:spacing w:after="0" w:line="264" w:lineRule="auto"/>
    </w:pPr>
    <w:rPr>
      <w:rFonts w:asciiTheme="majorHAnsi" w:eastAsiaTheme="majorEastAsia" w:hAnsiTheme="majorHAnsi" w:cstheme="majorBidi"/>
      <w:color w:val="FFFFFF" w:themeColor="background1"/>
      <w:sz w:val="28"/>
    </w:rPr>
  </w:style>
  <w:style w:type="character" w:customStyle="1" w:styleId="BlockHeadingChar">
    <w:name w:val="Block Heading Char"/>
    <w:basedOn w:val="DefaultParagraphFont"/>
    <w:link w:val="BlockHeading"/>
    <w:rsid w:val="00390C4C"/>
    <w:rPr>
      <w:rFonts w:asciiTheme="majorHAnsi" w:eastAsiaTheme="majorEastAsia" w:hAnsiTheme="majorHAnsi" w:cstheme="majorBidi"/>
      <w:color w:val="FFFFFF" w:themeColor="background1"/>
      <w:sz w:val="28"/>
    </w:rPr>
  </w:style>
  <w:style w:type="paragraph" w:styleId="Subtitle">
    <w:name w:val="Subtitle"/>
    <w:basedOn w:val="Normal"/>
    <w:next w:val="Normal"/>
    <w:link w:val="SubtitleChar"/>
    <w:rsid w:val="00390C4C"/>
    <w:pPr>
      <w:numPr>
        <w:ilvl w:val="1"/>
      </w:numPr>
      <w:spacing w:after="0"/>
    </w:pPr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SubtitleChar">
    <w:name w:val="Subtitle Char"/>
    <w:basedOn w:val="DefaultParagraphFont"/>
    <w:link w:val="Subtitle"/>
    <w:rsid w:val="00390C4C"/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Heading1Char">
    <w:name w:val="Heading 1 Char"/>
    <w:basedOn w:val="DefaultParagraphFont"/>
    <w:link w:val="Heading1"/>
    <w:rsid w:val="0025693F"/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character" w:customStyle="1" w:styleId="Heading2Char">
    <w:name w:val="Heading 2 Char"/>
    <w:basedOn w:val="DefaultParagraphFont"/>
    <w:link w:val="Heading2"/>
    <w:rsid w:val="0025693F"/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BodyText">
    <w:name w:val="Body Text"/>
    <w:basedOn w:val="Normal"/>
    <w:link w:val="BodyTextChar"/>
    <w:uiPriority w:val="99"/>
    <w:rsid w:val="00390C4C"/>
    <w:pPr>
      <w:spacing w:line="360" w:lineRule="auto"/>
    </w:pPr>
    <w:rPr>
      <w:color w:val="595959" w:themeColor="text1" w:themeTint="A6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390C4C"/>
    <w:rPr>
      <w:color w:val="595959" w:themeColor="text1" w:themeTint="A6"/>
      <w:sz w:val="20"/>
    </w:rPr>
  </w:style>
  <w:style w:type="character" w:customStyle="1" w:styleId="Heading4Char">
    <w:name w:val="Heading 4 Char"/>
    <w:basedOn w:val="DefaultParagraphFont"/>
    <w:link w:val="Heading4"/>
    <w:rsid w:val="00FC1E7F"/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character" w:customStyle="1" w:styleId="Heading5Char">
    <w:name w:val="Heading 5 Char"/>
    <w:basedOn w:val="DefaultParagraphFont"/>
    <w:link w:val="Heading5"/>
    <w:rsid w:val="00390C4C"/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customStyle="1" w:styleId="Heading3Char">
    <w:name w:val="Heading 3 Char"/>
    <w:basedOn w:val="DefaultParagraphFont"/>
    <w:link w:val="Heading3"/>
    <w:rsid w:val="00390C4C"/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BodyText2">
    <w:name w:val="Body Text 2"/>
    <w:basedOn w:val="BodyText"/>
    <w:link w:val="BodyText2Char"/>
    <w:rsid w:val="00390C4C"/>
    <w:pPr>
      <w:spacing w:after="60" w:line="300" w:lineRule="auto"/>
    </w:pPr>
    <w:rPr>
      <w:color w:val="FFFFFF" w:themeColor="background1"/>
    </w:rPr>
  </w:style>
  <w:style w:type="character" w:customStyle="1" w:styleId="BodyText2Char">
    <w:name w:val="Body Text 2 Char"/>
    <w:basedOn w:val="DefaultParagraphFont"/>
    <w:link w:val="BodyText2"/>
    <w:rsid w:val="00390C4C"/>
    <w:rPr>
      <w:color w:val="FFFFFF" w:themeColor="background1"/>
      <w:sz w:val="20"/>
    </w:rPr>
  </w:style>
  <w:style w:type="paragraph" w:customStyle="1" w:styleId="ContactDetails">
    <w:name w:val="Contact Details"/>
    <w:basedOn w:val="Normal"/>
    <w:link w:val="ContactDetailsChar"/>
    <w:qFormat/>
    <w:rsid w:val="00BE35BB"/>
    <w:rPr>
      <w:color w:val="FFFFFF" w:themeColor="background1"/>
      <w:sz w:val="20"/>
    </w:rPr>
  </w:style>
  <w:style w:type="character" w:customStyle="1" w:styleId="ContactDetailsChar">
    <w:name w:val="Contact Details Char"/>
    <w:basedOn w:val="DefaultParagraphFont"/>
    <w:link w:val="ContactDetails"/>
    <w:rsid w:val="00BE35BB"/>
    <w:rPr>
      <w:color w:val="FFFFFF" w:themeColor="background1"/>
      <w:sz w:val="20"/>
    </w:rPr>
  </w:style>
  <w:style w:type="paragraph" w:customStyle="1" w:styleId="Footer-Right">
    <w:name w:val="Footer - Right"/>
    <w:basedOn w:val="Footer"/>
    <w:qFormat/>
    <w:rsid w:val="00390C4C"/>
    <w:pPr>
      <w:jc w:val="right"/>
    </w:pPr>
    <w:rPr>
      <w:color w:val="595959" w:themeColor="text1" w:themeTint="A6"/>
    </w:rPr>
  </w:style>
  <w:style w:type="paragraph" w:customStyle="1" w:styleId="Event">
    <w:name w:val="Event"/>
    <w:basedOn w:val="Normal"/>
    <w:link w:val="EventChar"/>
    <w:qFormat/>
    <w:rsid w:val="00390C4C"/>
    <w:pPr>
      <w:spacing w:after="0"/>
    </w:pPr>
    <w:rPr>
      <w:b/>
      <w:color w:val="FFFFFF" w:themeColor="background1"/>
      <w:sz w:val="20"/>
    </w:rPr>
  </w:style>
  <w:style w:type="character" w:customStyle="1" w:styleId="EventChar">
    <w:name w:val="Event Char"/>
    <w:basedOn w:val="DefaultParagraphFont"/>
    <w:link w:val="Event"/>
    <w:rsid w:val="00390C4C"/>
    <w:rPr>
      <w:b/>
      <w:color w:val="FFFFFF" w:themeColor="background1"/>
      <w:sz w:val="20"/>
    </w:rPr>
  </w:style>
  <w:style w:type="paragraph" w:customStyle="1" w:styleId="Page">
    <w:name w:val="Page"/>
    <w:basedOn w:val="Normal"/>
    <w:link w:val="PageChar"/>
    <w:qFormat/>
    <w:rsid w:val="00C2757D"/>
    <w:pPr>
      <w:spacing w:after="0"/>
      <w:jc w:val="right"/>
    </w:pPr>
    <w:rPr>
      <w:color w:val="666699" w:themeColor="accent3"/>
      <w:sz w:val="48"/>
    </w:rPr>
  </w:style>
  <w:style w:type="character" w:customStyle="1" w:styleId="PageChar">
    <w:name w:val="Page Char"/>
    <w:basedOn w:val="DefaultParagraphFont"/>
    <w:link w:val="Page"/>
    <w:rsid w:val="00C2757D"/>
    <w:rPr>
      <w:color w:val="666699" w:themeColor="accent3"/>
      <w:sz w:val="48"/>
    </w:rPr>
  </w:style>
  <w:style w:type="paragraph" w:customStyle="1" w:styleId="Header-Right">
    <w:name w:val="Header - Right"/>
    <w:basedOn w:val="Header"/>
    <w:link w:val="Header-RightChar"/>
    <w:qFormat/>
    <w:rsid w:val="00390C4C"/>
    <w:pPr>
      <w:jc w:val="right"/>
    </w:pPr>
    <w:rPr>
      <w:color w:val="A6A6A6" w:themeColor="background1" w:themeShade="A6"/>
    </w:rPr>
  </w:style>
  <w:style w:type="character" w:customStyle="1" w:styleId="Header-RightChar">
    <w:name w:val="Header - Right Char"/>
    <w:basedOn w:val="HeaderChar"/>
    <w:link w:val="Header-Right"/>
    <w:rsid w:val="00390C4C"/>
    <w:rPr>
      <w:color w:val="A6A6A6" w:themeColor="background1" w:themeShade="A6"/>
    </w:rPr>
  </w:style>
  <w:style w:type="paragraph" w:styleId="Date">
    <w:name w:val="Date"/>
    <w:basedOn w:val="Normal"/>
    <w:next w:val="Normal"/>
    <w:link w:val="DateChar"/>
    <w:rsid w:val="0058675D"/>
    <w:pPr>
      <w:spacing w:after="0"/>
      <w:jc w:val="right"/>
    </w:pPr>
    <w:rPr>
      <w:color w:val="A6A6A6" w:themeColor="background1" w:themeShade="A6"/>
      <w:sz w:val="28"/>
    </w:rPr>
  </w:style>
  <w:style w:type="character" w:customStyle="1" w:styleId="DateChar">
    <w:name w:val="Date Char"/>
    <w:basedOn w:val="DefaultParagraphFont"/>
    <w:link w:val="Date"/>
    <w:rsid w:val="0058675D"/>
    <w:rPr>
      <w:color w:val="A6A6A6" w:themeColor="background1" w:themeShade="A6"/>
      <w:sz w:val="28"/>
    </w:rPr>
  </w:style>
  <w:style w:type="paragraph" w:styleId="BodyText3">
    <w:name w:val="Body Text 3"/>
    <w:basedOn w:val="Normal"/>
    <w:link w:val="BodyText3Char"/>
    <w:rsid w:val="005B2B5D"/>
    <w:pPr>
      <w:spacing w:after="0" w:line="264" w:lineRule="auto"/>
    </w:pPr>
    <w:rPr>
      <w:color w:val="FFFFFF" w:themeColor="background1"/>
      <w:sz w:val="18"/>
      <w:szCs w:val="16"/>
    </w:rPr>
  </w:style>
  <w:style w:type="character" w:customStyle="1" w:styleId="BodyText3Char">
    <w:name w:val="Body Text 3 Char"/>
    <w:basedOn w:val="DefaultParagraphFont"/>
    <w:link w:val="BodyText3"/>
    <w:rsid w:val="005B2B5D"/>
    <w:rPr>
      <w:color w:val="FFFFFF" w:themeColor="background1"/>
      <w:sz w:val="18"/>
      <w:szCs w:val="16"/>
    </w:rPr>
  </w:style>
  <w:style w:type="paragraph" w:customStyle="1" w:styleId="Mailer">
    <w:name w:val="Mailer"/>
    <w:basedOn w:val="Normal"/>
    <w:link w:val="MailerChar"/>
    <w:qFormat/>
    <w:rsid w:val="00936C30"/>
    <w:pPr>
      <w:spacing w:after="0"/>
    </w:pPr>
    <w:rPr>
      <w:color w:val="663366" w:themeColor="accent1"/>
      <w:sz w:val="28"/>
    </w:rPr>
  </w:style>
  <w:style w:type="character" w:customStyle="1" w:styleId="MailerChar">
    <w:name w:val="Mailer Char"/>
    <w:basedOn w:val="DefaultParagraphFont"/>
    <w:link w:val="Mailer"/>
    <w:rsid w:val="00936C30"/>
    <w:rPr>
      <w:color w:val="663366" w:themeColor="accent1"/>
      <w:sz w:val="28"/>
    </w:rPr>
  </w:style>
  <w:style w:type="paragraph" w:customStyle="1" w:styleId="Recipient">
    <w:name w:val="Recipient"/>
    <w:basedOn w:val="Normal"/>
    <w:link w:val="RecipientChar"/>
    <w:qFormat/>
    <w:rsid w:val="00936C30"/>
    <w:pPr>
      <w:spacing w:after="0"/>
    </w:pPr>
    <w:rPr>
      <w:b/>
      <w:color w:val="404040" w:themeColor="text1" w:themeTint="BF"/>
      <w:sz w:val="28"/>
    </w:rPr>
  </w:style>
  <w:style w:type="character" w:customStyle="1" w:styleId="RecipientChar">
    <w:name w:val="Recipient Char"/>
    <w:basedOn w:val="DefaultParagraphFont"/>
    <w:link w:val="Recipient"/>
    <w:rsid w:val="00936C30"/>
    <w:rPr>
      <w:b/>
      <w:color w:val="404040" w:themeColor="text1" w:themeTint="BF"/>
      <w:sz w:val="28"/>
    </w:rPr>
  </w:style>
  <w:style w:type="paragraph" w:styleId="BalloonText">
    <w:name w:val="Balloon Text"/>
    <w:basedOn w:val="Normal"/>
    <w:link w:val="BalloonTextChar"/>
    <w:semiHidden/>
    <w:unhideWhenUsed/>
    <w:rsid w:val="00A1676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1676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rsid w:val="001E204E"/>
    <w:pPr>
      <w:ind w:left="720"/>
      <w:contextualSpacing/>
    </w:pPr>
  </w:style>
  <w:style w:type="character" w:styleId="Hyperlink">
    <w:name w:val="Hyperlink"/>
    <w:basedOn w:val="DefaultParagraphFont"/>
    <w:rsid w:val="00B63918"/>
    <w:rPr>
      <w:color w:val="BC5FB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391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F7A3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0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272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609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60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15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4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472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23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15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06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6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4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98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28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941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71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77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image" Target="media/image20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hyperlink" Target="https://www.littlewandlelettersandsounds.org.uk/resources/for-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hyperlink" Target="https://www.littlewandlelettersandsounds.org.uk/resources/for-parents/" TargetMode="External"/><Relationship Id="rId35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kettle\Downloads\Year%201%20and%202%20Newsletter.dotx" TargetMode="External"/></Relationships>
</file>

<file path=word/theme/theme1.xml><?xml version="1.0" encoding="utf-8"?>
<a:theme xmlns:a="http://schemas.openxmlformats.org/drawingml/2006/main" name="Advantag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1077DCFA9F94CB3CCF18B9493B54C" ma:contentTypeVersion="24" ma:contentTypeDescription="Create a new document." ma:contentTypeScope="" ma:versionID="6534af367512d66b173ca4e627c50d84">
  <xsd:schema xmlns:xsd="http://www.w3.org/2001/XMLSchema" xmlns:xs="http://www.w3.org/2001/XMLSchema" xmlns:p="http://schemas.microsoft.com/office/2006/metadata/properties" xmlns:ns2="34bf0ba5-d5b6-4564-9c98-c451802672e3" xmlns:ns3="11360ed7-6a7f-4b69-a2fd-fafd5ff808ae" targetNamespace="http://schemas.microsoft.com/office/2006/metadata/properties" ma:root="true" ma:fieldsID="858f2f446803776e5ef4a5945a8afa0c" ns2:_="" ns3:_="">
    <xsd:import namespace="34bf0ba5-d5b6-4564-9c98-c451802672e3"/>
    <xsd:import namespace="11360ed7-6a7f-4b69-a2fd-fafd5ff808a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f0ba5-d5b6-4564-9c98-c451802672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08852a5-7ecd-442a-97a5-637272819c85}" ma:internalName="TaxCatchAll" ma:showField="CatchAllData" ma:web="34bf0ba5-d5b6-4564-9c98-c451802672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60ed7-6a7f-4b69-a2fd-fafd5ff808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4e9bdaa-5bb2-47e7-84ff-94d6834bfe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4bf0ba5-d5b6-4564-9c98-c451802672e3">
      <UserInfo>
        <DisplayName>Emily Percival</DisplayName>
        <AccountId>38</AccountId>
        <AccountType/>
      </UserInfo>
    </SharedWithUsers>
    <TaxCatchAll xmlns="34bf0ba5-d5b6-4564-9c98-c451802672e3" xsi:nil="true"/>
    <lcf76f155ced4ddcb4097134ff3c332f xmlns="11360ed7-6a7f-4b69-a2fd-fafd5ff808a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01069D-B7A4-4A0F-8B5A-B9A752B1D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f0ba5-d5b6-4564-9c98-c451802672e3"/>
    <ds:schemaRef ds:uri="11360ed7-6a7f-4b69-a2fd-fafd5ff80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24FB72-492F-4A22-B090-7F5DFE7FE0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E36F6B-58C1-4DFA-B6D5-7C8D26C6F5A0}">
  <ds:schemaRefs>
    <ds:schemaRef ds:uri="http://schemas.microsoft.com/office/2006/metadata/properties"/>
    <ds:schemaRef ds:uri="http://purl.org/dc/elements/1.1/"/>
    <ds:schemaRef ds:uri="34bf0ba5-d5b6-4564-9c98-c451802672e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1360ed7-6a7f-4b69-a2fd-fafd5ff808a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9FF0724-C6FC-46ED-A9B8-4B0884EE15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Year 1 and 2 Newsletter</Template>
  <TotalTime>0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 Kettle</dc:creator>
  <cp:keywords/>
  <dc:description/>
  <cp:lastModifiedBy>James</cp:lastModifiedBy>
  <cp:revision>2</cp:revision>
  <cp:lastPrinted>2019-01-11T13:52:00Z</cp:lastPrinted>
  <dcterms:created xsi:type="dcterms:W3CDTF">2026-08-28T12:15:00Z</dcterms:created>
  <dcterms:modified xsi:type="dcterms:W3CDTF">2026-08-28T12:15:00Z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0x010100AD91077DCFA9F94CB3CCF18B9493B54C</vt:lpwstr>
  </property>
  <property fmtid="{D5CDD505-2E9C-101B-9397-08002B2CF9AE}" pid="3" name="AuthorIds_UIVersion_512">
    <vt:lpwstr>24</vt:lpwstr>
  </property>
</Properties>
</file>